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F2A" w:rsidRPr="002B1E23" w:rsidRDefault="002E7F2A" w:rsidP="00576536">
      <w:pPr>
        <w:tabs>
          <w:tab w:val="left" w:pos="4320"/>
        </w:tabs>
        <w:spacing w:line="360" w:lineRule="auto"/>
        <w:jc w:val="center"/>
      </w:pPr>
      <w:bookmarkStart w:id="0" w:name="OLE_LINK4"/>
      <w:bookmarkStart w:id="1" w:name="OLE_LINK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gerb3" style="width:42pt;height:54pt;visibility:visible">
            <v:imagedata r:id="rId7" o:title=""/>
          </v:shape>
        </w:pict>
      </w:r>
    </w:p>
    <w:p w:rsidR="002E7F2A" w:rsidRPr="002B1E23" w:rsidRDefault="002E7F2A" w:rsidP="00576536">
      <w:pPr>
        <w:jc w:val="center"/>
        <w:rPr>
          <w:b/>
          <w:sz w:val="28"/>
          <w:szCs w:val="28"/>
        </w:rPr>
      </w:pPr>
      <w:r w:rsidRPr="002B1E23">
        <w:rPr>
          <w:b/>
          <w:sz w:val="28"/>
          <w:szCs w:val="28"/>
        </w:rPr>
        <w:t xml:space="preserve">СОБРАНИЕ ДЕПУТАТОВ </w:t>
      </w:r>
    </w:p>
    <w:p w:rsidR="002E7F2A" w:rsidRPr="002B1E23" w:rsidRDefault="002E7F2A" w:rsidP="00576536">
      <w:pPr>
        <w:jc w:val="center"/>
        <w:rPr>
          <w:b/>
          <w:sz w:val="28"/>
          <w:szCs w:val="28"/>
        </w:rPr>
      </w:pPr>
      <w:r w:rsidRPr="002B1E23">
        <w:rPr>
          <w:b/>
          <w:sz w:val="28"/>
          <w:szCs w:val="28"/>
        </w:rPr>
        <w:t>КУНАШАКСКОГО МУНИЦИПАЛЬНОГО РАЙОНА</w:t>
      </w:r>
    </w:p>
    <w:p w:rsidR="002E7F2A" w:rsidRPr="002B1E23" w:rsidRDefault="002E7F2A" w:rsidP="00576536">
      <w:pPr>
        <w:jc w:val="center"/>
        <w:rPr>
          <w:b/>
          <w:sz w:val="28"/>
          <w:szCs w:val="28"/>
        </w:rPr>
      </w:pPr>
      <w:r w:rsidRPr="002B1E23">
        <w:rPr>
          <w:b/>
          <w:sz w:val="28"/>
          <w:szCs w:val="28"/>
        </w:rPr>
        <w:t xml:space="preserve"> ЧЕЛЯБИНСКОЙ ОБЛАСТИ</w:t>
      </w:r>
    </w:p>
    <w:p w:rsidR="002E7F2A" w:rsidRPr="002B1E23" w:rsidRDefault="002E7F2A" w:rsidP="00576536">
      <w:pPr>
        <w:jc w:val="center"/>
        <w:rPr>
          <w:rFonts w:ascii="Arial" w:hAnsi="Arial" w:cs="Arial"/>
          <w:b/>
        </w:rPr>
      </w:pPr>
      <w:r>
        <w:rPr>
          <w:noProof/>
          <w:lang w:eastAsia="ru-RU"/>
        </w:rPr>
        <w:pict>
          <v:line id="_x0000_s1026" style="position:absolute;left:0;text-align:left;z-index:251658240" from="4.4pt,9pt" to="463.4pt,9pt" strokeweight="4.5pt">
            <v:stroke linestyle="thickThin"/>
          </v:line>
        </w:pict>
      </w:r>
    </w:p>
    <w:p w:rsidR="002E7F2A" w:rsidRPr="002B1E23" w:rsidRDefault="002E7F2A" w:rsidP="00576536">
      <w:pPr>
        <w:jc w:val="center"/>
        <w:rPr>
          <w:b/>
          <w:sz w:val="32"/>
          <w:szCs w:val="32"/>
        </w:rPr>
      </w:pPr>
      <w:r w:rsidRPr="002B1E23">
        <w:rPr>
          <w:b/>
          <w:sz w:val="32"/>
          <w:szCs w:val="32"/>
        </w:rPr>
        <w:t>РЕШЕНИЕ</w:t>
      </w:r>
    </w:p>
    <w:p w:rsidR="002E7F2A" w:rsidRPr="002B1E23" w:rsidRDefault="002E7F2A" w:rsidP="00576536">
      <w:pPr>
        <w:jc w:val="center"/>
        <w:rPr>
          <w:b/>
          <w:sz w:val="32"/>
          <w:szCs w:val="32"/>
        </w:rPr>
      </w:pPr>
      <w:r>
        <w:rPr>
          <w:b/>
          <w:sz w:val="32"/>
          <w:szCs w:val="32"/>
        </w:rPr>
        <w:t xml:space="preserve">9 </w:t>
      </w:r>
      <w:r w:rsidRPr="002B1E23">
        <w:rPr>
          <w:b/>
          <w:sz w:val="32"/>
          <w:szCs w:val="32"/>
        </w:rPr>
        <w:t>заседание</w:t>
      </w:r>
    </w:p>
    <w:p w:rsidR="002E7F2A" w:rsidRPr="002B1E23" w:rsidRDefault="002E7F2A" w:rsidP="00576536">
      <w:pPr>
        <w:rPr>
          <w:rFonts w:ascii="Arial" w:hAnsi="Arial" w:cs="Arial"/>
          <w:sz w:val="22"/>
        </w:rPr>
      </w:pPr>
    </w:p>
    <w:p w:rsidR="002E7F2A" w:rsidRPr="002B1E23" w:rsidRDefault="002E7F2A" w:rsidP="00576536">
      <w:pPr>
        <w:ind w:firstLine="0"/>
        <w:rPr>
          <w:sz w:val="28"/>
          <w:szCs w:val="28"/>
        </w:rPr>
      </w:pPr>
      <w:bookmarkStart w:id="2" w:name="OLE_LINK5"/>
      <w:bookmarkStart w:id="3" w:name="OLE_LINK6"/>
      <w:r w:rsidRPr="002B1E23">
        <w:rPr>
          <w:sz w:val="28"/>
          <w:szCs w:val="28"/>
        </w:rPr>
        <w:t>«</w:t>
      </w:r>
      <w:r>
        <w:rPr>
          <w:sz w:val="28"/>
          <w:szCs w:val="28"/>
        </w:rPr>
        <w:t>25</w:t>
      </w:r>
      <w:r w:rsidRPr="002B1E23">
        <w:rPr>
          <w:sz w:val="28"/>
          <w:szCs w:val="28"/>
        </w:rPr>
        <w:t>»</w:t>
      </w:r>
      <w:r>
        <w:rPr>
          <w:sz w:val="28"/>
          <w:szCs w:val="28"/>
        </w:rPr>
        <w:t xml:space="preserve"> октября  2</w:t>
      </w:r>
      <w:r w:rsidRPr="002B1E23">
        <w:rPr>
          <w:sz w:val="28"/>
          <w:szCs w:val="28"/>
        </w:rPr>
        <w:t>01</w:t>
      </w:r>
      <w:r>
        <w:rPr>
          <w:sz w:val="28"/>
          <w:szCs w:val="28"/>
        </w:rPr>
        <w:t xml:space="preserve">7 </w:t>
      </w:r>
      <w:r w:rsidRPr="002B1E23">
        <w:rPr>
          <w:sz w:val="28"/>
          <w:szCs w:val="28"/>
        </w:rPr>
        <w:t>г.  №</w:t>
      </w:r>
      <w:r>
        <w:rPr>
          <w:sz w:val="28"/>
          <w:szCs w:val="28"/>
        </w:rPr>
        <w:t>130</w:t>
      </w:r>
    </w:p>
    <w:bookmarkEnd w:id="2"/>
    <w:bookmarkEnd w:id="3"/>
    <w:p w:rsidR="002E7F2A" w:rsidRDefault="002E7F2A" w:rsidP="00576536">
      <w:pPr>
        <w:ind w:right="5575" w:firstLine="0"/>
        <w:rPr>
          <w:sz w:val="28"/>
          <w:szCs w:val="28"/>
        </w:rPr>
      </w:pPr>
    </w:p>
    <w:p w:rsidR="002E7F2A" w:rsidRPr="00F46EB1" w:rsidRDefault="002E7F2A" w:rsidP="00576536">
      <w:pPr>
        <w:ind w:right="4494" w:firstLine="0"/>
        <w:rPr>
          <w:szCs w:val="26"/>
          <w:shd w:val="clear" w:color="auto" w:fill="FFFFFF"/>
        </w:rPr>
      </w:pPr>
      <w:r w:rsidRPr="00F46EB1">
        <w:rPr>
          <w:bCs/>
          <w:szCs w:val="26"/>
        </w:rPr>
        <w:t>Об утверждении Программ</w:t>
      </w:r>
      <w:r w:rsidRPr="00F46EB1">
        <w:rPr>
          <w:szCs w:val="26"/>
          <w:shd w:val="clear" w:color="auto" w:fill="FFFFFF"/>
        </w:rPr>
        <w:t>ы комплексного ра</w:t>
      </w:r>
      <w:r w:rsidRPr="00F46EB1">
        <w:rPr>
          <w:szCs w:val="26"/>
          <w:shd w:val="clear" w:color="auto" w:fill="FFFFFF"/>
        </w:rPr>
        <w:t>з</w:t>
      </w:r>
      <w:r w:rsidRPr="00F46EB1">
        <w:rPr>
          <w:szCs w:val="26"/>
          <w:shd w:val="clear" w:color="auto" w:fill="FFFFFF"/>
        </w:rPr>
        <w:t>вития систем коммунальной инфрастру</w:t>
      </w:r>
      <w:r w:rsidRPr="00F46EB1">
        <w:rPr>
          <w:szCs w:val="26"/>
          <w:shd w:val="clear" w:color="auto" w:fill="FFFFFF"/>
        </w:rPr>
        <w:t>к</w:t>
      </w:r>
      <w:r w:rsidRPr="00F46EB1">
        <w:rPr>
          <w:szCs w:val="26"/>
          <w:shd w:val="clear" w:color="auto" w:fill="FFFFFF"/>
        </w:rPr>
        <w:t>туры  МО Усть-Багарякское сельское поселение К</w:t>
      </w:r>
      <w:r w:rsidRPr="00F46EB1">
        <w:rPr>
          <w:szCs w:val="26"/>
          <w:shd w:val="clear" w:color="auto" w:fill="FFFFFF"/>
        </w:rPr>
        <w:t>у</w:t>
      </w:r>
      <w:r w:rsidRPr="00F46EB1">
        <w:rPr>
          <w:szCs w:val="26"/>
          <w:shd w:val="clear" w:color="auto" w:fill="FFFFFF"/>
        </w:rPr>
        <w:t>нашакского муниципального  района на п</w:t>
      </w:r>
      <w:r w:rsidRPr="00F46EB1">
        <w:rPr>
          <w:szCs w:val="26"/>
          <w:shd w:val="clear" w:color="auto" w:fill="FFFFFF"/>
        </w:rPr>
        <w:t>е</w:t>
      </w:r>
      <w:r w:rsidRPr="00F46EB1">
        <w:rPr>
          <w:szCs w:val="26"/>
          <w:shd w:val="clear" w:color="auto" w:fill="FFFFFF"/>
        </w:rPr>
        <w:t>риод 2018-2020 годы и на перспективу до 2027 года</w:t>
      </w:r>
    </w:p>
    <w:p w:rsidR="002E7F2A" w:rsidRPr="00F46EB1" w:rsidRDefault="002E7F2A" w:rsidP="00576536">
      <w:pPr>
        <w:tabs>
          <w:tab w:val="left" w:pos="0"/>
          <w:tab w:val="left" w:pos="9355"/>
        </w:tabs>
        <w:spacing w:line="360" w:lineRule="auto"/>
        <w:ind w:right="-1" w:firstLine="0"/>
        <w:rPr>
          <w:szCs w:val="26"/>
        </w:rPr>
      </w:pPr>
    </w:p>
    <w:p w:rsidR="002E7F2A" w:rsidRPr="00F46EB1" w:rsidRDefault="002E7F2A" w:rsidP="00576536">
      <w:pPr>
        <w:tabs>
          <w:tab w:val="left" w:pos="0"/>
          <w:tab w:val="left" w:pos="9355"/>
        </w:tabs>
        <w:spacing w:line="360" w:lineRule="auto"/>
        <w:ind w:right="-1" w:firstLine="720"/>
        <w:rPr>
          <w:szCs w:val="26"/>
        </w:rPr>
      </w:pPr>
      <w:r w:rsidRPr="00F46EB1">
        <w:rPr>
          <w:szCs w:val="26"/>
        </w:rPr>
        <w:t>Руководствуясь Федеральным законом от 06.10.2003 года № 131-ФЗ «Об общих принципах организации местного самоуправления в Российской Федерации», Град</w:t>
      </w:r>
      <w:r w:rsidRPr="00F46EB1">
        <w:rPr>
          <w:szCs w:val="26"/>
        </w:rPr>
        <w:t>о</w:t>
      </w:r>
      <w:r w:rsidRPr="00F46EB1">
        <w:rPr>
          <w:szCs w:val="26"/>
        </w:rPr>
        <w:t xml:space="preserve">строительным </w:t>
      </w:r>
      <w:hyperlink r:id="rId8" w:history="1">
        <w:r w:rsidRPr="00F46EB1">
          <w:rPr>
            <w:szCs w:val="26"/>
          </w:rPr>
          <w:t>кодексом</w:t>
        </w:r>
      </w:hyperlink>
      <w:r w:rsidRPr="00F46EB1">
        <w:rPr>
          <w:szCs w:val="26"/>
        </w:rPr>
        <w:t xml:space="preserve"> Российской Федерации,   Постановлением Правительства Ро</w:t>
      </w:r>
      <w:r w:rsidRPr="00F46EB1">
        <w:rPr>
          <w:szCs w:val="26"/>
        </w:rPr>
        <w:t>с</w:t>
      </w:r>
      <w:r w:rsidRPr="00F46EB1">
        <w:rPr>
          <w:szCs w:val="26"/>
        </w:rPr>
        <w:t>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Уставом Кунашакского муниципального района,  Собрание депутатов Кун</w:t>
      </w:r>
      <w:r w:rsidRPr="00F46EB1">
        <w:rPr>
          <w:szCs w:val="26"/>
        </w:rPr>
        <w:t>а</w:t>
      </w:r>
      <w:r w:rsidRPr="00F46EB1">
        <w:rPr>
          <w:szCs w:val="26"/>
        </w:rPr>
        <w:t>шакского муниципального района</w:t>
      </w:r>
    </w:p>
    <w:p w:rsidR="002E7F2A" w:rsidRPr="00F46EB1" w:rsidRDefault="002E7F2A" w:rsidP="00576536">
      <w:pPr>
        <w:tabs>
          <w:tab w:val="left" w:pos="0"/>
          <w:tab w:val="left" w:pos="9355"/>
        </w:tabs>
        <w:spacing w:line="360" w:lineRule="auto"/>
        <w:ind w:right="-1" w:firstLine="720"/>
        <w:rPr>
          <w:szCs w:val="26"/>
        </w:rPr>
      </w:pPr>
      <w:r w:rsidRPr="00F46EB1">
        <w:rPr>
          <w:szCs w:val="26"/>
        </w:rPr>
        <w:t>РЕШАЕТ:</w:t>
      </w:r>
    </w:p>
    <w:p w:rsidR="002E7F2A" w:rsidRPr="00F46EB1" w:rsidRDefault="002E7F2A" w:rsidP="00576536">
      <w:pPr>
        <w:tabs>
          <w:tab w:val="left" w:pos="0"/>
          <w:tab w:val="left" w:pos="9355"/>
        </w:tabs>
        <w:spacing w:line="360" w:lineRule="auto"/>
        <w:ind w:right="-1" w:firstLine="720"/>
        <w:rPr>
          <w:szCs w:val="26"/>
        </w:rPr>
      </w:pPr>
      <w:r w:rsidRPr="00F46EB1">
        <w:rPr>
          <w:szCs w:val="26"/>
        </w:rPr>
        <w:t xml:space="preserve">1.Утвердить прилагаемую </w:t>
      </w:r>
      <w:r w:rsidRPr="00F46EB1">
        <w:rPr>
          <w:szCs w:val="26"/>
          <w:shd w:val="clear" w:color="auto" w:fill="FFFFFF"/>
        </w:rPr>
        <w:t xml:space="preserve">Программу </w:t>
      </w:r>
      <w:bookmarkStart w:id="4" w:name="OLE_LINK1"/>
      <w:bookmarkStart w:id="5" w:name="OLE_LINK2"/>
      <w:r w:rsidRPr="00F46EB1">
        <w:rPr>
          <w:szCs w:val="26"/>
          <w:shd w:val="clear" w:color="auto" w:fill="FFFFFF"/>
        </w:rPr>
        <w:t>комплексного развития систем коммунал</w:t>
      </w:r>
      <w:r w:rsidRPr="00F46EB1">
        <w:rPr>
          <w:szCs w:val="26"/>
          <w:shd w:val="clear" w:color="auto" w:fill="FFFFFF"/>
        </w:rPr>
        <w:t>ь</w:t>
      </w:r>
      <w:r w:rsidRPr="00F46EB1">
        <w:rPr>
          <w:szCs w:val="26"/>
          <w:shd w:val="clear" w:color="auto" w:fill="FFFFFF"/>
        </w:rPr>
        <w:t>ной инфраструктуры  МО Усть-Багарякское сельское поселение Кунашакского муниц</w:t>
      </w:r>
      <w:r w:rsidRPr="00F46EB1">
        <w:rPr>
          <w:szCs w:val="26"/>
          <w:shd w:val="clear" w:color="auto" w:fill="FFFFFF"/>
        </w:rPr>
        <w:t>и</w:t>
      </w:r>
      <w:r w:rsidRPr="00F46EB1">
        <w:rPr>
          <w:szCs w:val="26"/>
          <w:shd w:val="clear" w:color="auto" w:fill="FFFFFF"/>
        </w:rPr>
        <w:t>пального  района на период 2018-2020 годы и на перспективу до 2027 года</w:t>
      </w:r>
      <w:bookmarkEnd w:id="4"/>
      <w:bookmarkEnd w:id="5"/>
      <w:r w:rsidRPr="00F46EB1">
        <w:rPr>
          <w:szCs w:val="26"/>
        </w:rPr>
        <w:t>.</w:t>
      </w:r>
    </w:p>
    <w:p w:rsidR="002E7F2A" w:rsidRDefault="002E7F2A" w:rsidP="00576536">
      <w:pPr>
        <w:pStyle w:val="ListParagraph"/>
        <w:tabs>
          <w:tab w:val="left" w:pos="0"/>
          <w:tab w:val="left" w:pos="9355"/>
        </w:tabs>
        <w:spacing w:line="360" w:lineRule="auto"/>
        <w:ind w:left="0" w:right="-1" w:firstLine="720"/>
        <w:jc w:val="both"/>
        <w:rPr>
          <w:sz w:val="26"/>
          <w:szCs w:val="26"/>
        </w:rPr>
      </w:pPr>
      <w:r w:rsidRPr="00F46EB1">
        <w:rPr>
          <w:sz w:val="26"/>
          <w:szCs w:val="26"/>
        </w:rPr>
        <w:t>2.Настоящее решение вступает в силу со дня его подписания и  подлежит опубл</w:t>
      </w:r>
      <w:r w:rsidRPr="00F46EB1">
        <w:rPr>
          <w:sz w:val="26"/>
          <w:szCs w:val="26"/>
        </w:rPr>
        <w:t>и</w:t>
      </w:r>
      <w:r w:rsidRPr="00F46EB1">
        <w:rPr>
          <w:sz w:val="26"/>
          <w:szCs w:val="26"/>
        </w:rPr>
        <w:t xml:space="preserve">кованию в средствах массовой информации в соответствии с  действующим </w:t>
      </w:r>
      <w:r w:rsidRPr="00E47C66">
        <w:rPr>
          <w:sz w:val="26"/>
          <w:szCs w:val="26"/>
        </w:rPr>
        <w:t>законод</w:t>
      </w:r>
      <w:r w:rsidRPr="00E47C66">
        <w:rPr>
          <w:sz w:val="26"/>
          <w:szCs w:val="26"/>
        </w:rPr>
        <w:t>а</w:t>
      </w:r>
      <w:r w:rsidRPr="00E47C66">
        <w:rPr>
          <w:sz w:val="26"/>
          <w:szCs w:val="26"/>
        </w:rPr>
        <w:t xml:space="preserve">тельством.  </w:t>
      </w:r>
    </w:p>
    <w:p w:rsidR="002E7F2A" w:rsidRDefault="002E7F2A" w:rsidP="00576536">
      <w:pPr>
        <w:pStyle w:val="ListParagraph"/>
        <w:tabs>
          <w:tab w:val="left" w:pos="0"/>
          <w:tab w:val="left" w:pos="9355"/>
        </w:tabs>
        <w:spacing w:line="360" w:lineRule="auto"/>
        <w:ind w:left="0" w:right="-1" w:firstLine="720"/>
        <w:jc w:val="both"/>
        <w:rPr>
          <w:sz w:val="26"/>
          <w:szCs w:val="26"/>
        </w:rPr>
      </w:pPr>
    </w:p>
    <w:p w:rsidR="002E7F2A" w:rsidRPr="00E47C66" w:rsidRDefault="002E7F2A" w:rsidP="00576536">
      <w:pPr>
        <w:pStyle w:val="ListParagraph"/>
        <w:tabs>
          <w:tab w:val="left" w:pos="0"/>
        </w:tabs>
        <w:spacing w:after="0" w:line="240" w:lineRule="auto"/>
        <w:ind w:left="0"/>
        <w:jc w:val="both"/>
        <w:rPr>
          <w:sz w:val="26"/>
          <w:szCs w:val="26"/>
        </w:rPr>
      </w:pPr>
      <w:r w:rsidRPr="00E47C66">
        <w:rPr>
          <w:sz w:val="26"/>
          <w:szCs w:val="26"/>
        </w:rPr>
        <w:t xml:space="preserve">Председатель </w:t>
      </w:r>
    </w:p>
    <w:p w:rsidR="002E7F2A" w:rsidRPr="00E47C66" w:rsidRDefault="002E7F2A" w:rsidP="00576536">
      <w:pPr>
        <w:pStyle w:val="ListParagraph"/>
        <w:tabs>
          <w:tab w:val="left" w:pos="0"/>
        </w:tabs>
        <w:spacing w:after="0" w:line="240" w:lineRule="auto"/>
        <w:ind w:left="0"/>
        <w:jc w:val="both"/>
        <w:rPr>
          <w:sz w:val="26"/>
          <w:szCs w:val="26"/>
        </w:rPr>
      </w:pPr>
      <w:r w:rsidRPr="00E47C66">
        <w:rPr>
          <w:sz w:val="26"/>
          <w:szCs w:val="26"/>
        </w:rPr>
        <w:t>Собрания депутатов                                                                                 А.В. Платонов</w:t>
      </w:r>
    </w:p>
    <w:p w:rsidR="002E7F2A" w:rsidRDefault="002E7F2A" w:rsidP="00835128">
      <w:pPr>
        <w:pStyle w:val="ListParagraph"/>
        <w:tabs>
          <w:tab w:val="left" w:pos="0"/>
        </w:tabs>
        <w:spacing w:after="0" w:line="240" w:lineRule="auto"/>
        <w:ind w:left="0" w:right="-1"/>
        <w:jc w:val="right"/>
        <w:rPr>
          <w:sz w:val="24"/>
          <w:szCs w:val="24"/>
        </w:rPr>
      </w:pPr>
    </w:p>
    <w:p w:rsidR="002E7F2A" w:rsidRDefault="002E7F2A" w:rsidP="00835128">
      <w:pPr>
        <w:pStyle w:val="ListParagraph"/>
        <w:tabs>
          <w:tab w:val="left" w:pos="0"/>
        </w:tabs>
        <w:spacing w:after="0" w:line="240" w:lineRule="auto"/>
        <w:ind w:left="0" w:right="-1"/>
        <w:jc w:val="right"/>
        <w:rPr>
          <w:sz w:val="24"/>
          <w:szCs w:val="24"/>
        </w:rPr>
      </w:pPr>
    </w:p>
    <w:p w:rsidR="002E7F2A" w:rsidRDefault="002E7F2A" w:rsidP="00835128">
      <w:pPr>
        <w:pStyle w:val="ListParagraph"/>
        <w:tabs>
          <w:tab w:val="left" w:pos="0"/>
        </w:tabs>
        <w:spacing w:after="0" w:line="240" w:lineRule="auto"/>
        <w:ind w:left="0" w:right="-1"/>
        <w:jc w:val="right"/>
        <w:rPr>
          <w:sz w:val="24"/>
          <w:szCs w:val="24"/>
        </w:rPr>
      </w:pPr>
    </w:p>
    <w:p w:rsidR="002E7F2A" w:rsidRDefault="002E7F2A" w:rsidP="00835128">
      <w:pPr>
        <w:pStyle w:val="ListParagraph"/>
        <w:tabs>
          <w:tab w:val="left" w:pos="0"/>
        </w:tabs>
        <w:spacing w:after="0" w:line="240" w:lineRule="auto"/>
        <w:ind w:left="0" w:right="-1"/>
        <w:jc w:val="right"/>
        <w:rPr>
          <w:sz w:val="24"/>
          <w:szCs w:val="24"/>
        </w:rPr>
      </w:pPr>
      <w:r>
        <w:rPr>
          <w:sz w:val="24"/>
          <w:szCs w:val="24"/>
        </w:rPr>
        <w:t xml:space="preserve">Приложение </w:t>
      </w:r>
    </w:p>
    <w:p w:rsidR="002E7F2A" w:rsidRDefault="002E7F2A" w:rsidP="00835128">
      <w:pPr>
        <w:pStyle w:val="ListParagraph"/>
        <w:tabs>
          <w:tab w:val="left" w:pos="0"/>
        </w:tabs>
        <w:spacing w:after="0" w:line="240" w:lineRule="auto"/>
        <w:ind w:left="0" w:right="-1"/>
        <w:jc w:val="right"/>
        <w:rPr>
          <w:sz w:val="24"/>
          <w:szCs w:val="24"/>
        </w:rPr>
      </w:pPr>
      <w:r>
        <w:rPr>
          <w:sz w:val="24"/>
          <w:szCs w:val="24"/>
        </w:rPr>
        <w:t>к решению Собрания депутатов</w:t>
      </w:r>
    </w:p>
    <w:p w:rsidR="002E7F2A" w:rsidRDefault="002E7F2A" w:rsidP="00835128">
      <w:pPr>
        <w:pStyle w:val="ListParagraph"/>
        <w:tabs>
          <w:tab w:val="left" w:pos="0"/>
        </w:tabs>
        <w:spacing w:after="0" w:line="240" w:lineRule="auto"/>
        <w:ind w:left="0" w:right="-1"/>
        <w:jc w:val="right"/>
        <w:rPr>
          <w:sz w:val="24"/>
          <w:szCs w:val="24"/>
        </w:rPr>
      </w:pPr>
      <w:r>
        <w:rPr>
          <w:sz w:val="24"/>
          <w:szCs w:val="24"/>
        </w:rPr>
        <w:t>Кунашакского муниципального района</w:t>
      </w:r>
    </w:p>
    <w:p w:rsidR="002E7F2A" w:rsidRPr="00576536" w:rsidRDefault="002E7F2A" w:rsidP="00576536">
      <w:pPr>
        <w:ind w:firstLine="0"/>
        <w:jc w:val="right"/>
        <w:rPr>
          <w:sz w:val="24"/>
          <w:szCs w:val="24"/>
        </w:rPr>
      </w:pPr>
      <w:r w:rsidRPr="00576536">
        <w:rPr>
          <w:sz w:val="24"/>
          <w:szCs w:val="24"/>
        </w:rPr>
        <w:t xml:space="preserve">от </w:t>
      </w:r>
      <w:bookmarkEnd w:id="0"/>
      <w:bookmarkEnd w:id="1"/>
      <w:r w:rsidRPr="00576536">
        <w:rPr>
          <w:sz w:val="24"/>
          <w:szCs w:val="24"/>
        </w:rPr>
        <w:t>«25» октября  2017 г.  №130</w:t>
      </w:r>
    </w:p>
    <w:p w:rsidR="002E7F2A" w:rsidRPr="00835128" w:rsidRDefault="002E7F2A" w:rsidP="00576536">
      <w:pPr>
        <w:pStyle w:val="ListParagraph"/>
        <w:tabs>
          <w:tab w:val="left" w:pos="0"/>
        </w:tabs>
        <w:spacing w:after="0" w:line="240" w:lineRule="auto"/>
        <w:ind w:left="0" w:right="-1"/>
        <w:jc w:val="right"/>
        <w:rPr>
          <w:b/>
          <w:sz w:val="36"/>
          <w:szCs w:val="36"/>
          <w:shd w:val="clear" w:color="auto" w:fill="FFFFFF"/>
        </w:rPr>
      </w:pPr>
    </w:p>
    <w:p w:rsidR="002E7F2A" w:rsidRPr="00835128" w:rsidRDefault="002E7F2A" w:rsidP="00EF62A3">
      <w:pPr>
        <w:jc w:val="center"/>
        <w:rPr>
          <w:rFonts w:cs="Times New Roman"/>
          <w:b/>
          <w:sz w:val="36"/>
          <w:szCs w:val="36"/>
          <w:shd w:val="clear" w:color="auto" w:fill="FFFFFF"/>
        </w:rPr>
      </w:pPr>
      <w:r w:rsidRPr="00835128">
        <w:rPr>
          <w:rFonts w:cs="Times New Roman"/>
          <w:b/>
          <w:sz w:val="36"/>
          <w:szCs w:val="36"/>
          <w:shd w:val="clear" w:color="auto" w:fill="FFFFFF"/>
        </w:rPr>
        <w:t xml:space="preserve">Программа комплексного развития </w:t>
      </w:r>
    </w:p>
    <w:p w:rsidR="002E7F2A" w:rsidRPr="00835128" w:rsidRDefault="002E7F2A" w:rsidP="00EF62A3">
      <w:pPr>
        <w:jc w:val="center"/>
        <w:rPr>
          <w:rFonts w:cs="Times New Roman"/>
          <w:b/>
          <w:sz w:val="36"/>
          <w:szCs w:val="36"/>
          <w:shd w:val="clear" w:color="auto" w:fill="FFFFFF"/>
        </w:rPr>
      </w:pPr>
      <w:r w:rsidRPr="00835128">
        <w:rPr>
          <w:rFonts w:cs="Times New Roman"/>
          <w:b/>
          <w:sz w:val="36"/>
          <w:szCs w:val="36"/>
          <w:shd w:val="clear" w:color="auto" w:fill="FFFFFF"/>
        </w:rPr>
        <w:t>систем коммунальной</w:t>
      </w:r>
      <w:r>
        <w:rPr>
          <w:rFonts w:cs="Times New Roman"/>
          <w:b/>
          <w:sz w:val="36"/>
          <w:szCs w:val="36"/>
          <w:shd w:val="clear" w:color="auto" w:fill="FFFFFF"/>
        </w:rPr>
        <w:t xml:space="preserve"> </w:t>
      </w:r>
      <w:r w:rsidRPr="00835128">
        <w:rPr>
          <w:rFonts w:cs="Times New Roman"/>
          <w:b/>
          <w:sz w:val="36"/>
          <w:szCs w:val="36"/>
          <w:shd w:val="clear" w:color="auto" w:fill="FFFFFF"/>
        </w:rPr>
        <w:t xml:space="preserve">инфраструктуры </w:t>
      </w:r>
    </w:p>
    <w:p w:rsidR="002E7F2A" w:rsidRPr="00835128" w:rsidRDefault="002E7F2A" w:rsidP="00EF62A3">
      <w:pPr>
        <w:jc w:val="center"/>
        <w:rPr>
          <w:rFonts w:cs="Times New Roman"/>
          <w:b/>
          <w:sz w:val="36"/>
          <w:szCs w:val="36"/>
          <w:shd w:val="clear" w:color="auto" w:fill="FFFFFF"/>
        </w:rPr>
      </w:pPr>
      <w:r w:rsidRPr="00835128">
        <w:rPr>
          <w:rFonts w:cs="Times New Roman"/>
          <w:b/>
          <w:sz w:val="36"/>
          <w:szCs w:val="36"/>
          <w:shd w:val="clear" w:color="auto" w:fill="FFFFFF"/>
        </w:rPr>
        <w:t>МО Усть-Багарякское сельское поселение Кунаша</w:t>
      </w:r>
      <w:r w:rsidRPr="00835128">
        <w:rPr>
          <w:rFonts w:cs="Times New Roman"/>
          <w:b/>
          <w:sz w:val="36"/>
          <w:szCs w:val="36"/>
          <w:shd w:val="clear" w:color="auto" w:fill="FFFFFF"/>
        </w:rPr>
        <w:t>к</w:t>
      </w:r>
      <w:r w:rsidRPr="00835128">
        <w:rPr>
          <w:rFonts w:cs="Times New Roman"/>
          <w:b/>
          <w:sz w:val="36"/>
          <w:szCs w:val="36"/>
          <w:shd w:val="clear" w:color="auto" w:fill="FFFFFF"/>
        </w:rPr>
        <w:t xml:space="preserve">ского района на период 2018-2020 годы </w:t>
      </w:r>
    </w:p>
    <w:p w:rsidR="002E7F2A" w:rsidRPr="00835128" w:rsidRDefault="002E7F2A" w:rsidP="00EF62A3">
      <w:pPr>
        <w:jc w:val="center"/>
        <w:rPr>
          <w:rFonts w:cs="Times New Roman"/>
          <w:b/>
          <w:bCs/>
          <w:sz w:val="36"/>
          <w:szCs w:val="36"/>
          <w:shd w:val="clear" w:color="auto" w:fill="FFFFFF"/>
        </w:rPr>
      </w:pPr>
      <w:r w:rsidRPr="00835128">
        <w:rPr>
          <w:rFonts w:cs="Times New Roman"/>
          <w:b/>
          <w:sz w:val="36"/>
          <w:szCs w:val="36"/>
          <w:shd w:val="clear" w:color="auto" w:fill="FFFFFF"/>
        </w:rPr>
        <w:t>и на перспективу до 2027 года</w:t>
      </w:r>
    </w:p>
    <w:p w:rsidR="002E7F2A" w:rsidRDefault="002E7F2A" w:rsidP="00C64304">
      <w:pPr>
        <w:spacing w:line="240" w:lineRule="auto"/>
        <w:ind w:firstLine="0"/>
        <w:jc w:val="center"/>
        <w:rPr>
          <w:rFonts w:cs="Times New Roman"/>
          <w:b/>
          <w:sz w:val="28"/>
          <w:szCs w:val="28"/>
          <w:lang w:eastAsia="ru-RU"/>
        </w:rPr>
      </w:pPr>
      <w:bookmarkStart w:id="6" w:name="_Toc417544220"/>
    </w:p>
    <w:p w:rsidR="002E7F2A" w:rsidRDefault="002E7F2A" w:rsidP="00D22CC4">
      <w:pPr>
        <w:pStyle w:val="Heading1"/>
        <w:spacing w:before="0"/>
        <w:ind w:firstLine="0"/>
        <w:rPr>
          <w:sz w:val="28"/>
          <w:szCs w:val="28"/>
        </w:rPr>
      </w:pPr>
      <w:bookmarkStart w:id="7" w:name="_Toc483339530"/>
      <w:r w:rsidRPr="00C16167">
        <w:rPr>
          <w:sz w:val="28"/>
          <w:szCs w:val="28"/>
        </w:rPr>
        <w:t>Раздел 1. Паспорт программы</w:t>
      </w:r>
      <w:bookmarkEnd w:id="7"/>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0A0"/>
      </w:tblPr>
      <w:tblGrid>
        <w:gridCol w:w="3305"/>
        <w:gridCol w:w="6832"/>
      </w:tblGrid>
      <w:tr w:rsidR="002E7F2A" w:rsidRPr="00C16167" w:rsidTr="00C16167">
        <w:trPr>
          <w:trHeight w:val="227"/>
        </w:trPr>
        <w:tc>
          <w:tcPr>
            <w:tcW w:w="1630" w:type="pct"/>
            <w:tcBorders>
              <w:top w:val="single" w:sz="4" w:space="0" w:color="auto"/>
            </w:tcBorders>
            <w:vAlign w:val="center"/>
          </w:tcPr>
          <w:p w:rsidR="002E7F2A" w:rsidRPr="00C16167" w:rsidRDefault="002E7F2A" w:rsidP="00C16167">
            <w:pPr>
              <w:widowControl w:val="0"/>
              <w:spacing w:line="240" w:lineRule="auto"/>
              <w:ind w:firstLine="0"/>
              <w:jc w:val="left"/>
              <w:rPr>
                <w:rFonts w:cs="Times New Roman"/>
                <w:sz w:val="24"/>
                <w:szCs w:val="24"/>
                <w:lang w:eastAsia="ar-SA"/>
              </w:rPr>
            </w:pPr>
            <w:r w:rsidRPr="00C16167">
              <w:rPr>
                <w:rFonts w:cs="Times New Roman"/>
                <w:noProof/>
                <w:sz w:val="24"/>
                <w:szCs w:val="24"/>
                <w:lang w:eastAsia="ar-SA"/>
              </w:rPr>
              <w:t>Наименование Программы</w:t>
            </w:r>
          </w:p>
        </w:tc>
        <w:tc>
          <w:tcPr>
            <w:tcW w:w="3370" w:type="pct"/>
            <w:tcBorders>
              <w:top w:val="single" w:sz="4" w:space="0" w:color="auto"/>
            </w:tcBorders>
            <w:vAlign w:val="center"/>
          </w:tcPr>
          <w:p w:rsidR="002E7F2A" w:rsidRPr="00CD5FF6" w:rsidRDefault="002E7F2A" w:rsidP="00A42A5C">
            <w:pPr>
              <w:widowControl w:val="0"/>
              <w:ind w:firstLine="0"/>
              <w:rPr>
                <w:rFonts w:cs="Times New Roman"/>
                <w:sz w:val="22"/>
                <w:lang w:eastAsia="ru-RU"/>
              </w:rPr>
            </w:pPr>
            <w:r w:rsidRPr="00EF62A3">
              <w:rPr>
                <w:rFonts w:cs="Times New Roman"/>
                <w:sz w:val="22"/>
                <w:lang w:eastAsia="ru-RU"/>
              </w:rPr>
              <w:t>Программа комплексного развития систем коммунальной инфр</w:t>
            </w:r>
            <w:r w:rsidRPr="00EF62A3">
              <w:rPr>
                <w:rFonts w:cs="Times New Roman"/>
                <w:sz w:val="22"/>
                <w:lang w:eastAsia="ru-RU"/>
              </w:rPr>
              <w:t>а</w:t>
            </w:r>
            <w:r w:rsidRPr="00EF62A3">
              <w:rPr>
                <w:rFonts w:cs="Times New Roman"/>
                <w:sz w:val="22"/>
                <w:lang w:eastAsia="ru-RU"/>
              </w:rPr>
              <w:t xml:space="preserve">структуры Усть-Багарякского сельского поселения на период 2018-2020 годы и на перспективу до 2027 года </w:t>
            </w:r>
            <w:r w:rsidRPr="00CD5FF6">
              <w:rPr>
                <w:rFonts w:cs="Times New Roman"/>
                <w:noProof/>
                <w:sz w:val="22"/>
                <w:lang w:eastAsia="ar-SA"/>
              </w:rPr>
              <w:t xml:space="preserve">(далее </w:t>
            </w:r>
            <w:r>
              <w:rPr>
                <w:rFonts w:cs="Times New Roman"/>
                <w:noProof/>
                <w:sz w:val="22"/>
                <w:lang w:eastAsia="ar-SA"/>
              </w:rPr>
              <w:t xml:space="preserve">по тексту </w:t>
            </w:r>
            <w:r w:rsidRPr="00CD5FF6">
              <w:rPr>
                <w:rFonts w:cs="Times New Roman"/>
                <w:noProof/>
                <w:sz w:val="22"/>
                <w:lang w:eastAsia="ar-SA"/>
              </w:rPr>
              <w:t>- Программа)</w:t>
            </w:r>
          </w:p>
        </w:tc>
      </w:tr>
      <w:tr w:rsidR="002E7F2A" w:rsidRPr="00C16167" w:rsidTr="00C16167">
        <w:trPr>
          <w:trHeight w:val="227"/>
        </w:trPr>
        <w:tc>
          <w:tcPr>
            <w:tcW w:w="1630" w:type="pct"/>
            <w:vAlign w:val="center"/>
          </w:tcPr>
          <w:p w:rsidR="002E7F2A" w:rsidRPr="00C16167" w:rsidRDefault="002E7F2A" w:rsidP="00C16167">
            <w:pPr>
              <w:widowControl w:val="0"/>
              <w:spacing w:line="240" w:lineRule="auto"/>
              <w:ind w:firstLine="0"/>
              <w:jc w:val="left"/>
              <w:rPr>
                <w:rFonts w:cs="Times New Roman"/>
                <w:noProof/>
                <w:sz w:val="24"/>
                <w:szCs w:val="24"/>
                <w:lang w:eastAsia="ar-SA"/>
              </w:rPr>
            </w:pPr>
            <w:r w:rsidRPr="00C16167">
              <w:rPr>
                <w:rFonts w:cs="Times New Roman"/>
                <w:noProof/>
                <w:sz w:val="24"/>
                <w:szCs w:val="24"/>
                <w:lang w:eastAsia="ar-SA"/>
              </w:rPr>
              <w:t>Основание для разработки Программы</w:t>
            </w:r>
          </w:p>
        </w:tc>
        <w:tc>
          <w:tcPr>
            <w:tcW w:w="3370" w:type="pct"/>
            <w:vAlign w:val="center"/>
          </w:tcPr>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w:t>
            </w:r>
            <w:r w:rsidRPr="00EF62A3">
              <w:rPr>
                <w:rFonts w:cs="Times New Roman"/>
                <w:sz w:val="22"/>
                <w:lang w:eastAsia="ru-RU"/>
              </w:rPr>
              <w:t>о</w:t>
            </w:r>
            <w:r w:rsidRPr="00EF62A3">
              <w:rPr>
                <w:rFonts w:cs="Times New Roman"/>
                <w:sz w:val="22"/>
                <w:lang w:eastAsia="ru-RU"/>
              </w:rPr>
              <w:t>селений, городских округов»;</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Приказ Госстроя от 01.10.2013 № 359/ГС "Об утверждении мет</w:t>
            </w:r>
            <w:r w:rsidRPr="00EF62A3">
              <w:rPr>
                <w:rFonts w:cs="Times New Roman"/>
                <w:sz w:val="22"/>
                <w:lang w:eastAsia="ru-RU"/>
              </w:rPr>
              <w:t>о</w:t>
            </w:r>
            <w:r w:rsidRPr="00EF62A3">
              <w:rPr>
                <w:rFonts w:cs="Times New Roman"/>
                <w:sz w:val="22"/>
                <w:lang w:eastAsia="ru-RU"/>
              </w:rPr>
              <w:t>дических рекомендаций по разработке программ комплексного развития систем коммунальной инфраструктуры поселений, горо</w:t>
            </w:r>
            <w:r w:rsidRPr="00EF62A3">
              <w:rPr>
                <w:rFonts w:cs="Times New Roman"/>
                <w:sz w:val="22"/>
                <w:lang w:eastAsia="ru-RU"/>
              </w:rPr>
              <w:t>д</w:t>
            </w:r>
            <w:r w:rsidRPr="00EF62A3">
              <w:rPr>
                <w:rFonts w:cs="Times New Roman"/>
                <w:sz w:val="22"/>
                <w:lang w:eastAsia="ru-RU"/>
              </w:rPr>
              <w:t>ских округов";</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Федеральный закон от 23.11.2004 г. № 261- ФЗ «Об энергоснабж</w:t>
            </w:r>
            <w:r w:rsidRPr="00EF62A3">
              <w:rPr>
                <w:rFonts w:cs="Times New Roman"/>
                <w:sz w:val="22"/>
                <w:lang w:eastAsia="ru-RU"/>
              </w:rPr>
              <w:t>е</w:t>
            </w:r>
            <w:r w:rsidRPr="00EF62A3">
              <w:rPr>
                <w:rFonts w:cs="Times New Roman"/>
                <w:sz w:val="22"/>
                <w:lang w:eastAsia="ru-RU"/>
              </w:rPr>
              <w:t>нии и о повышении энергетической эффективности и о внесении изменений в отдельные законодательные акты Российской Фед</w:t>
            </w:r>
            <w:r w:rsidRPr="00EF62A3">
              <w:rPr>
                <w:rFonts w:cs="Times New Roman"/>
                <w:sz w:val="22"/>
                <w:lang w:eastAsia="ru-RU"/>
              </w:rPr>
              <w:t>е</w:t>
            </w:r>
            <w:r w:rsidRPr="00EF62A3">
              <w:rPr>
                <w:rFonts w:cs="Times New Roman"/>
                <w:sz w:val="22"/>
                <w:lang w:eastAsia="ru-RU"/>
              </w:rPr>
              <w:t>рации»;</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Федеральный закон от 10.01.2002 № 7-ФЗ «Об охране окружающей среды»;</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Федеральный закон от 26.03.2003 № 35-ФЗ «Об электроэнергет</w:t>
            </w:r>
            <w:r w:rsidRPr="00EF62A3">
              <w:rPr>
                <w:rFonts w:cs="Times New Roman"/>
                <w:sz w:val="22"/>
                <w:lang w:eastAsia="ru-RU"/>
              </w:rPr>
              <w:t>и</w:t>
            </w:r>
            <w:r w:rsidRPr="00EF62A3">
              <w:rPr>
                <w:rFonts w:cs="Times New Roman"/>
                <w:sz w:val="22"/>
                <w:lang w:eastAsia="ru-RU"/>
              </w:rPr>
              <w:t xml:space="preserve">ке»; </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Федеральный закон от 31.03.1999 № 69-ФЗ «О газоснабжении в Российской Федерации»;</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Федеральный закон от 24.06.1998 № 89-ФЗ «Об отходах произво</w:t>
            </w:r>
            <w:r w:rsidRPr="00EF62A3">
              <w:rPr>
                <w:rFonts w:cs="Times New Roman"/>
                <w:sz w:val="22"/>
                <w:lang w:eastAsia="ru-RU"/>
              </w:rPr>
              <w:t>д</w:t>
            </w:r>
            <w:r w:rsidRPr="00EF62A3">
              <w:rPr>
                <w:rFonts w:cs="Times New Roman"/>
                <w:sz w:val="22"/>
                <w:lang w:eastAsia="ru-RU"/>
              </w:rPr>
              <w:t>ства и потребления»;</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 xml:space="preserve">Федеральный закон от 27.07.2010 № 190-ФЗ «О теплоснабжении»; </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 xml:space="preserve">Федеральный закон от 07.12.2011 № 416-ФЗ «О водоснабжении и водоотведении». </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Pr="00EF62A3">
              <w:rPr>
                <w:rFonts w:cs="Times New Roman"/>
                <w:sz w:val="22"/>
                <w:lang w:eastAsia="ru-RU"/>
              </w:rPr>
              <w:t>№0169600014117000006-0863958-01 от 02 мая 2017 года</w:t>
            </w:r>
          </w:p>
        </w:tc>
      </w:tr>
      <w:tr w:rsidR="002E7F2A" w:rsidRPr="00C16167" w:rsidTr="0018569A">
        <w:trPr>
          <w:trHeight w:val="733"/>
        </w:trPr>
        <w:tc>
          <w:tcPr>
            <w:tcW w:w="1630" w:type="pct"/>
            <w:vAlign w:val="center"/>
          </w:tcPr>
          <w:p w:rsidR="002E7F2A" w:rsidRPr="00C16167" w:rsidRDefault="002E7F2A" w:rsidP="00C16167">
            <w:pPr>
              <w:widowControl w:val="0"/>
              <w:spacing w:line="240" w:lineRule="auto"/>
              <w:ind w:firstLine="0"/>
              <w:jc w:val="left"/>
              <w:rPr>
                <w:rFonts w:cs="Times New Roman"/>
                <w:sz w:val="24"/>
                <w:szCs w:val="24"/>
                <w:lang w:eastAsia="ar-SA"/>
              </w:rPr>
            </w:pPr>
            <w:r w:rsidRPr="00C16167">
              <w:rPr>
                <w:rFonts w:cs="Times New Roman"/>
                <w:sz w:val="24"/>
                <w:szCs w:val="24"/>
                <w:lang w:eastAsia="ar-SA"/>
              </w:rPr>
              <w:t>Заказчик Программы</w:t>
            </w:r>
          </w:p>
        </w:tc>
        <w:tc>
          <w:tcPr>
            <w:tcW w:w="3370" w:type="pct"/>
            <w:vAlign w:val="center"/>
          </w:tcPr>
          <w:p w:rsidR="002E7F2A" w:rsidRPr="00CD5FF6" w:rsidRDefault="002E7F2A" w:rsidP="00EF62A3">
            <w:pPr>
              <w:widowControl w:val="0"/>
              <w:ind w:firstLine="0"/>
              <w:rPr>
                <w:rFonts w:cs="Times New Roman"/>
                <w:sz w:val="22"/>
                <w:lang w:eastAsia="ar-SA"/>
              </w:rPr>
            </w:pPr>
            <w:r w:rsidRPr="00CD5FF6">
              <w:rPr>
                <w:rFonts w:cs="Times New Roman"/>
                <w:sz w:val="22"/>
                <w:lang w:eastAsia="ru-RU"/>
              </w:rPr>
              <w:t xml:space="preserve">Администрация </w:t>
            </w:r>
            <w:r>
              <w:rPr>
                <w:rFonts w:cs="Times New Roman"/>
                <w:sz w:val="22"/>
                <w:lang w:eastAsia="ru-RU"/>
              </w:rPr>
              <w:t>Кунашакского муниципального района.</w:t>
            </w:r>
          </w:p>
        </w:tc>
      </w:tr>
      <w:tr w:rsidR="002E7F2A" w:rsidRPr="00C16167" w:rsidTr="0018569A">
        <w:trPr>
          <w:trHeight w:val="733"/>
        </w:trPr>
        <w:tc>
          <w:tcPr>
            <w:tcW w:w="1630" w:type="pct"/>
            <w:vAlign w:val="center"/>
          </w:tcPr>
          <w:p w:rsidR="002E7F2A" w:rsidRPr="00C16167" w:rsidRDefault="002E7F2A" w:rsidP="00C16167">
            <w:pPr>
              <w:widowControl w:val="0"/>
              <w:spacing w:line="240" w:lineRule="auto"/>
              <w:ind w:firstLine="0"/>
              <w:jc w:val="left"/>
              <w:rPr>
                <w:rFonts w:cs="Times New Roman"/>
                <w:sz w:val="24"/>
                <w:szCs w:val="24"/>
                <w:lang w:eastAsia="ar-SA"/>
              </w:rPr>
            </w:pPr>
            <w:r w:rsidRPr="00C16167">
              <w:rPr>
                <w:rFonts w:cs="Times New Roman"/>
                <w:sz w:val="24"/>
                <w:szCs w:val="24"/>
                <w:lang w:eastAsia="ar-SA"/>
              </w:rPr>
              <w:t>Ответственный исполнитель Программы</w:t>
            </w:r>
          </w:p>
        </w:tc>
        <w:tc>
          <w:tcPr>
            <w:tcW w:w="3370" w:type="pct"/>
            <w:vAlign w:val="center"/>
          </w:tcPr>
          <w:p w:rsidR="002E7F2A" w:rsidRPr="00CD5FF6" w:rsidRDefault="002E7F2A" w:rsidP="0018569A">
            <w:pPr>
              <w:widowControl w:val="0"/>
              <w:ind w:firstLine="0"/>
              <w:rPr>
                <w:rFonts w:cs="Times New Roman"/>
                <w:sz w:val="22"/>
                <w:lang w:eastAsia="ar-SA"/>
              </w:rPr>
            </w:pPr>
            <w:r w:rsidRPr="00CD5FF6">
              <w:rPr>
                <w:rFonts w:cs="Times New Roman"/>
                <w:sz w:val="22"/>
                <w:lang w:eastAsia="ru-RU"/>
              </w:rPr>
              <w:t xml:space="preserve">Администрация </w:t>
            </w:r>
            <w:r>
              <w:rPr>
                <w:rFonts w:cs="Times New Roman"/>
                <w:sz w:val="22"/>
                <w:lang w:eastAsia="ru-RU"/>
              </w:rPr>
              <w:t>Кунашакского муниципального района.</w:t>
            </w:r>
          </w:p>
        </w:tc>
      </w:tr>
      <w:tr w:rsidR="002E7F2A" w:rsidRPr="00C16167" w:rsidTr="0018569A">
        <w:trPr>
          <w:trHeight w:val="733"/>
        </w:trPr>
        <w:tc>
          <w:tcPr>
            <w:tcW w:w="1630" w:type="pct"/>
            <w:vAlign w:val="center"/>
          </w:tcPr>
          <w:p w:rsidR="002E7F2A" w:rsidRPr="00C16167" w:rsidRDefault="002E7F2A" w:rsidP="00C16167">
            <w:pPr>
              <w:widowControl w:val="0"/>
              <w:spacing w:line="240" w:lineRule="auto"/>
              <w:ind w:firstLine="0"/>
              <w:jc w:val="left"/>
              <w:rPr>
                <w:rFonts w:cs="Times New Roman"/>
                <w:sz w:val="24"/>
                <w:szCs w:val="24"/>
                <w:lang w:eastAsia="ar-SA"/>
              </w:rPr>
            </w:pPr>
            <w:r w:rsidRPr="00C16167">
              <w:rPr>
                <w:rFonts w:cs="Times New Roman"/>
                <w:sz w:val="24"/>
                <w:szCs w:val="24"/>
                <w:lang w:eastAsia="ar-SA"/>
              </w:rPr>
              <w:t xml:space="preserve">Соисполнители </w:t>
            </w:r>
          </w:p>
          <w:p w:rsidR="002E7F2A" w:rsidRPr="00C16167" w:rsidRDefault="002E7F2A" w:rsidP="00C16167">
            <w:pPr>
              <w:widowControl w:val="0"/>
              <w:spacing w:line="240" w:lineRule="auto"/>
              <w:ind w:firstLine="0"/>
              <w:jc w:val="left"/>
              <w:rPr>
                <w:rFonts w:cs="Times New Roman"/>
                <w:sz w:val="24"/>
                <w:szCs w:val="24"/>
                <w:lang w:eastAsia="ar-SA"/>
              </w:rPr>
            </w:pPr>
            <w:r w:rsidRPr="00C16167">
              <w:rPr>
                <w:rFonts w:cs="Times New Roman"/>
                <w:sz w:val="24"/>
                <w:szCs w:val="24"/>
                <w:lang w:eastAsia="ar-SA"/>
              </w:rPr>
              <w:t>Программы</w:t>
            </w:r>
          </w:p>
        </w:tc>
        <w:tc>
          <w:tcPr>
            <w:tcW w:w="3370" w:type="pct"/>
            <w:vAlign w:val="center"/>
          </w:tcPr>
          <w:p w:rsidR="002E7F2A" w:rsidRPr="00CD5FF6" w:rsidRDefault="002E7F2A" w:rsidP="00EF62A3">
            <w:pPr>
              <w:widowControl w:val="0"/>
              <w:ind w:firstLine="0"/>
              <w:rPr>
                <w:rFonts w:cs="Times New Roman"/>
                <w:sz w:val="22"/>
                <w:lang w:eastAsia="ar-SA"/>
              </w:rPr>
            </w:pPr>
            <w:r w:rsidRPr="00CD5FF6">
              <w:rPr>
                <w:rFonts w:cs="Times New Roman"/>
                <w:sz w:val="22"/>
                <w:lang w:eastAsia="ru-RU"/>
              </w:rPr>
              <w:t xml:space="preserve">Администрация </w:t>
            </w:r>
            <w:r>
              <w:rPr>
                <w:rFonts w:cs="Times New Roman"/>
                <w:sz w:val="22"/>
                <w:lang w:eastAsia="ru-RU"/>
              </w:rPr>
              <w:t>МОУсть-Багарякское сельское поселение.</w:t>
            </w:r>
          </w:p>
        </w:tc>
      </w:tr>
      <w:tr w:rsidR="002E7F2A" w:rsidRPr="00C16167" w:rsidTr="00EF62A3">
        <w:trPr>
          <w:trHeight w:val="3081"/>
        </w:trPr>
        <w:tc>
          <w:tcPr>
            <w:tcW w:w="1630" w:type="pct"/>
            <w:vAlign w:val="center"/>
          </w:tcPr>
          <w:p w:rsidR="002E7F2A" w:rsidRPr="00C16167" w:rsidRDefault="002E7F2A" w:rsidP="00C16167">
            <w:pPr>
              <w:widowControl w:val="0"/>
              <w:spacing w:line="240" w:lineRule="auto"/>
              <w:ind w:firstLine="0"/>
              <w:jc w:val="left"/>
              <w:rPr>
                <w:rFonts w:cs="Times New Roman"/>
                <w:noProof/>
                <w:sz w:val="24"/>
                <w:szCs w:val="24"/>
                <w:lang w:eastAsia="ar-SA"/>
              </w:rPr>
            </w:pPr>
            <w:r w:rsidRPr="00C16167">
              <w:rPr>
                <w:rFonts w:cs="Times New Roman"/>
                <w:noProof/>
                <w:sz w:val="24"/>
                <w:szCs w:val="24"/>
                <w:lang w:eastAsia="ar-SA"/>
              </w:rPr>
              <w:t>Цель Программы</w:t>
            </w:r>
          </w:p>
        </w:tc>
        <w:tc>
          <w:tcPr>
            <w:tcW w:w="3370" w:type="pct"/>
            <w:vAlign w:val="center"/>
          </w:tcPr>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EF62A3">
              <w:rPr>
                <w:bCs/>
                <w:sz w:val="22"/>
                <w:lang w:eastAsia="ru-RU"/>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w:t>
            </w:r>
            <w:r w:rsidRPr="00EF62A3">
              <w:rPr>
                <w:bCs/>
                <w:sz w:val="22"/>
                <w:lang w:eastAsia="ru-RU"/>
              </w:rPr>
              <w:t>т</w:t>
            </w:r>
            <w:r w:rsidRPr="00EF62A3">
              <w:rPr>
                <w:bCs/>
                <w:sz w:val="22"/>
                <w:lang w:eastAsia="ru-RU"/>
              </w:rPr>
              <w:t>вующие установленным требованиям надежность, энергетическую эффективность указанных систем;</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noProof/>
                <w:sz w:val="22"/>
                <w:lang w:eastAsia="ar-SA"/>
              </w:rPr>
            </w:pPr>
            <w:r w:rsidRPr="00EF62A3">
              <w:rPr>
                <w:bCs/>
                <w:sz w:val="22"/>
                <w:lang w:eastAsia="ru-RU"/>
              </w:rPr>
              <w:t>снижение негативного воздействия на окружающую среду и зд</w:t>
            </w:r>
            <w:r w:rsidRPr="00EF62A3">
              <w:rPr>
                <w:bCs/>
                <w:sz w:val="22"/>
                <w:lang w:eastAsia="ru-RU"/>
              </w:rPr>
              <w:t>о</w:t>
            </w:r>
            <w:r w:rsidRPr="00EF62A3">
              <w:rPr>
                <w:bCs/>
                <w:sz w:val="22"/>
                <w:lang w:eastAsia="ru-RU"/>
              </w:rPr>
              <w:t>ровье человека и повышение качества оказываемых потребителям услуг в сферах электро-, тепло-, водоснабжения и водоотведения, а также услуг по утилизации, обезвреживанию и захоронению тве</w:t>
            </w:r>
            <w:r w:rsidRPr="00EF62A3">
              <w:rPr>
                <w:bCs/>
                <w:sz w:val="22"/>
                <w:lang w:eastAsia="ru-RU"/>
              </w:rPr>
              <w:t>р</w:t>
            </w:r>
            <w:r w:rsidRPr="00EF62A3">
              <w:rPr>
                <w:bCs/>
                <w:sz w:val="22"/>
                <w:lang w:eastAsia="ru-RU"/>
              </w:rPr>
              <w:t>дых бытовых отходов на период до 2020 года</w:t>
            </w:r>
          </w:p>
        </w:tc>
      </w:tr>
      <w:tr w:rsidR="002E7F2A" w:rsidRPr="00C16167" w:rsidTr="00C16167">
        <w:trPr>
          <w:trHeight w:val="227"/>
        </w:trPr>
        <w:tc>
          <w:tcPr>
            <w:tcW w:w="1630" w:type="pct"/>
            <w:vAlign w:val="center"/>
          </w:tcPr>
          <w:p w:rsidR="002E7F2A" w:rsidRPr="00C16167" w:rsidRDefault="002E7F2A" w:rsidP="00C16167">
            <w:pPr>
              <w:widowControl w:val="0"/>
              <w:spacing w:line="240" w:lineRule="auto"/>
              <w:ind w:firstLine="0"/>
              <w:jc w:val="left"/>
              <w:rPr>
                <w:rFonts w:cs="Times New Roman"/>
                <w:noProof/>
                <w:sz w:val="24"/>
                <w:szCs w:val="24"/>
                <w:lang w:eastAsia="ar-SA"/>
              </w:rPr>
            </w:pPr>
            <w:r w:rsidRPr="00C16167">
              <w:rPr>
                <w:rFonts w:cs="Times New Roman"/>
                <w:noProof/>
                <w:sz w:val="24"/>
                <w:szCs w:val="24"/>
                <w:lang w:eastAsia="ar-SA"/>
              </w:rPr>
              <w:t>Задачи Программы</w:t>
            </w:r>
          </w:p>
        </w:tc>
        <w:tc>
          <w:tcPr>
            <w:tcW w:w="3370" w:type="pct"/>
            <w:vAlign w:val="center"/>
          </w:tcPr>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EF62A3">
              <w:rPr>
                <w:bCs/>
                <w:sz w:val="22"/>
                <w:lang w:eastAsia="ru-RU"/>
              </w:rPr>
              <w:t>инженерно-техническая оптимизация коммунальных систем;</w:t>
            </w:r>
          </w:p>
          <w:p w:rsidR="002E7F2A" w:rsidRPr="00EF62A3"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EF62A3">
              <w:rPr>
                <w:bCs/>
                <w:sz w:val="22"/>
                <w:lang w:eastAsia="ru-RU"/>
              </w:rPr>
              <w:t>разработка мероприятий по комплексной реконструкции и моде</w:t>
            </w:r>
            <w:r w:rsidRPr="00EF62A3">
              <w:rPr>
                <w:bCs/>
                <w:sz w:val="22"/>
                <w:lang w:eastAsia="ru-RU"/>
              </w:rPr>
              <w:t>р</w:t>
            </w:r>
            <w:r w:rsidRPr="00EF62A3">
              <w:rPr>
                <w:bCs/>
                <w:sz w:val="22"/>
                <w:lang w:eastAsia="ru-RU"/>
              </w:rPr>
              <w:t>низации объектов систем коммунальной инфраструктуры;</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rFonts w:cs="Times New Roman"/>
                <w:sz w:val="22"/>
                <w:lang w:eastAsia="ar-SA"/>
              </w:rPr>
            </w:pPr>
            <w:r w:rsidRPr="00EF62A3">
              <w:rPr>
                <w:bCs/>
                <w:sz w:val="22"/>
                <w:lang w:eastAsia="ru-RU"/>
              </w:rPr>
              <w:t>обеспечение сбалансированности интересов субъектов коммунал</w:t>
            </w:r>
            <w:r w:rsidRPr="00EF62A3">
              <w:rPr>
                <w:bCs/>
                <w:sz w:val="22"/>
                <w:lang w:eastAsia="ru-RU"/>
              </w:rPr>
              <w:t>ь</w:t>
            </w:r>
            <w:r w:rsidRPr="00EF62A3">
              <w:rPr>
                <w:bCs/>
                <w:sz w:val="22"/>
                <w:lang w:eastAsia="ru-RU"/>
              </w:rPr>
              <w:t>ной инфраструктуры и потребителей</w:t>
            </w:r>
          </w:p>
        </w:tc>
      </w:tr>
      <w:tr w:rsidR="002E7F2A" w:rsidRPr="00C16167" w:rsidTr="00C16167">
        <w:trPr>
          <w:trHeight w:val="227"/>
        </w:trPr>
        <w:tc>
          <w:tcPr>
            <w:tcW w:w="1630" w:type="pct"/>
            <w:vAlign w:val="center"/>
          </w:tcPr>
          <w:p w:rsidR="002E7F2A" w:rsidRPr="00C16167" w:rsidRDefault="002E7F2A" w:rsidP="00C16167">
            <w:pPr>
              <w:widowControl w:val="0"/>
              <w:spacing w:line="240" w:lineRule="auto"/>
              <w:ind w:firstLine="0"/>
              <w:jc w:val="left"/>
              <w:rPr>
                <w:rFonts w:cs="Times New Roman"/>
                <w:noProof/>
                <w:sz w:val="24"/>
                <w:szCs w:val="24"/>
                <w:lang w:eastAsia="ar-SA"/>
              </w:rPr>
            </w:pPr>
            <w:r w:rsidRPr="00C16167">
              <w:rPr>
                <w:rFonts w:cs="Times New Roman"/>
                <w:noProof/>
                <w:sz w:val="24"/>
                <w:szCs w:val="24"/>
                <w:lang w:eastAsia="ar-SA"/>
              </w:rPr>
              <w:t>Важнейшие целевые показатели Программы</w:t>
            </w:r>
          </w:p>
        </w:tc>
        <w:tc>
          <w:tcPr>
            <w:tcW w:w="3370" w:type="pct"/>
            <w:vAlign w:val="center"/>
          </w:tcPr>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CD5FF6">
              <w:rPr>
                <w:bCs/>
                <w:sz w:val="22"/>
                <w:lang w:eastAsia="ru-RU"/>
              </w:rPr>
              <w:t>критерии доступности коммунальных услуг для населения;</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CD5FF6">
              <w:rPr>
                <w:bCs/>
                <w:sz w:val="22"/>
                <w:lang w:eastAsia="ru-RU"/>
              </w:rPr>
              <w:t>показатели спроса на коммунальные ресурсы и перспективные н</w:t>
            </w:r>
            <w:r w:rsidRPr="00CD5FF6">
              <w:rPr>
                <w:bCs/>
                <w:sz w:val="22"/>
                <w:lang w:eastAsia="ru-RU"/>
              </w:rPr>
              <w:t>а</w:t>
            </w:r>
            <w:r w:rsidRPr="00CD5FF6">
              <w:rPr>
                <w:bCs/>
                <w:sz w:val="22"/>
                <w:lang w:eastAsia="ru-RU"/>
              </w:rPr>
              <w:t>грузки;</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CD5FF6">
              <w:rPr>
                <w:bCs/>
                <w:sz w:val="22"/>
                <w:lang w:eastAsia="ru-RU"/>
              </w:rPr>
              <w:t>величины новых нагрузок;</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CD5FF6">
              <w:rPr>
                <w:bCs/>
                <w:sz w:val="22"/>
                <w:lang w:eastAsia="ru-RU"/>
              </w:rPr>
              <w:t>показатели качества поставляемого ресурса;</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CD5FF6">
              <w:rPr>
                <w:bCs/>
                <w:sz w:val="22"/>
                <w:lang w:eastAsia="ru-RU"/>
              </w:rPr>
              <w:t>показатели степени охвата  потребителей приборами учета;</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CD5FF6">
              <w:rPr>
                <w:bCs/>
                <w:sz w:val="22"/>
                <w:lang w:eastAsia="ru-RU"/>
              </w:rPr>
              <w:t>показатели надежности поставки ресурсов;</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CD5FF6">
              <w:rPr>
                <w:bCs/>
                <w:sz w:val="22"/>
                <w:lang w:eastAsia="ru-RU"/>
              </w:rPr>
              <w:t>показатели эффективности производства и транспортировки р</w:t>
            </w:r>
            <w:r w:rsidRPr="00CD5FF6">
              <w:rPr>
                <w:bCs/>
                <w:sz w:val="22"/>
                <w:lang w:eastAsia="ru-RU"/>
              </w:rPr>
              <w:t>е</w:t>
            </w:r>
            <w:r w:rsidRPr="00CD5FF6">
              <w:rPr>
                <w:bCs/>
                <w:sz w:val="22"/>
                <w:lang w:eastAsia="ru-RU"/>
              </w:rPr>
              <w:t>сурсов;</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CD5FF6">
              <w:rPr>
                <w:bCs/>
                <w:sz w:val="22"/>
                <w:lang w:eastAsia="ru-RU"/>
              </w:rPr>
              <w:t>показатели эффективности потребления коммунальных ресурсов;</w:t>
            </w:r>
          </w:p>
          <w:p w:rsidR="002E7F2A" w:rsidRPr="00CD5FF6"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CD5FF6">
              <w:rPr>
                <w:bCs/>
                <w:sz w:val="22"/>
                <w:lang w:eastAsia="ru-RU"/>
              </w:rPr>
              <w:t>показатели воздействия на окружающую среду.</w:t>
            </w:r>
          </w:p>
        </w:tc>
      </w:tr>
      <w:tr w:rsidR="002E7F2A" w:rsidRPr="00C16167" w:rsidTr="00D061A7">
        <w:trPr>
          <w:trHeight w:val="829"/>
        </w:trPr>
        <w:tc>
          <w:tcPr>
            <w:tcW w:w="1630" w:type="pct"/>
            <w:vAlign w:val="center"/>
          </w:tcPr>
          <w:p w:rsidR="002E7F2A" w:rsidRPr="00C16167" w:rsidRDefault="002E7F2A" w:rsidP="00C16167">
            <w:pPr>
              <w:widowControl w:val="0"/>
              <w:spacing w:line="240" w:lineRule="auto"/>
              <w:ind w:firstLine="0"/>
              <w:jc w:val="left"/>
              <w:rPr>
                <w:rFonts w:cs="Times New Roman"/>
                <w:noProof/>
                <w:sz w:val="24"/>
                <w:szCs w:val="24"/>
                <w:lang w:eastAsia="ar-SA"/>
              </w:rPr>
            </w:pPr>
            <w:r w:rsidRPr="00C16167">
              <w:rPr>
                <w:rFonts w:cs="Times New Roman"/>
                <w:noProof/>
                <w:sz w:val="24"/>
                <w:szCs w:val="24"/>
                <w:lang w:eastAsia="ar-SA"/>
              </w:rPr>
              <w:t>Сроки  и этапы реализации Программы</w:t>
            </w:r>
          </w:p>
        </w:tc>
        <w:tc>
          <w:tcPr>
            <w:tcW w:w="3370" w:type="pct"/>
            <w:vAlign w:val="center"/>
          </w:tcPr>
          <w:p w:rsidR="002E7F2A" w:rsidRPr="00CD5FF6" w:rsidRDefault="002E7F2A" w:rsidP="00D061A7">
            <w:pPr>
              <w:widowControl w:val="0"/>
              <w:ind w:firstLine="0"/>
              <w:rPr>
                <w:rFonts w:cs="Times New Roman"/>
                <w:noProof/>
                <w:sz w:val="22"/>
                <w:lang w:eastAsia="ar-SA"/>
              </w:rPr>
            </w:pPr>
            <w:r w:rsidRPr="00CD5FF6">
              <w:rPr>
                <w:rFonts w:cs="Times New Roman"/>
                <w:noProof/>
                <w:sz w:val="22"/>
                <w:lang w:eastAsia="ar-SA"/>
              </w:rPr>
              <w:t>Первый  этап: с 201</w:t>
            </w:r>
            <w:r>
              <w:rPr>
                <w:rFonts w:cs="Times New Roman"/>
                <w:noProof/>
                <w:sz w:val="22"/>
                <w:lang w:eastAsia="ar-SA"/>
              </w:rPr>
              <w:t>8</w:t>
            </w:r>
            <w:r w:rsidRPr="00CD5FF6">
              <w:rPr>
                <w:rFonts w:cs="Times New Roman"/>
                <w:noProof/>
                <w:sz w:val="22"/>
                <w:lang w:eastAsia="ar-SA"/>
              </w:rPr>
              <w:t>-202</w:t>
            </w:r>
            <w:r>
              <w:rPr>
                <w:rFonts w:cs="Times New Roman"/>
                <w:noProof/>
                <w:sz w:val="22"/>
                <w:lang w:eastAsia="ar-SA"/>
              </w:rPr>
              <w:t>0</w:t>
            </w:r>
            <w:r w:rsidRPr="00CD5FF6">
              <w:rPr>
                <w:rFonts w:cs="Times New Roman"/>
                <w:noProof/>
                <w:sz w:val="22"/>
                <w:lang w:eastAsia="ar-SA"/>
              </w:rPr>
              <w:t xml:space="preserve"> годы;</w:t>
            </w:r>
          </w:p>
          <w:p w:rsidR="002E7F2A" w:rsidRPr="00CD5FF6" w:rsidRDefault="002E7F2A" w:rsidP="00EF62A3">
            <w:pPr>
              <w:widowControl w:val="0"/>
              <w:ind w:firstLine="0"/>
              <w:rPr>
                <w:rFonts w:cs="Times New Roman"/>
                <w:noProof/>
                <w:sz w:val="22"/>
                <w:lang w:eastAsia="ar-SA"/>
              </w:rPr>
            </w:pPr>
            <w:r w:rsidRPr="00CD5FF6">
              <w:rPr>
                <w:rFonts w:cs="Times New Roman"/>
                <w:noProof/>
                <w:sz w:val="22"/>
                <w:lang w:eastAsia="ar-SA"/>
              </w:rPr>
              <w:t>Второй этап:   с 202</w:t>
            </w:r>
            <w:r>
              <w:rPr>
                <w:rFonts w:cs="Times New Roman"/>
                <w:noProof/>
                <w:sz w:val="22"/>
                <w:lang w:eastAsia="ar-SA"/>
              </w:rPr>
              <w:t>1</w:t>
            </w:r>
            <w:r w:rsidRPr="00CD5FF6">
              <w:rPr>
                <w:rFonts w:cs="Times New Roman"/>
                <w:noProof/>
                <w:sz w:val="22"/>
                <w:lang w:eastAsia="ar-SA"/>
              </w:rPr>
              <w:t>-20</w:t>
            </w:r>
            <w:r>
              <w:rPr>
                <w:rFonts w:cs="Times New Roman"/>
                <w:noProof/>
                <w:sz w:val="22"/>
                <w:lang w:eastAsia="ar-SA"/>
              </w:rPr>
              <w:t>27</w:t>
            </w:r>
            <w:r w:rsidRPr="00CD5FF6">
              <w:rPr>
                <w:rFonts w:cs="Times New Roman"/>
                <w:noProof/>
                <w:sz w:val="22"/>
                <w:lang w:eastAsia="ar-SA"/>
              </w:rPr>
              <w:t xml:space="preserve"> годы.</w:t>
            </w:r>
          </w:p>
        </w:tc>
      </w:tr>
      <w:tr w:rsidR="002E7F2A" w:rsidRPr="00C16167" w:rsidTr="00C16167">
        <w:trPr>
          <w:trHeight w:val="227"/>
        </w:trPr>
        <w:tc>
          <w:tcPr>
            <w:tcW w:w="1630" w:type="pct"/>
            <w:tcBorders>
              <w:bottom w:val="single" w:sz="4" w:space="0" w:color="auto"/>
            </w:tcBorders>
            <w:vAlign w:val="center"/>
          </w:tcPr>
          <w:p w:rsidR="002E7F2A" w:rsidRPr="00C16167" w:rsidRDefault="002E7F2A" w:rsidP="00C16167">
            <w:pPr>
              <w:widowControl w:val="0"/>
              <w:spacing w:line="240" w:lineRule="auto"/>
              <w:ind w:firstLine="0"/>
              <w:jc w:val="left"/>
              <w:rPr>
                <w:rFonts w:cs="Times New Roman"/>
                <w:sz w:val="24"/>
                <w:szCs w:val="24"/>
                <w:lang w:eastAsia="ar-SA"/>
              </w:rPr>
            </w:pPr>
            <w:r w:rsidRPr="00C16167">
              <w:rPr>
                <w:rFonts w:cs="Times New Roman"/>
                <w:sz w:val="24"/>
                <w:szCs w:val="24"/>
                <w:lang w:eastAsia="ar-SA"/>
              </w:rPr>
              <w:t xml:space="preserve">Объемы и источники </w:t>
            </w:r>
          </w:p>
          <w:p w:rsidR="002E7F2A" w:rsidRPr="00C16167" w:rsidRDefault="002E7F2A" w:rsidP="00C16167">
            <w:pPr>
              <w:widowControl w:val="0"/>
              <w:spacing w:line="240" w:lineRule="auto"/>
              <w:ind w:firstLine="0"/>
              <w:jc w:val="left"/>
              <w:rPr>
                <w:rFonts w:cs="Times New Roman"/>
                <w:noProof/>
                <w:sz w:val="24"/>
                <w:szCs w:val="24"/>
                <w:lang w:eastAsia="ar-SA"/>
              </w:rPr>
            </w:pPr>
            <w:r w:rsidRPr="00C16167">
              <w:rPr>
                <w:rFonts w:cs="Times New Roman"/>
                <w:sz w:val="24"/>
                <w:szCs w:val="24"/>
                <w:lang w:eastAsia="ar-SA"/>
              </w:rPr>
              <w:t>финансирования Программы</w:t>
            </w:r>
          </w:p>
        </w:tc>
        <w:tc>
          <w:tcPr>
            <w:tcW w:w="3370" w:type="pct"/>
            <w:tcBorders>
              <w:bottom w:val="single" w:sz="4" w:space="0" w:color="auto"/>
            </w:tcBorders>
            <w:vAlign w:val="center"/>
          </w:tcPr>
          <w:p w:rsidR="002E7F2A" w:rsidRDefault="002E7F2A" w:rsidP="00EF62A3">
            <w:pPr>
              <w:tabs>
                <w:tab w:val="left" w:pos="993"/>
              </w:tabs>
              <w:autoSpaceDE w:val="0"/>
              <w:autoSpaceDN w:val="0"/>
              <w:adjustRightInd w:val="0"/>
              <w:ind w:firstLine="239"/>
              <w:rPr>
                <w:rFonts w:cs="Times New Roman"/>
                <w:sz w:val="22"/>
              </w:rPr>
            </w:pPr>
            <w:r w:rsidRPr="00EF62A3">
              <w:rPr>
                <w:rFonts w:cs="Times New Roman"/>
                <w:sz w:val="22"/>
              </w:rPr>
              <w:t>Совокупные финансовые потребности на период реализации  Пр</w:t>
            </w:r>
            <w:r w:rsidRPr="00EF62A3">
              <w:rPr>
                <w:rFonts w:cs="Times New Roman"/>
                <w:sz w:val="22"/>
              </w:rPr>
              <w:t>о</w:t>
            </w:r>
            <w:r w:rsidRPr="00EF62A3">
              <w:rPr>
                <w:rFonts w:cs="Times New Roman"/>
                <w:sz w:val="22"/>
              </w:rPr>
              <w:t>граммы составляют 449075тыс. руб., в т.ч.:</w:t>
            </w:r>
          </w:p>
          <w:p w:rsidR="002E7F2A" w:rsidRPr="00EF62A3" w:rsidRDefault="002E7F2A" w:rsidP="00EF62A3">
            <w:pPr>
              <w:tabs>
                <w:tab w:val="left" w:pos="993"/>
              </w:tabs>
              <w:autoSpaceDE w:val="0"/>
              <w:autoSpaceDN w:val="0"/>
              <w:adjustRightInd w:val="0"/>
              <w:ind w:firstLine="239"/>
              <w:rPr>
                <w:rFonts w:cs="Times New Roman"/>
                <w:sz w:val="22"/>
              </w:rPr>
            </w:pPr>
          </w:p>
          <w:p w:rsidR="002E7F2A" w:rsidRPr="00EF62A3" w:rsidRDefault="002E7F2A" w:rsidP="00EF62A3">
            <w:pPr>
              <w:tabs>
                <w:tab w:val="left" w:pos="993"/>
              </w:tabs>
              <w:autoSpaceDE w:val="0"/>
              <w:autoSpaceDN w:val="0"/>
              <w:adjustRightInd w:val="0"/>
              <w:ind w:firstLine="239"/>
              <w:rPr>
                <w:rFonts w:cs="Times New Roman"/>
                <w:sz w:val="22"/>
              </w:rPr>
            </w:pPr>
            <w:r w:rsidRPr="00EF62A3">
              <w:rPr>
                <w:rFonts w:cs="Times New Roman"/>
                <w:sz w:val="22"/>
              </w:rPr>
              <w:t xml:space="preserve">1 этап (2018 – 2020 гг.) – </w:t>
            </w:r>
            <w:r>
              <w:rPr>
                <w:rFonts w:cs="Times New Roman"/>
                <w:sz w:val="22"/>
              </w:rPr>
              <w:t>772</w:t>
            </w:r>
            <w:r w:rsidRPr="00EF62A3">
              <w:rPr>
                <w:rFonts w:cs="Times New Roman"/>
                <w:sz w:val="22"/>
              </w:rPr>
              <w:t>91 тыс. руб., в том числе:</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 xml:space="preserve">средства федерального бюджета – 0 тыс. руб.; </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средства областного бюджета  – 65000тыс. руб.;</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средства бюджета района  – 1500 тыс. руб.;</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средства бюджета поселения  – 91тыс. руб.;</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средства внебюджетных источников – 10700тыс. руб.;</w:t>
            </w:r>
          </w:p>
          <w:p w:rsidR="002E7F2A" w:rsidRPr="00EF62A3" w:rsidRDefault="002E7F2A" w:rsidP="00EF62A3">
            <w:pPr>
              <w:widowControl w:val="0"/>
              <w:tabs>
                <w:tab w:val="left" w:pos="239"/>
              </w:tabs>
              <w:adjustRightInd w:val="0"/>
              <w:spacing w:after="120"/>
              <w:ind w:left="239" w:firstLine="0"/>
              <w:contextualSpacing/>
              <w:textAlignment w:val="baseline"/>
              <w:rPr>
                <w:bCs/>
                <w:sz w:val="22"/>
                <w:lang w:eastAsia="ru-RU"/>
              </w:rPr>
            </w:pPr>
          </w:p>
          <w:p w:rsidR="002E7F2A" w:rsidRPr="00EF62A3" w:rsidRDefault="002E7F2A" w:rsidP="00EF62A3">
            <w:pPr>
              <w:tabs>
                <w:tab w:val="left" w:pos="993"/>
              </w:tabs>
              <w:autoSpaceDE w:val="0"/>
              <w:autoSpaceDN w:val="0"/>
              <w:adjustRightInd w:val="0"/>
              <w:ind w:firstLine="239"/>
              <w:rPr>
                <w:rFonts w:cs="Times New Roman"/>
                <w:sz w:val="22"/>
              </w:rPr>
            </w:pPr>
            <w:r w:rsidRPr="00EF62A3">
              <w:rPr>
                <w:rFonts w:cs="Times New Roman"/>
                <w:sz w:val="22"/>
              </w:rPr>
              <w:t>2 этап (2021 – 2027гг.) – 3</w:t>
            </w:r>
            <w:r>
              <w:rPr>
                <w:rFonts w:cs="Times New Roman"/>
                <w:sz w:val="22"/>
              </w:rPr>
              <w:t>717</w:t>
            </w:r>
            <w:r w:rsidRPr="00EF62A3">
              <w:rPr>
                <w:rFonts w:cs="Times New Roman"/>
                <w:sz w:val="22"/>
              </w:rPr>
              <w:t>84 тыс. руб., в том числе:</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 xml:space="preserve">средства федерального бюджета – 0 тыс. руб.; </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средства областного бюджета  – 174200 тыс. руб.;</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средства бюджета района  – 137900 тыс. руб.;</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средства бюджета поселения  – 84 тыс. руб.;</w:t>
            </w:r>
          </w:p>
          <w:p w:rsidR="002E7F2A" w:rsidRPr="00967F4C" w:rsidRDefault="002E7F2A" w:rsidP="002F708D">
            <w:pPr>
              <w:widowControl w:val="0"/>
              <w:numPr>
                <w:ilvl w:val="0"/>
                <w:numId w:val="25"/>
              </w:numPr>
              <w:tabs>
                <w:tab w:val="left" w:pos="239"/>
              </w:tabs>
              <w:adjustRightInd w:val="0"/>
              <w:spacing w:after="120"/>
              <w:ind w:left="239" w:hanging="239"/>
              <w:contextualSpacing/>
              <w:textAlignment w:val="baseline"/>
              <w:rPr>
                <w:bCs/>
                <w:sz w:val="22"/>
                <w:lang w:eastAsia="ru-RU"/>
              </w:rPr>
            </w:pPr>
            <w:r w:rsidRPr="00967F4C">
              <w:rPr>
                <w:bCs/>
                <w:sz w:val="22"/>
                <w:lang w:eastAsia="ru-RU"/>
              </w:rPr>
              <w:t>средства внебюджетных источников – 59600 тыс. руб.</w:t>
            </w:r>
          </w:p>
        </w:tc>
      </w:tr>
    </w:tbl>
    <w:p w:rsidR="002E7F2A" w:rsidRDefault="002E7F2A" w:rsidP="00D22CC4">
      <w:pPr>
        <w:pStyle w:val="Heading1"/>
        <w:spacing w:before="0"/>
        <w:ind w:firstLine="0"/>
        <w:rPr>
          <w:sz w:val="28"/>
          <w:szCs w:val="28"/>
        </w:rPr>
      </w:pPr>
    </w:p>
    <w:p w:rsidR="002E7F2A" w:rsidRDefault="002E7F2A" w:rsidP="00C16167"/>
    <w:p w:rsidR="002E7F2A" w:rsidRPr="00C16167" w:rsidRDefault="002E7F2A" w:rsidP="00C16167"/>
    <w:p w:rsidR="002E7F2A" w:rsidRDefault="002E7F2A" w:rsidP="00D22CC4">
      <w:pPr>
        <w:pStyle w:val="Heading1"/>
        <w:spacing w:before="0"/>
        <w:ind w:firstLine="0"/>
        <w:rPr>
          <w:sz w:val="28"/>
          <w:szCs w:val="28"/>
        </w:rPr>
        <w:sectPr w:rsidR="002E7F2A" w:rsidSect="00835128">
          <w:footerReference w:type="even" r:id="rId9"/>
          <w:footerReference w:type="default" r:id="rId10"/>
          <w:headerReference w:type="first" r:id="rId11"/>
          <w:pgSz w:w="11906" w:h="16838" w:code="9"/>
          <w:pgMar w:top="567" w:right="567" w:bottom="567" w:left="1418" w:header="709" w:footer="709" w:gutter="0"/>
          <w:pgNumType w:start="2"/>
          <w:cols w:space="708"/>
          <w:docGrid w:linePitch="381"/>
        </w:sectPr>
      </w:pPr>
    </w:p>
    <w:p w:rsidR="002E7F2A" w:rsidRDefault="002E7F2A" w:rsidP="00D22CC4">
      <w:pPr>
        <w:pStyle w:val="Heading1"/>
        <w:spacing w:before="0"/>
        <w:ind w:firstLine="0"/>
        <w:rPr>
          <w:sz w:val="28"/>
          <w:szCs w:val="28"/>
        </w:rPr>
      </w:pPr>
      <w:bookmarkStart w:id="8" w:name="_Toc483339531"/>
      <w:r w:rsidRPr="006E404D">
        <w:rPr>
          <w:sz w:val="28"/>
          <w:szCs w:val="28"/>
        </w:rPr>
        <w:t xml:space="preserve">Раздел </w:t>
      </w:r>
      <w:r>
        <w:rPr>
          <w:sz w:val="28"/>
          <w:szCs w:val="28"/>
        </w:rPr>
        <w:t>2</w:t>
      </w:r>
      <w:r w:rsidRPr="006E404D">
        <w:rPr>
          <w:sz w:val="28"/>
          <w:szCs w:val="28"/>
        </w:rPr>
        <w:t xml:space="preserve">. </w:t>
      </w:r>
      <w:bookmarkEnd w:id="6"/>
      <w:r w:rsidRPr="00627D78">
        <w:rPr>
          <w:sz w:val="28"/>
          <w:szCs w:val="28"/>
        </w:rPr>
        <w:t>Характеристика существующего состояния коммунальной инфр</w:t>
      </w:r>
      <w:r w:rsidRPr="00627D78">
        <w:rPr>
          <w:sz w:val="28"/>
          <w:szCs w:val="28"/>
        </w:rPr>
        <w:t>а</w:t>
      </w:r>
      <w:r w:rsidRPr="00627D78">
        <w:rPr>
          <w:sz w:val="28"/>
          <w:szCs w:val="28"/>
        </w:rPr>
        <w:t>структуры</w:t>
      </w:r>
      <w:r>
        <w:rPr>
          <w:sz w:val="28"/>
          <w:szCs w:val="28"/>
        </w:rPr>
        <w:t>.</w:t>
      </w:r>
      <w:bookmarkEnd w:id="8"/>
    </w:p>
    <w:p w:rsidR="002E7F2A" w:rsidRPr="006E404D" w:rsidRDefault="002E7F2A" w:rsidP="002444FD">
      <w:pPr>
        <w:keepNext/>
        <w:spacing w:before="240"/>
        <w:ind w:firstLine="0"/>
        <w:outlineLvl w:val="1"/>
        <w:rPr>
          <w:rFonts w:cs="Times New Roman"/>
          <w:b/>
          <w:bCs/>
          <w:iCs/>
          <w:szCs w:val="26"/>
        </w:rPr>
      </w:pPr>
      <w:bookmarkStart w:id="9" w:name="_Toc417544222"/>
      <w:bookmarkStart w:id="10" w:name="_Toc449024517"/>
      <w:bookmarkStart w:id="11" w:name="_Toc483339532"/>
      <w:r>
        <w:rPr>
          <w:rFonts w:cs="Times New Roman"/>
          <w:b/>
          <w:bCs/>
          <w:iCs/>
          <w:szCs w:val="26"/>
        </w:rPr>
        <w:t>2</w:t>
      </w:r>
      <w:r w:rsidRPr="006E404D">
        <w:rPr>
          <w:rFonts w:cs="Times New Roman"/>
          <w:b/>
          <w:bCs/>
          <w:iCs/>
          <w:szCs w:val="26"/>
        </w:rPr>
        <w:t>.1.</w:t>
      </w:r>
      <w:r>
        <w:rPr>
          <w:rFonts w:cs="Times New Roman"/>
          <w:b/>
          <w:bCs/>
          <w:iCs/>
          <w:szCs w:val="26"/>
        </w:rPr>
        <w:t xml:space="preserve"> Краткий а</w:t>
      </w:r>
      <w:r w:rsidRPr="006E404D">
        <w:rPr>
          <w:rFonts w:cs="Times New Roman"/>
          <w:b/>
          <w:bCs/>
          <w:iCs/>
          <w:szCs w:val="26"/>
        </w:rPr>
        <w:t xml:space="preserve">нализ существующего состояния системы </w:t>
      </w:r>
      <w:bookmarkEnd w:id="9"/>
      <w:r w:rsidRPr="006E404D">
        <w:rPr>
          <w:rFonts w:cs="Times New Roman"/>
          <w:b/>
          <w:bCs/>
          <w:iCs/>
          <w:szCs w:val="26"/>
        </w:rPr>
        <w:t>теплоснабжения</w:t>
      </w:r>
      <w:bookmarkEnd w:id="10"/>
      <w:r>
        <w:rPr>
          <w:rFonts w:cs="Times New Roman"/>
          <w:b/>
          <w:bCs/>
          <w:iCs/>
          <w:szCs w:val="26"/>
        </w:rPr>
        <w:t>.</w:t>
      </w:r>
      <w:bookmarkEnd w:id="11"/>
    </w:p>
    <w:p w:rsidR="002E7F2A" w:rsidRPr="006E404D" w:rsidRDefault="002E7F2A" w:rsidP="00627D78"/>
    <w:p w:rsidR="002E7F2A" w:rsidRDefault="002E7F2A" w:rsidP="00EF62A3">
      <w:pPr>
        <w:widowControl w:val="0"/>
        <w:ind w:right="-1" w:firstLine="567"/>
        <w:rPr>
          <w:rFonts w:cs="Times New Roman"/>
          <w:spacing w:val="-5"/>
          <w:sz w:val="24"/>
          <w:szCs w:val="24"/>
        </w:rPr>
      </w:pPr>
      <w:bookmarkStart w:id="12" w:name="_Toc417544223"/>
      <w:r w:rsidRPr="00307A5C">
        <w:rPr>
          <w:rFonts w:cs="Times New Roman"/>
          <w:sz w:val="24"/>
          <w:szCs w:val="24"/>
          <w:lang w:eastAsia="ru-RU"/>
        </w:rPr>
        <w:t xml:space="preserve">Схема теплоснабжения </w:t>
      </w:r>
      <w:r>
        <w:rPr>
          <w:rFonts w:cs="Times New Roman"/>
          <w:sz w:val="24"/>
          <w:szCs w:val="24"/>
          <w:lang w:eastAsia="ru-RU"/>
        </w:rPr>
        <w:t>Усть-Багарякского СП в соответствии с требованиями, изложе</w:t>
      </w:r>
      <w:r>
        <w:rPr>
          <w:rFonts w:cs="Times New Roman"/>
          <w:sz w:val="24"/>
          <w:szCs w:val="24"/>
          <w:lang w:eastAsia="ru-RU"/>
        </w:rPr>
        <w:t>н</w:t>
      </w:r>
      <w:r>
        <w:rPr>
          <w:rFonts w:cs="Times New Roman"/>
          <w:sz w:val="24"/>
          <w:szCs w:val="24"/>
          <w:lang w:eastAsia="ru-RU"/>
        </w:rPr>
        <w:t xml:space="preserve">ными в не разработана. </w:t>
      </w:r>
    </w:p>
    <w:p w:rsidR="002E7F2A" w:rsidRDefault="002E7F2A" w:rsidP="00EF62A3">
      <w:pPr>
        <w:widowControl w:val="0"/>
        <w:ind w:right="-1" w:firstLine="567"/>
        <w:rPr>
          <w:rFonts w:cs="Times New Roman"/>
          <w:spacing w:val="-5"/>
          <w:sz w:val="24"/>
          <w:szCs w:val="24"/>
        </w:rPr>
      </w:pPr>
      <w:r>
        <w:rPr>
          <w:rFonts w:cs="Times New Roman"/>
          <w:spacing w:val="-5"/>
          <w:sz w:val="24"/>
          <w:szCs w:val="24"/>
        </w:rPr>
        <w:t>Ц</w:t>
      </w:r>
      <w:r w:rsidRPr="00465CBA">
        <w:rPr>
          <w:rFonts w:cs="Times New Roman"/>
          <w:spacing w:val="-5"/>
          <w:sz w:val="24"/>
          <w:szCs w:val="24"/>
        </w:rPr>
        <w:t>ентрализованны</w:t>
      </w:r>
      <w:r>
        <w:rPr>
          <w:rFonts w:cs="Times New Roman"/>
          <w:spacing w:val="-5"/>
          <w:sz w:val="24"/>
          <w:szCs w:val="24"/>
        </w:rPr>
        <w:t>е</w:t>
      </w:r>
      <w:r w:rsidRPr="00465CBA">
        <w:rPr>
          <w:rFonts w:cs="Times New Roman"/>
          <w:spacing w:val="-5"/>
          <w:sz w:val="24"/>
          <w:szCs w:val="24"/>
        </w:rPr>
        <w:t xml:space="preserve"> систем</w:t>
      </w:r>
      <w:r>
        <w:rPr>
          <w:rFonts w:cs="Times New Roman"/>
          <w:spacing w:val="-5"/>
          <w:sz w:val="24"/>
          <w:szCs w:val="24"/>
        </w:rPr>
        <w:t>ы</w:t>
      </w:r>
      <w:r w:rsidRPr="00465CBA">
        <w:rPr>
          <w:rFonts w:cs="Times New Roman"/>
          <w:spacing w:val="-5"/>
          <w:sz w:val="24"/>
          <w:szCs w:val="24"/>
        </w:rPr>
        <w:t xml:space="preserve"> теплоснабжения</w:t>
      </w:r>
      <w:r>
        <w:rPr>
          <w:rFonts w:cs="Times New Roman"/>
          <w:spacing w:val="-5"/>
          <w:sz w:val="24"/>
          <w:szCs w:val="24"/>
        </w:rPr>
        <w:t xml:space="preserve"> (ЦСТ)имеются только в с. Усть-Багаряк.  ЦСТ отапливают общественные здания и один МКД.</w:t>
      </w:r>
      <w:r w:rsidRPr="00465CBA">
        <w:rPr>
          <w:rFonts w:cs="Times New Roman"/>
          <w:spacing w:val="-5"/>
          <w:sz w:val="24"/>
          <w:szCs w:val="24"/>
        </w:rPr>
        <w:t>Систем</w:t>
      </w:r>
      <w:r>
        <w:rPr>
          <w:rFonts w:cs="Times New Roman"/>
          <w:spacing w:val="-5"/>
          <w:sz w:val="24"/>
          <w:szCs w:val="24"/>
        </w:rPr>
        <w:t>ы</w:t>
      </w:r>
      <w:r w:rsidRPr="00465CBA">
        <w:rPr>
          <w:rFonts w:cs="Times New Roman"/>
          <w:spacing w:val="-5"/>
          <w:sz w:val="24"/>
          <w:szCs w:val="24"/>
        </w:rPr>
        <w:t xml:space="preserve"> теплоснабжения 2-х трубн</w:t>
      </w:r>
      <w:r>
        <w:rPr>
          <w:rFonts w:cs="Times New Roman"/>
          <w:spacing w:val="-5"/>
          <w:sz w:val="24"/>
          <w:szCs w:val="24"/>
        </w:rPr>
        <w:t xml:space="preserve">ые, </w:t>
      </w:r>
      <w:r w:rsidRPr="00465CBA">
        <w:rPr>
          <w:rFonts w:cs="Times New Roman"/>
          <w:spacing w:val="-5"/>
          <w:sz w:val="24"/>
          <w:szCs w:val="24"/>
        </w:rPr>
        <w:t>закрыт</w:t>
      </w:r>
      <w:r>
        <w:rPr>
          <w:rFonts w:cs="Times New Roman"/>
          <w:spacing w:val="-5"/>
          <w:sz w:val="24"/>
          <w:szCs w:val="24"/>
        </w:rPr>
        <w:t>ые. Централизованное ГВС не предусмотрено. Все котельные в составе ЦСТ блочно-модульные, авт</w:t>
      </w:r>
      <w:r>
        <w:rPr>
          <w:rFonts w:cs="Times New Roman"/>
          <w:spacing w:val="-5"/>
          <w:sz w:val="24"/>
          <w:szCs w:val="24"/>
        </w:rPr>
        <w:t>о</w:t>
      </w:r>
      <w:r>
        <w:rPr>
          <w:rFonts w:cs="Times New Roman"/>
          <w:spacing w:val="-5"/>
          <w:sz w:val="24"/>
          <w:szCs w:val="24"/>
        </w:rPr>
        <w:t>матические (без постоянного оперативного персонала) работают на сетевом газе. Котельные ввод</w:t>
      </w:r>
      <w:r>
        <w:rPr>
          <w:rFonts w:cs="Times New Roman"/>
          <w:spacing w:val="-5"/>
          <w:sz w:val="24"/>
          <w:szCs w:val="24"/>
        </w:rPr>
        <w:t>и</w:t>
      </w:r>
      <w:r>
        <w:rPr>
          <w:rFonts w:cs="Times New Roman"/>
          <w:spacing w:val="-5"/>
          <w:sz w:val="24"/>
          <w:szCs w:val="24"/>
        </w:rPr>
        <w:t>лись в эксплуатацию в период с 2006 по 2008 годы по мере газификации села. Тепловые сети нах</w:t>
      </w:r>
      <w:r>
        <w:rPr>
          <w:rFonts w:cs="Times New Roman"/>
          <w:spacing w:val="-5"/>
          <w:sz w:val="24"/>
          <w:szCs w:val="24"/>
        </w:rPr>
        <w:t>о</w:t>
      </w:r>
      <w:r>
        <w:rPr>
          <w:rFonts w:cs="Times New Roman"/>
          <w:spacing w:val="-5"/>
          <w:sz w:val="24"/>
          <w:szCs w:val="24"/>
        </w:rPr>
        <w:t>дятся в удовлетворительном техническом состоянии.</w:t>
      </w:r>
    </w:p>
    <w:p w:rsidR="002E7F2A" w:rsidRPr="00465CBA" w:rsidRDefault="002E7F2A" w:rsidP="00EF62A3">
      <w:pPr>
        <w:widowControl w:val="0"/>
        <w:ind w:right="-1" w:firstLine="567"/>
        <w:rPr>
          <w:rFonts w:cs="Times New Roman"/>
          <w:spacing w:val="-5"/>
          <w:sz w:val="24"/>
          <w:szCs w:val="24"/>
        </w:rPr>
      </w:pPr>
      <w:r>
        <w:rPr>
          <w:rFonts w:cs="Times New Roman"/>
          <w:spacing w:val="-5"/>
          <w:sz w:val="24"/>
          <w:szCs w:val="24"/>
        </w:rPr>
        <w:t>Все ЦСТ числятся на балансе администрации Кунашакскогомуниципального района (МР).</w:t>
      </w:r>
    </w:p>
    <w:p w:rsidR="002E7F2A" w:rsidRDefault="002E7F2A" w:rsidP="00EF62A3">
      <w:pPr>
        <w:widowControl w:val="0"/>
        <w:ind w:right="-1" w:firstLine="567"/>
        <w:rPr>
          <w:rFonts w:cs="Times New Roman"/>
          <w:spacing w:val="-5"/>
          <w:sz w:val="24"/>
          <w:szCs w:val="24"/>
        </w:rPr>
      </w:pPr>
      <w:r w:rsidRPr="00465CBA">
        <w:rPr>
          <w:rFonts w:cs="Times New Roman"/>
          <w:spacing w:val="-5"/>
          <w:sz w:val="24"/>
          <w:szCs w:val="24"/>
        </w:rPr>
        <w:t xml:space="preserve">Эксплуатацию центральных котельных и тепловых сетей </w:t>
      </w:r>
      <w:r>
        <w:rPr>
          <w:rFonts w:cs="Times New Roman"/>
          <w:spacing w:val="-5"/>
          <w:sz w:val="24"/>
          <w:szCs w:val="24"/>
        </w:rPr>
        <w:t>осуществляет, преимущественно, МУП "Ку</w:t>
      </w:r>
      <w:r w:rsidRPr="00656C51">
        <w:rPr>
          <w:rFonts w:cs="Times New Roman"/>
          <w:spacing w:val="-5"/>
          <w:sz w:val="24"/>
          <w:szCs w:val="24"/>
        </w:rPr>
        <w:t>нашак Сервис"</w:t>
      </w:r>
      <w:r>
        <w:rPr>
          <w:rFonts w:cs="Times New Roman"/>
          <w:spacing w:val="-5"/>
          <w:sz w:val="24"/>
          <w:szCs w:val="24"/>
        </w:rPr>
        <w:t>.</w:t>
      </w:r>
    </w:p>
    <w:p w:rsidR="002E7F2A" w:rsidRDefault="002E7F2A" w:rsidP="00EF62A3">
      <w:pPr>
        <w:widowControl w:val="0"/>
        <w:ind w:right="-1" w:firstLine="567"/>
        <w:rPr>
          <w:rFonts w:cs="Times New Roman"/>
          <w:spacing w:val="-5"/>
          <w:sz w:val="24"/>
          <w:szCs w:val="24"/>
        </w:rPr>
      </w:pPr>
      <w:r>
        <w:rPr>
          <w:rFonts w:cs="Times New Roman"/>
          <w:spacing w:val="-5"/>
          <w:sz w:val="24"/>
          <w:szCs w:val="24"/>
        </w:rPr>
        <w:t>Основные сведения по ЦСТ приведены в таблице 1.</w:t>
      </w:r>
    </w:p>
    <w:p w:rsidR="002E7F2A" w:rsidRPr="00465CBA" w:rsidRDefault="002E7F2A" w:rsidP="00EF62A3">
      <w:pPr>
        <w:widowControl w:val="0"/>
        <w:ind w:right="-1" w:firstLine="567"/>
        <w:rPr>
          <w:rFonts w:cs="Times New Roman"/>
          <w:spacing w:val="-5"/>
          <w:sz w:val="24"/>
          <w:szCs w:val="24"/>
        </w:rPr>
      </w:pPr>
      <w:r>
        <w:rPr>
          <w:rFonts w:cs="Times New Roman"/>
          <w:spacing w:val="-5"/>
          <w:sz w:val="24"/>
          <w:szCs w:val="24"/>
        </w:rPr>
        <w:t>На перспективу до 2027 г. дефицита мощности существующих ЦСТ не ожидается.</w:t>
      </w:r>
    </w:p>
    <w:p w:rsidR="002E7F2A" w:rsidRPr="006E404D" w:rsidRDefault="002E7F2A" w:rsidP="00EF62A3">
      <w:pPr>
        <w:widowControl w:val="0"/>
        <w:spacing w:line="240" w:lineRule="auto"/>
        <w:ind w:right="460" w:firstLine="708"/>
        <w:rPr>
          <w:rFonts w:cs="Times New Roman"/>
          <w:spacing w:val="-5"/>
          <w:sz w:val="24"/>
          <w:szCs w:val="24"/>
        </w:rPr>
      </w:pPr>
    </w:p>
    <w:p w:rsidR="002E7F2A" w:rsidRDefault="002E7F2A" w:rsidP="00EF62A3">
      <w:pPr>
        <w:widowControl w:val="0"/>
        <w:ind w:right="-1" w:firstLine="567"/>
        <w:rPr>
          <w:rFonts w:cs="Times New Roman"/>
          <w:spacing w:val="-5"/>
          <w:sz w:val="24"/>
          <w:szCs w:val="24"/>
        </w:rPr>
      </w:pPr>
      <w:r w:rsidRPr="00656C51">
        <w:rPr>
          <w:rFonts w:cs="Times New Roman"/>
          <w:spacing w:val="-5"/>
          <w:sz w:val="24"/>
          <w:szCs w:val="24"/>
        </w:rPr>
        <w:t>На основании данных, предоставленных МУП «Кунашак-Сервис», по состоянию на май 2017 года технические проблемы в сфере централизованного теплоснабжения в Усть-Багарякском</w:t>
      </w:r>
      <w:r>
        <w:rPr>
          <w:rFonts w:cs="Times New Roman"/>
          <w:spacing w:val="-5"/>
          <w:sz w:val="24"/>
          <w:szCs w:val="24"/>
        </w:rPr>
        <w:t>сельском поселении (</w:t>
      </w:r>
      <w:r w:rsidRPr="00656C51">
        <w:rPr>
          <w:rFonts w:cs="Times New Roman"/>
          <w:spacing w:val="-5"/>
          <w:sz w:val="24"/>
          <w:szCs w:val="24"/>
        </w:rPr>
        <w:t>СП</w:t>
      </w:r>
      <w:r>
        <w:rPr>
          <w:rFonts w:cs="Times New Roman"/>
          <w:spacing w:val="-5"/>
          <w:sz w:val="24"/>
          <w:szCs w:val="24"/>
        </w:rPr>
        <w:t>)</w:t>
      </w:r>
      <w:r w:rsidRPr="00656C51">
        <w:rPr>
          <w:rFonts w:cs="Times New Roman"/>
          <w:spacing w:val="-5"/>
          <w:sz w:val="24"/>
          <w:szCs w:val="24"/>
        </w:rPr>
        <w:t xml:space="preserve"> отсутствуют.</w:t>
      </w:r>
    </w:p>
    <w:p w:rsidR="002E7F2A" w:rsidRPr="00656C51" w:rsidRDefault="002E7F2A" w:rsidP="00EF62A3">
      <w:pPr>
        <w:widowControl w:val="0"/>
        <w:ind w:right="-1" w:firstLine="567"/>
        <w:rPr>
          <w:rFonts w:cs="Times New Roman"/>
          <w:spacing w:val="-5"/>
          <w:sz w:val="24"/>
          <w:szCs w:val="24"/>
        </w:rPr>
        <w:sectPr w:rsidR="002E7F2A" w:rsidRPr="00656C51" w:rsidSect="009A6384">
          <w:footerReference w:type="default" r:id="rId12"/>
          <w:pgSz w:w="11907" w:h="16840" w:code="9"/>
          <w:pgMar w:top="680" w:right="567" w:bottom="567" w:left="1418" w:header="284" w:footer="130" w:gutter="0"/>
          <w:cols w:space="708"/>
          <w:docGrid w:linePitch="360"/>
        </w:sectPr>
      </w:pPr>
    </w:p>
    <w:p w:rsidR="002E7F2A" w:rsidRPr="009224C9" w:rsidRDefault="002E7F2A" w:rsidP="00EF62A3">
      <w:pPr>
        <w:pStyle w:val="Caption"/>
        <w:keepNext/>
      </w:pPr>
      <w:bookmarkStart w:id="13" w:name="_Toc483898980"/>
      <w:bookmarkStart w:id="14" w:name="_Toc484548828"/>
      <w:r>
        <w:t xml:space="preserve">Таблица </w:t>
      </w:r>
      <w:fldSimple w:instr=" SEQ Таблица \* ARABIC ">
        <w:r>
          <w:rPr>
            <w:noProof/>
          </w:rPr>
          <w:t>1</w:t>
        </w:r>
      </w:fldSimple>
      <w:r w:rsidRPr="009224C9">
        <w:t xml:space="preserve">Основные сведения по </w:t>
      </w:r>
      <w:r>
        <w:t>централизованным системам теплоснабжения.</w:t>
      </w:r>
      <w:bookmarkEnd w:id="13"/>
      <w:bookmarkEnd w:id="14"/>
    </w:p>
    <w:tbl>
      <w:tblPr>
        <w:tblW w:w="5000" w:type="pct"/>
        <w:tblLook w:val="00A0"/>
      </w:tblPr>
      <w:tblGrid>
        <w:gridCol w:w="652"/>
        <w:gridCol w:w="3197"/>
        <w:gridCol w:w="1353"/>
        <w:gridCol w:w="1039"/>
        <w:gridCol w:w="1104"/>
        <w:gridCol w:w="973"/>
        <w:gridCol w:w="1215"/>
        <w:gridCol w:w="1322"/>
        <w:gridCol w:w="929"/>
        <w:gridCol w:w="1189"/>
        <w:gridCol w:w="973"/>
        <w:gridCol w:w="863"/>
        <w:gridCol w:w="1189"/>
        <w:gridCol w:w="973"/>
        <w:gridCol w:w="863"/>
        <w:gridCol w:w="1189"/>
        <w:gridCol w:w="973"/>
        <w:gridCol w:w="863"/>
      </w:tblGrid>
      <w:tr w:rsidR="002E7F2A" w:rsidRPr="00A95F56" w:rsidTr="00EF62A3">
        <w:trPr>
          <w:trHeight w:val="450"/>
        </w:trPr>
        <w:tc>
          <w:tcPr>
            <w:tcW w:w="152" w:type="pct"/>
            <w:vMerge w:val="restart"/>
            <w:tcBorders>
              <w:top w:val="single" w:sz="4" w:space="0" w:color="auto"/>
              <w:left w:val="single" w:sz="4" w:space="0" w:color="auto"/>
              <w:bottom w:val="nil"/>
              <w:right w:val="single" w:sz="4" w:space="0" w:color="auto"/>
            </w:tcBorders>
            <w:noWrap/>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 п\п</w:t>
            </w:r>
          </w:p>
        </w:tc>
        <w:tc>
          <w:tcPr>
            <w:tcW w:w="745" w:type="pct"/>
            <w:vMerge w:val="restart"/>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Наименование котельной и название нас</w:t>
            </w:r>
            <w:r w:rsidRPr="00A95F56">
              <w:rPr>
                <w:rFonts w:ascii="Arial" w:hAnsi="Arial" w:cs="Arial"/>
                <w:sz w:val="14"/>
                <w:szCs w:val="14"/>
                <w:lang w:eastAsia="ru-RU"/>
              </w:rPr>
              <w:t>е</w:t>
            </w:r>
            <w:r w:rsidRPr="00A95F56">
              <w:rPr>
                <w:rFonts w:ascii="Arial" w:hAnsi="Arial" w:cs="Arial"/>
                <w:sz w:val="14"/>
                <w:szCs w:val="14"/>
                <w:lang w:eastAsia="ru-RU"/>
              </w:rPr>
              <w:t>лённого пункта</w:t>
            </w:r>
          </w:p>
        </w:tc>
        <w:tc>
          <w:tcPr>
            <w:tcW w:w="315" w:type="pct"/>
            <w:vMerge w:val="restart"/>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 xml:space="preserve">Обслуживающая организация </w:t>
            </w:r>
          </w:p>
        </w:tc>
        <w:tc>
          <w:tcPr>
            <w:tcW w:w="251" w:type="pct"/>
            <w:vMerge w:val="restart"/>
            <w:tcBorders>
              <w:top w:val="single" w:sz="4" w:space="0" w:color="auto"/>
              <w:left w:val="single" w:sz="4" w:space="0" w:color="auto"/>
              <w:bottom w:val="nil"/>
              <w:right w:val="single" w:sz="4" w:space="0" w:color="auto"/>
            </w:tcBorders>
            <w:noWrap/>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Вид топлива</w:t>
            </w:r>
          </w:p>
        </w:tc>
        <w:tc>
          <w:tcPr>
            <w:tcW w:w="266" w:type="pct"/>
            <w:vMerge w:val="restart"/>
            <w:tcBorders>
              <w:top w:val="single" w:sz="4" w:space="0" w:color="auto"/>
              <w:left w:val="single" w:sz="4" w:space="0" w:color="auto"/>
              <w:bottom w:val="nil"/>
              <w:right w:val="single" w:sz="4" w:space="0" w:color="auto"/>
            </w:tcBorders>
            <w:noWrap/>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Марка котлов</w:t>
            </w:r>
          </w:p>
        </w:tc>
        <w:tc>
          <w:tcPr>
            <w:tcW w:w="237" w:type="pct"/>
            <w:vMerge w:val="restart"/>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Количество котлов, шт</w:t>
            </w:r>
          </w:p>
        </w:tc>
        <w:tc>
          <w:tcPr>
            <w:tcW w:w="291" w:type="pct"/>
            <w:vMerge w:val="restart"/>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Установленная мощность, Гкал/ч</w:t>
            </w:r>
          </w:p>
        </w:tc>
        <w:tc>
          <w:tcPr>
            <w:tcW w:w="315" w:type="pct"/>
            <w:vMerge w:val="restart"/>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Присоединённая нагрузка, Гкал/ч</w:t>
            </w:r>
          </w:p>
        </w:tc>
        <w:tc>
          <w:tcPr>
            <w:tcW w:w="227" w:type="pct"/>
            <w:vMerge w:val="restart"/>
            <w:tcBorders>
              <w:top w:val="single" w:sz="4" w:space="0" w:color="auto"/>
              <w:left w:val="single" w:sz="4" w:space="0" w:color="auto"/>
              <w:bottom w:val="single" w:sz="4" w:space="0" w:color="000000"/>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Расчётный объём тепловой энергии, Гкал/год</w:t>
            </w:r>
          </w:p>
        </w:tc>
        <w:tc>
          <w:tcPr>
            <w:tcW w:w="2202" w:type="pct"/>
            <w:gridSpan w:val="9"/>
            <w:tcBorders>
              <w:top w:val="single" w:sz="4" w:space="0" w:color="auto"/>
              <w:left w:val="nil"/>
              <w:bottom w:val="single" w:sz="4" w:space="0" w:color="auto"/>
              <w:right w:val="single" w:sz="4" w:space="0" w:color="000000"/>
            </w:tcBorders>
            <w:noWrap/>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Отапливаемые объекты</w:t>
            </w:r>
          </w:p>
        </w:tc>
      </w:tr>
      <w:tr w:rsidR="002E7F2A" w:rsidRPr="00A95F56" w:rsidTr="00EF62A3">
        <w:trPr>
          <w:trHeight w:val="450"/>
        </w:trPr>
        <w:tc>
          <w:tcPr>
            <w:tcW w:w="152"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745"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315"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51"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66"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37"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91"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315"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27" w:type="pct"/>
            <w:vMerge/>
            <w:tcBorders>
              <w:top w:val="single" w:sz="4" w:space="0" w:color="auto"/>
              <w:left w:val="single" w:sz="4" w:space="0" w:color="auto"/>
              <w:bottom w:val="single" w:sz="4" w:space="0" w:color="000000"/>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734" w:type="pct"/>
            <w:gridSpan w:val="3"/>
            <w:tcBorders>
              <w:top w:val="single" w:sz="4" w:space="0" w:color="auto"/>
              <w:left w:val="nil"/>
              <w:bottom w:val="single" w:sz="4" w:space="0" w:color="auto"/>
              <w:right w:val="single" w:sz="4" w:space="0" w:color="000000"/>
            </w:tcBorders>
            <w:noWrap/>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Жилищный фонд</w:t>
            </w:r>
          </w:p>
        </w:tc>
        <w:tc>
          <w:tcPr>
            <w:tcW w:w="734" w:type="pct"/>
            <w:gridSpan w:val="3"/>
            <w:tcBorders>
              <w:top w:val="single" w:sz="4" w:space="0" w:color="auto"/>
              <w:left w:val="nil"/>
              <w:bottom w:val="single" w:sz="4" w:space="0" w:color="auto"/>
              <w:right w:val="single" w:sz="4" w:space="0" w:color="000000"/>
            </w:tcBorders>
            <w:noWrap/>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Объекты бюджетной сферы</w:t>
            </w:r>
          </w:p>
        </w:tc>
        <w:tc>
          <w:tcPr>
            <w:tcW w:w="734" w:type="pct"/>
            <w:gridSpan w:val="3"/>
            <w:tcBorders>
              <w:top w:val="single" w:sz="4" w:space="0" w:color="auto"/>
              <w:left w:val="nil"/>
              <w:bottom w:val="single" w:sz="4" w:space="0" w:color="auto"/>
              <w:right w:val="single" w:sz="4" w:space="0" w:color="000000"/>
            </w:tcBorders>
            <w:noWrap/>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Прочие потребители</w:t>
            </w:r>
          </w:p>
        </w:tc>
      </w:tr>
      <w:tr w:rsidR="002E7F2A" w:rsidRPr="00A95F56" w:rsidTr="00EF62A3">
        <w:trPr>
          <w:trHeight w:val="450"/>
        </w:trPr>
        <w:tc>
          <w:tcPr>
            <w:tcW w:w="152"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745"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315"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51"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66"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37"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91"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315" w:type="pct"/>
            <w:vMerge/>
            <w:tcBorders>
              <w:top w:val="single" w:sz="4" w:space="0" w:color="auto"/>
              <w:left w:val="single" w:sz="4" w:space="0" w:color="auto"/>
              <w:bottom w:val="nil"/>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27" w:type="pct"/>
            <w:vMerge/>
            <w:tcBorders>
              <w:top w:val="single" w:sz="4" w:space="0" w:color="auto"/>
              <w:left w:val="single" w:sz="4" w:space="0" w:color="auto"/>
              <w:bottom w:val="single" w:sz="4" w:space="0" w:color="000000"/>
              <w:right w:val="single" w:sz="4" w:space="0" w:color="auto"/>
            </w:tcBorders>
            <w:vAlign w:val="center"/>
          </w:tcPr>
          <w:p w:rsidR="002E7F2A" w:rsidRPr="00A95F56" w:rsidRDefault="002E7F2A" w:rsidP="00EF62A3">
            <w:pPr>
              <w:spacing w:line="240" w:lineRule="auto"/>
              <w:ind w:firstLine="0"/>
              <w:jc w:val="left"/>
              <w:rPr>
                <w:rFonts w:ascii="Arial" w:hAnsi="Arial" w:cs="Arial"/>
                <w:sz w:val="14"/>
                <w:szCs w:val="14"/>
                <w:lang w:eastAsia="ru-RU"/>
              </w:rPr>
            </w:pPr>
          </w:p>
        </w:tc>
        <w:tc>
          <w:tcPr>
            <w:tcW w:w="285"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Наименование</w:t>
            </w:r>
          </w:p>
        </w:tc>
        <w:tc>
          <w:tcPr>
            <w:tcW w:w="237"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Количество домов, шт</w:t>
            </w:r>
          </w:p>
        </w:tc>
        <w:tc>
          <w:tcPr>
            <w:tcW w:w="212"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Площадь, м.кв</w:t>
            </w:r>
          </w:p>
        </w:tc>
        <w:tc>
          <w:tcPr>
            <w:tcW w:w="285"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Наименование</w:t>
            </w:r>
          </w:p>
        </w:tc>
        <w:tc>
          <w:tcPr>
            <w:tcW w:w="237"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Количество зданий, шт</w:t>
            </w:r>
          </w:p>
        </w:tc>
        <w:tc>
          <w:tcPr>
            <w:tcW w:w="212"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Площадь, м.кв.</w:t>
            </w:r>
          </w:p>
        </w:tc>
        <w:tc>
          <w:tcPr>
            <w:tcW w:w="285"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Наименование</w:t>
            </w:r>
          </w:p>
        </w:tc>
        <w:tc>
          <w:tcPr>
            <w:tcW w:w="237"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Количество</w:t>
            </w:r>
          </w:p>
        </w:tc>
        <w:tc>
          <w:tcPr>
            <w:tcW w:w="212"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sz w:val="14"/>
                <w:szCs w:val="14"/>
                <w:lang w:eastAsia="ru-RU"/>
              </w:rPr>
            </w:pPr>
            <w:r w:rsidRPr="00A95F56">
              <w:rPr>
                <w:rFonts w:ascii="Arial" w:hAnsi="Arial" w:cs="Arial"/>
                <w:sz w:val="14"/>
                <w:szCs w:val="14"/>
                <w:lang w:eastAsia="ru-RU"/>
              </w:rPr>
              <w:t>Площадь, м.кв.</w:t>
            </w:r>
          </w:p>
        </w:tc>
      </w:tr>
      <w:tr w:rsidR="002E7F2A" w:rsidRPr="00A95F56" w:rsidTr="00EF62A3">
        <w:trPr>
          <w:trHeight w:val="795"/>
        </w:trPr>
        <w:tc>
          <w:tcPr>
            <w:tcW w:w="152" w:type="pct"/>
            <w:tcBorders>
              <w:top w:val="single" w:sz="4" w:space="0" w:color="auto"/>
              <w:left w:val="single" w:sz="4" w:space="0" w:color="auto"/>
              <w:bottom w:val="single" w:sz="4" w:space="0" w:color="auto"/>
              <w:right w:val="single" w:sz="4" w:space="0" w:color="auto"/>
            </w:tcBorders>
            <w:noWrap/>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w:t>
            </w:r>
          </w:p>
        </w:tc>
        <w:tc>
          <w:tcPr>
            <w:tcW w:w="745" w:type="pct"/>
            <w:tcBorders>
              <w:top w:val="single" w:sz="4" w:space="0" w:color="auto"/>
              <w:left w:val="nil"/>
              <w:bottom w:val="nil"/>
              <w:right w:val="single" w:sz="4" w:space="0" w:color="auto"/>
            </w:tcBorders>
            <w:vAlign w:val="center"/>
          </w:tcPr>
          <w:p w:rsidR="002E7F2A" w:rsidRPr="00A95F56" w:rsidRDefault="002E7F2A" w:rsidP="00967F4C">
            <w:pPr>
              <w:spacing w:line="240" w:lineRule="auto"/>
              <w:ind w:firstLine="0"/>
              <w:jc w:val="left"/>
              <w:rPr>
                <w:rFonts w:ascii="Arial" w:hAnsi="Arial" w:cs="Arial"/>
                <w:color w:val="000000"/>
                <w:sz w:val="14"/>
                <w:szCs w:val="14"/>
                <w:lang w:eastAsia="ru-RU"/>
              </w:rPr>
            </w:pPr>
            <w:r w:rsidRPr="00A95F56">
              <w:rPr>
                <w:rFonts w:ascii="Arial" w:hAnsi="Arial" w:cs="Arial"/>
                <w:color w:val="000000"/>
                <w:sz w:val="14"/>
                <w:szCs w:val="14"/>
                <w:lang w:eastAsia="ru-RU"/>
              </w:rPr>
              <w:t>Модульная котельная ср. школы с.Усть Б</w:t>
            </w:r>
            <w:r w:rsidRPr="00A95F56">
              <w:rPr>
                <w:rFonts w:ascii="Arial" w:hAnsi="Arial" w:cs="Arial"/>
                <w:color w:val="000000"/>
                <w:sz w:val="14"/>
                <w:szCs w:val="14"/>
                <w:lang w:eastAsia="ru-RU"/>
              </w:rPr>
              <w:t>а</w:t>
            </w:r>
            <w:r w:rsidRPr="00A95F56">
              <w:rPr>
                <w:rFonts w:ascii="Arial" w:hAnsi="Arial" w:cs="Arial"/>
                <w:color w:val="000000"/>
                <w:sz w:val="14"/>
                <w:szCs w:val="14"/>
                <w:lang w:eastAsia="ru-RU"/>
              </w:rPr>
              <w:t>гаряк,ул.Базарная,1</w:t>
            </w:r>
          </w:p>
        </w:tc>
        <w:tc>
          <w:tcPr>
            <w:tcW w:w="315"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МУП "Кунашак Сервис"</w:t>
            </w:r>
          </w:p>
        </w:tc>
        <w:tc>
          <w:tcPr>
            <w:tcW w:w="251"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газ</w:t>
            </w:r>
          </w:p>
        </w:tc>
        <w:tc>
          <w:tcPr>
            <w:tcW w:w="266"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КОВ-100</w:t>
            </w:r>
          </w:p>
        </w:tc>
        <w:tc>
          <w:tcPr>
            <w:tcW w:w="237"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5</w:t>
            </w:r>
          </w:p>
        </w:tc>
        <w:tc>
          <w:tcPr>
            <w:tcW w:w="291"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0,43</w:t>
            </w:r>
          </w:p>
        </w:tc>
        <w:tc>
          <w:tcPr>
            <w:tcW w:w="315"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0,40</w:t>
            </w:r>
          </w:p>
        </w:tc>
        <w:tc>
          <w:tcPr>
            <w:tcW w:w="227"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1026,89</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37" w:type="pct"/>
            <w:tcBorders>
              <w:top w:val="single" w:sz="4" w:space="0" w:color="auto"/>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12" w:type="pct"/>
            <w:tcBorders>
              <w:top w:val="single" w:sz="4" w:space="0" w:color="auto"/>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85" w:type="pct"/>
            <w:tcBorders>
              <w:top w:val="single" w:sz="4" w:space="0" w:color="auto"/>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школа</w:t>
            </w:r>
          </w:p>
        </w:tc>
        <w:tc>
          <w:tcPr>
            <w:tcW w:w="237" w:type="pct"/>
            <w:tcBorders>
              <w:top w:val="single" w:sz="4" w:space="0" w:color="auto"/>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w:t>
            </w:r>
          </w:p>
        </w:tc>
        <w:tc>
          <w:tcPr>
            <w:tcW w:w="212" w:type="pct"/>
            <w:tcBorders>
              <w:top w:val="single" w:sz="4" w:space="0" w:color="auto"/>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3815,0</w:t>
            </w:r>
          </w:p>
        </w:tc>
        <w:tc>
          <w:tcPr>
            <w:tcW w:w="285" w:type="pct"/>
            <w:tcBorders>
              <w:top w:val="single" w:sz="4" w:space="0" w:color="auto"/>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37" w:type="pct"/>
            <w:tcBorders>
              <w:top w:val="single" w:sz="4" w:space="0" w:color="auto"/>
              <w:left w:val="nil"/>
              <w:bottom w:val="single" w:sz="4" w:space="0" w:color="auto"/>
              <w:right w:val="nil"/>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12" w:type="pct"/>
            <w:tcBorders>
              <w:top w:val="single" w:sz="4" w:space="0" w:color="auto"/>
              <w:left w:val="single" w:sz="4" w:space="0" w:color="auto"/>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r>
      <w:tr w:rsidR="002E7F2A" w:rsidRPr="00A95F56" w:rsidTr="00EF62A3">
        <w:trPr>
          <w:trHeight w:val="795"/>
        </w:trPr>
        <w:tc>
          <w:tcPr>
            <w:tcW w:w="152" w:type="pct"/>
            <w:tcBorders>
              <w:top w:val="nil"/>
              <w:left w:val="single" w:sz="4" w:space="0" w:color="auto"/>
              <w:bottom w:val="single" w:sz="4" w:space="0" w:color="auto"/>
              <w:right w:val="single" w:sz="4" w:space="0" w:color="auto"/>
            </w:tcBorders>
            <w:noWrap/>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2</w:t>
            </w:r>
          </w:p>
        </w:tc>
        <w:tc>
          <w:tcPr>
            <w:tcW w:w="745" w:type="pct"/>
            <w:tcBorders>
              <w:top w:val="single" w:sz="4" w:space="0" w:color="auto"/>
              <w:left w:val="nil"/>
              <w:bottom w:val="nil"/>
              <w:right w:val="single" w:sz="4" w:space="0" w:color="auto"/>
            </w:tcBorders>
            <w:vAlign w:val="center"/>
          </w:tcPr>
          <w:p w:rsidR="002E7F2A" w:rsidRPr="00A95F56" w:rsidRDefault="002E7F2A" w:rsidP="00967F4C">
            <w:pPr>
              <w:spacing w:line="240" w:lineRule="auto"/>
              <w:ind w:firstLine="0"/>
              <w:jc w:val="left"/>
              <w:rPr>
                <w:rFonts w:ascii="Arial" w:hAnsi="Arial" w:cs="Arial"/>
                <w:color w:val="000000"/>
                <w:sz w:val="14"/>
                <w:szCs w:val="14"/>
                <w:lang w:eastAsia="ru-RU"/>
              </w:rPr>
            </w:pPr>
            <w:r w:rsidRPr="00A95F56">
              <w:rPr>
                <w:rFonts w:ascii="Arial" w:hAnsi="Arial" w:cs="Arial"/>
                <w:color w:val="000000"/>
                <w:sz w:val="14"/>
                <w:szCs w:val="14"/>
                <w:lang w:eastAsia="ru-RU"/>
              </w:rPr>
              <w:t>Модульная котельная библиотеки с.Усть-Багаряк,ул.Базарная</w:t>
            </w:r>
          </w:p>
        </w:tc>
        <w:tc>
          <w:tcPr>
            <w:tcW w:w="315"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МУП "Кунаша</w:t>
            </w:r>
            <w:r w:rsidRPr="00A95F56">
              <w:rPr>
                <w:rFonts w:ascii="Arial" w:hAnsi="Arial" w:cs="Arial"/>
                <w:color w:val="000000"/>
                <w:sz w:val="14"/>
                <w:szCs w:val="14"/>
                <w:lang w:eastAsia="ru-RU"/>
              </w:rPr>
              <w:t>к</w:t>
            </w:r>
            <w:r w:rsidRPr="00A95F56">
              <w:rPr>
                <w:rFonts w:ascii="Arial" w:hAnsi="Arial" w:cs="Arial"/>
                <w:color w:val="000000"/>
                <w:sz w:val="14"/>
                <w:szCs w:val="14"/>
                <w:lang w:eastAsia="ru-RU"/>
              </w:rPr>
              <w:t>Сервис"</w:t>
            </w:r>
          </w:p>
        </w:tc>
        <w:tc>
          <w:tcPr>
            <w:tcW w:w="251"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газ</w:t>
            </w:r>
          </w:p>
        </w:tc>
        <w:tc>
          <w:tcPr>
            <w:tcW w:w="266"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КОВ-100</w:t>
            </w:r>
          </w:p>
        </w:tc>
        <w:tc>
          <w:tcPr>
            <w:tcW w:w="237"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3</w:t>
            </w:r>
          </w:p>
        </w:tc>
        <w:tc>
          <w:tcPr>
            <w:tcW w:w="291"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0,26</w:t>
            </w:r>
          </w:p>
        </w:tc>
        <w:tc>
          <w:tcPr>
            <w:tcW w:w="315"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0,23</w:t>
            </w:r>
          </w:p>
        </w:tc>
        <w:tc>
          <w:tcPr>
            <w:tcW w:w="227"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590,46</w:t>
            </w:r>
          </w:p>
        </w:tc>
        <w:tc>
          <w:tcPr>
            <w:tcW w:w="285" w:type="pct"/>
            <w:tcBorders>
              <w:top w:val="nil"/>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2 эт. дом</w:t>
            </w:r>
          </w:p>
        </w:tc>
        <w:tc>
          <w:tcPr>
            <w:tcW w:w="237" w:type="pct"/>
            <w:tcBorders>
              <w:top w:val="nil"/>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w:t>
            </w:r>
          </w:p>
        </w:tc>
        <w:tc>
          <w:tcPr>
            <w:tcW w:w="212"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645,0</w:t>
            </w:r>
          </w:p>
        </w:tc>
        <w:tc>
          <w:tcPr>
            <w:tcW w:w="285"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Библиотека</w:t>
            </w:r>
          </w:p>
        </w:tc>
        <w:tc>
          <w:tcPr>
            <w:tcW w:w="237" w:type="pct"/>
            <w:tcBorders>
              <w:top w:val="nil"/>
              <w:left w:val="nil"/>
              <w:bottom w:val="nil"/>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w:t>
            </w:r>
          </w:p>
        </w:tc>
        <w:tc>
          <w:tcPr>
            <w:tcW w:w="212" w:type="pct"/>
            <w:tcBorders>
              <w:top w:val="nil"/>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786,9</w:t>
            </w:r>
          </w:p>
        </w:tc>
        <w:tc>
          <w:tcPr>
            <w:tcW w:w="285"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ПОЧТА</w:t>
            </w:r>
          </w:p>
        </w:tc>
        <w:tc>
          <w:tcPr>
            <w:tcW w:w="237" w:type="pct"/>
            <w:tcBorders>
              <w:top w:val="nil"/>
              <w:left w:val="nil"/>
              <w:bottom w:val="single" w:sz="4" w:space="0" w:color="auto"/>
              <w:right w:val="nil"/>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w:t>
            </w:r>
          </w:p>
        </w:tc>
        <w:tc>
          <w:tcPr>
            <w:tcW w:w="212" w:type="pct"/>
            <w:tcBorders>
              <w:top w:val="nil"/>
              <w:left w:val="single" w:sz="4" w:space="0" w:color="auto"/>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52,0</w:t>
            </w:r>
          </w:p>
        </w:tc>
      </w:tr>
      <w:tr w:rsidR="002E7F2A" w:rsidRPr="00A95F56" w:rsidTr="00EF62A3">
        <w:trPr>
          <w:trHeight w:val="795"/>
        </w:trPr>
        <w:tc>
          <w:tcPr>
            <w:tcW w:w="152" w:type="pct"/>
            <w:tcBorders>
              <w:top w:val="nil"/>
              <w:left w:val="single" w:sz="4" w:space="0" w:color="auto"/>
              <w:bottom w:val="single" w:sz="4" w:space="0" w:color="auto"/>
              <w:right w:val="single" w:sz="4" w:space="0" w:color="auto"/>
            </w:tcBorders>
            <w:noWrap/>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3</w:t>
            </w:r>
          </w:p>
        </w:tc>
        <w:tc>
          <w:tcPr>
            <w:tcW w:w="745" w:type="pct"/>
            <w:tcBorders>
              <w:top w:val="single" w:sz="4" w:space="0" w:color="auto"/>
              <w:left w:val="nil"/>
              <w:bottom w:val="nil"/>
              <w:right w:val="single" w:sz="4" w:space="0" w:color="auto"/>
            </w:tcBorders>
            <w:vAlign w:val="center"/>
          </w:tcPr>
          <w:p w:rsidR="002E7F2A" w:rsidRPr="00A95F56" w:rsidRDefault="002E7F2A" w:rsidP="00967F4C">
            <w:pPr>
              <w:spacing w:line="240" w:lineRule="auto"/>
              <w:ind w:firstLine="0"/>
              <w:jc w:val="left"/>
              <w:rPr>
                <w:rFonts w:ascii="Arial" w:hAnsi="Arial" w:cs="Arial"/>
                <w:color w:val="000000"/>
                <w:sz w:val="14"/>
                <w:szCs w:val="14"/>
                <w:lang w:eastAsia="ru-RU"/>
              </w:rPr>
            </w:pPr>
            <w:r w:rsidRPr="00A95F56">
              <w:rPr>
                <w:rFonts w:ascii="Arial" w:hAnsi="Arial" w:cs="Arial"/>
                <w:color w:val="000000"/>
                <w:sz w:val="14"/>
                <w:szCs w:val="14"/>
                <w:lang w:eastAsia="ru-RU"/>
              </w:rPr>
              <w:t>Котельная участк. Больницы с.Усть-Багаряк</w:t>
            </w:r>
          </w:p>
        </w:tc>
        <w:tc>
          <w:tcPr>
            <w:tcW w:w="315"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МБУЗ "Кунаша</w:t>
            </w:r>
            <w:r w:rsidRPr="00A95F56">
              <w:rPr>
                <w:rFonts w:ascii="Arial" w:hAnsi="Arial" w:cs="Arial"/>
                <w:color w:val="000000"/>
                <w:sz w:val="14"/>
                <w:szCs w:val="14"/>
                <w:lang w:eastAsia="ru-RU"/>
              </w:rPr>
              <w:t>к</w:t>
            </w:r>
            <w:r w:rsidRPr="00A95F56">
              <w:rPr>
                <w:rFonts w:ascii="Arial" w:hAnsi="Arial" w:cs="Arial"/>
                <w:color w:val="000000"/>
                <w:sz w:val="14"/>
                <w:szCs w:val="14"/>
                <w:lang w:eastAsia="ru-RU"/>
              </w:rPr>
              <w:t>ская ЦРБ"</w:t>
            </w:r>
          </w:p>
        </w:tc>
        <w:tc>
          <w:tcPr>
            <w:tcW w:w="251"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газ</w:t>
            </w:r>
          </w:p>
        </w:tc>
        <w:tc>
          <w:tcPr>
            <w:tcW w:w="266"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КОВ-100</w:t>
            </w:r>
          </w:p>
        </w:tc>
        <w:tc>
          <w:tcPr>
            <w:tcW w:w="237"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2</w:t>
            </w:r>
          </w:p>
        </w:tc>
        <w:tc>
          <w:tcPr>
            <w:tcW w:w="291"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0,18</w:t>
            </w:r>
          </w:p>
        </w:tc>
        <w:tc>
          <w:tcPr>
            <w:tcW w:w="315"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0,16</w:t>
            </w:r>
          </w:p>
        </w:tc>
        <w:tc>
          <w:tcPr>
            <w:tcW w:w="227"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410,76</w:t>
            </w:r>
          </w:p>
        </w:tc>
        <w:tc>
          <w:tcPr>
            <w:tcW w:w="285" w:type="pct"/>
            <w:tcBorders>
              <w:top w:val="nil"/>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37" w:type="pct"/>
            <w:tcBorders>
              <w:top w:val="nil"/>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12"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85"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Участк. Бол</w:t>
            </w:r>
            <w:r w:rsidRPr="00A95F56">
              <w:rPr>
                <w:rFonts w:ascii="Arial" w:hAnsi="Arial" w:cs="Arial"/>
                <w:color w:val="000000"/>
                <w:sz w:val="14"/>
                <w:szCs w:val="14"/>
                <w:lang w:eastAsia="ru-RU"/>
              </w:rPr>
              <w:t>ь</w:t>
            </w:r>
            <w:r w:rsidRPr="00A95F56">
              <w:rPr>
                <w:rFonts w:ascii="Arial" w:hAnsi="Arial" w:cs="Arial"/>
                <w:color w:val="000000"/>
                <w:sz w:val="14"/>
                <w:szCs w:val="14"/>
                <w:lang w:eastAsia="ru-RU"/>
              </w:rPr>
              <w:t>ница</w:t>
            </w:r>
          </w:p>
        </w:tc>
        <w:tc>
          <w:tcPr>
            <w:tcW w:w="237" w:type="pct"/>
            <w:tcBorders>
              <w:top w:val="single" w:sz="4" w:space="0" w:color="auto"/>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w:t>
            </w:r>
          </w:p>
        </w:tc>
        <w:tc>
          <w:tcPr>
            <w:tcW w:w="212" w:type="pct"/>
            <w:tcBorders>
              <w:top w:val="single" w:sz="4" w:space="0" w:color="auto"/>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1546,0</w:t>
            </w:r>
          </w:p>
        </w:tc>
        <w:tc>
          <w:tcPr>
            <w:tcW w:w="285"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37" w:type="pct"/>
            <w:tcBorders>
              <w:top w:val="nil"/>
              <w:left w:val="nil"/>
              <w:bottom w:val="single" w:sz="4" w:space="0" w:color="auto"/>
              <w:right w:val="nil"/>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12" w:type="pct"/>
            <w:tcBorders>
              <w:top w:val="nil"/>
              <w:left w:val="single" w:sz="4" w:space="0" w:color="auto"/>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r>
      <w:tr w:rsidR="002E7F2A" w:rsidRPr="00A95F56" w:rsidTr="00EF62A3">
        <w:trPr>
          <w:trHeight w:val="795"/>
        </w:trPr>
        <w:tc>
          <w:tcPr>
            <w:tcW w:w="152" w:type="pct"/>
            <w:tcBorders>
              <w:top w:val="nil"/>
              <w:left w:val="single" w:sz="4" w:space="0" w:color="auto"/>
              <w:bottom w:val="single" w:sz="4" w:space="0" w:color="auto"/>
              <w:right w:val="single" w:sz="4" w:space="0" w:color="auto"/>
            </w:tcBorders>
            <w:noWrap/>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4</w:t>
            </w:r>
          </w:p>
        </w:tc>
        <w:tc>
          <w:tcPr>
            <w:tcW w:w="745" w:type="pct"/>
            <w:tcBorders>
              <w:top w:val="single" w:sz="4" w:space="0" w:color="auto"/>
              <w:left w:val="nil"/>
              <w:bottom w:val="single" w:sz="4" w:space="0" w:color="auto"/>
              <w:right w:val="single" w:sz="4" w:space="0" w:color="auto"/>
            </w:tcBorders>
            <w:vAlign w:val="center"/>
          </w:tcPr>
          <w:p w:rsidR="002E7F2A" w:rsidRPr="00A95F56" w:rsidRDefault="002E7F2A" w:rsidP="00967F4C">
            <w:pPr>
              <w:spacing w:line="240" w:lineRule="auto"/>
              <w:ind w:firstLine="0"/>
              <w:jc w:val="left"/>
              <w:rPr>
                <w:rFonts w:ascii="Arial" w:hAnsi="Arial" w:cs="Arial"/>
                <w:color w:val="000000"/>
                <w:sz w:val="14"/>
                <w:szCs w:val="14"/>
                <w:lang w:eastAsia="ru-RU"/>
              </w:rPr>
            </w:pPr>
            <w:r w:rsidRPr="00A95F56">
              <w:rPr>
                <w:rFonts w:ascii="Arial" w:hAnsi="Arial" w:cs="Arial"/>
                <w:color w:val="000000"/>
                <w:sz w:val="14"/>
                <w:szCs w:val="14"/>
                <w:lang w:eastAsia="ru-RU"/>
              </w:rPr>
              <w:t>Котельная д\с "Буратино" с. Усть-Багаряк,ул.Мира</w:t>
            </w:r>
          </w:p>
        </w:tc>
        <w:tc>
          <w:tcPr>
            <w:tcW w:w="315"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МУП "Кунашак Сервис"</w:t>
            </w:r>
          </w:p>
        </w:tc>
        <w:tc>
          <w:tcPr>
            <w:tcW w:w="251"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газ</w:t>
            </w:r>
          </w:p>
        </w:tc>
        <w:tc>
          <w:tcPr>
            <w:tcW w:w="266"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Хопер-100</w:t>
            </w:r>
          </w:p>
        </w:tc>
        <w:tc>
          <w:tcPr>
            <w:tcW w:w="237"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3</w:t>
            </w:r>
          </w:p>
        </w:tc>
        <w:tc>
          <w:tcPr>
            <w:tcW w:w="291"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0,26</w:t>
            </w:r>
          </w:p>
        </w:tc>
        <w:tc>
          <w:tcPr>
            <w:tcW w:w="315"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0,21</w:t>
            </w:r>
          </w:p>
        </w:tc>
        <w:tc>
          <w:tcPr>
            <w:tcW w:w="227" w:type="pct"/>
            <w:tcBorders>
              <w:top w:val="single" w:sz="4" w:space="0" w:color="auto"/>
              <w:left w:val="nil"/>
              <w:bottom w:val="nil"/>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539,12</w:t>
            </w:r>
          </w:p>
        </w:tc>
        <w:tc>
          <w:tcPr>
            <w:tcW w:w="285" w:type="pct"/>
            <w:tcBorders>
              <w:top w:val="nil"/>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37" w:type="pct"/>
            <w:tcBorders>
              <w:top w:val="nil"/>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12"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85"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школа</w:t>
            </w:r>
          </w:p>
        </w:tc>
        <w:tc>
          <w:tcPr>
            <w:tcW w:w="237" w:type="pct"/>
            <w:tcBorders>
              <w:top w:val="nil"/>
              <w:left w:val="nil"/>
              <w:bottom w:val="single" w:sz="4" w:space="0" w:color="auto"/>
              <w:right w:val="single" w:sz="4" w:space="0" w:color="auto"/>
            </w:tcBorders>
            <w:shd w:val="clear" w:color="000000" w:fill="FFFFFF"/>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w:t>
            </w:r>
          </w:p>
        </w:tc>
        <w:tc>
          <w:tcPr>
            <w:tcW w:w="212"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1444,0</w:t>
            </w:r>
          </w:p>
        </w:tc>
        <w:tc>
          <w:tcPr>
            <w:tcW w:w="285" w:type="pct"/>
            <w:tcBorders>
              <w:top w:val="nil"/>
              <w:left w:val="nil"/>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37" w:type="pct"/>
            <w:tcBorders>
              <w:top w:val="nil"/>
              <w:left w:val="nil"/>
              <w:bottom w:val="single" w:sz="4" w:space="0" w:color="auto"/>
              <w:right w:val="nil"/>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c>
          <w:tcPr>
            <w:tcW w:w="212" w:type="pct"/>
            <w:tcBorders>
              <w:top w:val="nil"/>
              <w:left w:val="single" w:sz="4" w:space="0" w:color="auto"/>
              <w:bottom w:val="single" w:sz="4" w:space="0" w:color="auto"/>
              <w:right w:val="single" w:sz="4" w:space="0" w:color="auto"/>
            </w:tcBorders>
            <w:vAlign w:val="center"/>
          </w:tcPr>
          <w:p w:rsidR="002E7F2A" w:rsidRPr="00A95F56" w:rsidRDefault="002E7F2A" w:rsidP="00EF62A3">
            <w:pPr>
              <w:spacing w:line="240" w:lineRule="auto"/>
              <w:ind w:firstLine="0"/>
              <w:jc w:val="center"/>
              <w:rPr>
                <w:rFonts w:ascii="Arial" w:hAnsi="Arial" w:cs="Arial"/>
                <w:color w:val="000000"/>
                <w:sz w:val="14"/>
                <w:szCs w:val="14"/>
                <w:lang w:eastAsia="ru-RU"/>
              </w:rPr>
            </w:pPr>
            <w:r w:rsidRPr="00A95F56">
              <w:rPr>
                <w:rFonts w:ascii="Arial" w:hAnsi="Arial" w:cs="Arial"/>
                <w:color w:val="000000"/>
                <w:sz w:val="14"/>
                <w:szCs w:val="14"/>
                <w:lang w:eastAsia="ru-RU"/>
              </w:rPr>
              <w:t> </w:t>
            </w:r>
          </w:p>
        </w:tc>
      </w:tr>
      <w:tr w:rsidR="002E7F2A" w:rsidRPr="00A95F56" w:rsidTr="00EF62A3">
        <w:trPr>
          <w:trHeight w:val="630"/>
        </w:trPr>
        <w:tc>
          <w:tcPr>
            <w:tcW w:w="897" w:type="pct"/>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2E7F2A" w:rsidRPr="00A95F56" w:rsidRDefault="002E7F2A" w:rsidP="00EF62A3">
            <w:pPr>
              <w:spacing w:line="240" w:lineRule="auto"/>
              <w:ind w:firstLine="0"/>
              <w:jc w:val="center"/>
              <w:rPr>
                <w:rFonts w:ascii="Arial" w:hAnsi="Arial" w:cs="Arial"/>
                <w:b/>
                <w:bCs/>
                <w:color w:val="000000"/>
                <w:sz w:val="14"/>
                <w:szCs w:val="14"/>
                <w:lang w:eastAsia="ru-RU"/>
              </w:rPr>
            </w:pPr>
            <w:r w:rsidRPr="00A95F56">
              <w:rPr>
                <w:rFonts w:ascii="Arial" w:hAnsi="Arial" w:cs="Arial"/>
                <w:b/>
                <w:bCs/>
                <w:color w:val="000000"/>
                <w:sz w:val="14"/>
                <w:szCs w:val="14"/>
                <w:lang w:eastAsia="ru-RU"/>
              </w:rPr>
              <w:t> </w:t>
            </w:r>
          </w:p>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Итого по Усть-Багарякскому сельскому поселению:</w:t>
            </w:r>
          </w:p>
        </w:tc>
        <w:tc>
          <w:tcPr>
            <w:tcW w:w="315" w:type="pct"/>
            <w:tcBorders>
              <w:top w:val="single" w:sz="4" w:space="0" w:color="auto"/>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 </w:t>
            </w:r>
          </w:p>
        </w:tc>
        <w:tc>
          <w:tcPr>
            <w:tcW w:w="251" w:type="pct"/>
            <w:tcBorders>
              <w:top w:val="single" w:sz="4" w:space="0" w:color="auto"/>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 </w:t>
            </w:r>
          </w:p>
        </w:tc>
        <w:tc>
          <w:tcPr>
            <w:tcW w:w="266" w:type="pct"/>
            <w:tcBorders>
              <w:top w:val="single" w:sz="4" w:space="0" w:color="auto"/>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 </w:t>
            </w:r>
          </w:p>
        </w:tc>
        <w:tc>
          <w:tcPr>
            <w:tcW w:w="237" w:type="pct"/>
            <w:tcBorders>
              <w:top w:val="single" w:sz="4" w:space="0" w:color="auto"/>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13</w:t>
            </w:r>
          </w:p>
        </w:tc>
        <w:tc>
          <w:tcPr>
            <w:tcW w:w="291" w:type="pct"/>
            <w:tcBorders>
              <w:top w:val="single" w:sz="4" w:space="0" w:color="auto"/>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1,13</w:t>
            </w:r>
          </w:p>
        </w:tc>
        <w:tc>
          <w:tcPr>
            <w:tcW w:w="315" w:type="pct"/>
            <w:tcBorders>
              <w:top w:val="single" w:sz="4" w:space="0" w:color="auto"/>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1,00</w:t>
            </w:r>
          </w:p>
        </w:tc>
        <w:tc>
          <w:tcPr>
            <w:tcW w:w="227" w:type="pct"/>
            <w:tcBorders>
              <w:top w:val="single" w:sz="4" w:space="0" w:color="auto"/>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2567</w:t>
            </w:r>
          </w:p>
        </w:tc>
        <w:tc>
          <w:tcPr>
            <w:tcW w:w="285" w:type="pct"/>
            <w:tcBorders>
              <w:top w:val="nil"/>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 </w:t>
            </w:r>
          </w:p>
        </w:tc>
        <w:tc>
          <w:tcPr>
            <w:tcW w:w="237" w:type="pct"/>
            <w:tcBorders>
              <w:top w:val="nil"/>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1</w:t>
            </w:r>
          </w:p>
        </w:tc>
        <w:tc>
          <w:tcPr>
            <w:tcW w:w="212" w:type="pct"/>
            <w:tcBorders>
              <w:top w:val="nil"/>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645</w:t>
            </w:r>
          </w:p>
        </w:tc>
        <w:tc>
          <w:tcPr>
            <w:tcW w:w="285" w:type="pct"/>
            <w:tcBorders>
              <w:top w:val="nil"/>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 </w:t>
            </w:r>
          </w:p>
        </w:tc>
        <w:tc>
          <w:tcPr>
            <w:tcW w:w="237" w:type="pct"/>
            <w:tcBorders>
              <w:top w:val="nil"/>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4</w:t>
            </w:r>
          </w:p>
        </w:tc>
        <w:tc>
          <w:tcPr>
            <w:tcW w:w="212" w:type="pct"/>
            <w:tcBorders>
              <w:top w:val="nil"/>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7592</w:t>
            </w:r>
          </w:p>
        </w:tc>
        <w:tc>
          <w:tcPr>
            <w:tcW w:w="285" w:type="pct"/>
            <w:tcBorders>
              <w:top w:val="nil"/>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 </w:t>
            </w:r>
          </w:p>
        </w:tc>
        <w:tc>
          <w:tcPr>
            <w:tcW w:w="237" w:type="pct"/>
            <w:tcBorders>
              <w:top w:val="nil"/>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1</w:t>
            </w:r>
          </w:p>
        </w:tc>
        <w:tc>
          <w:tcPr>
            <w:tcW w:w="212" w:type="pct"/>
            <w:tcBorders>
              <w:top w:val="nil"/>
              <w:left w:val="nil"/>
              <w:bottom w:val="single" w:sz="4" w:space="0" w:color="auto"/>
              <w:right w:val="single" w:sz="4" w:space="0" w:color="auto"/>
            </w:tcBorders>
            <w:shd w:val="clear" w:color="auto" w:fill="F2F2F2"/>
            <w:vAlign w:val="center"/>
          </w:tcPr>
          <w:p w:rsidR="002E7F2A" w:rsidRPr="00A95F56" w:rsidRDefault="002E7F2A" w:rsidP="00EF62A3">
            <w:pPr>
              <w:spacing w:line="240" w:lineRule="auto"/>
              <w:ind w:firstLine="0"/>
              <w:jc w:val="center"/>
              <w:rPr>
                <w:rFonts w:ascii="Arial" w:hAnsi="Arial" w:cs="Arial"/>
                <w:b/>
                <w:bCs/>
                <w:sz w:val="14"/>
                <w:szCs w:val="14"/>
                <w:lang w:eastAsia="ru-RU"/>
              </w:rPr>
            </w:pPr>
            <w:r w:rsidRPr="00A95F56">
              <w:rPr>
                <w:rFonts w:ascii="Arial" w:hAnsi="Arial" w:cs="Arial"/>
                <w:b/>
                <w:bCs/>
                <w:sz w:val="14"/>
                <w:szCs w:val="14"/>
                <w:lang w:eastAsia="ru-RU"/>
              </w:rPr>
              <w:t>52</w:t>
            </w:r>
          </w:p>
        </w:tc>
      </w:tr>
    </w:tbl>
    <w:p w:rsidR="002E7F2A" w:rsidRDefault="002E7F2A" w:rsidP="00627D78">
      <w:pPr>
        <w:widowControl w:val="0"/>
        <w:spacing w:after="277" w:line="240" w:lineRule="exact"/>
        <w:ind w:right="460" w:firstLine="0"/>
        <w:rPr>
          <w:rFonts w:cs="Times New Roman"/>
          <w:spacing w:val="-5"/>
          <w:sz w:val="24"/>
          <w:szCs w:val="24"/>
        </w:rPr>
        <w:sectPr w:rsidR="002E7F2A" w:rsidSect="009224C9">
          <w:footerReference w:type="default" r:id="rId13"/>
          <w:pgSz w:w="16840" w:h="11907" w:orient="landscape" w:code="9"/>
          <w:pgMar w:top="1418" w:right="567" w:bottom="567" w:left="567" w:header="284" w:footer="130" w:gutter="0"/>
          <w:cols w:space="708"/>
          <w:docGrid w:linePitch="360"/>
        </w:sectPr>
      </w:pPr>
    </w:p>
    <w:p w:rsidR="002E7F2A" w:rsidRPr="006E404D" w:rsidRDefault="002E7F2A" w:rsidP="002444FD">
      <w:pPr>
        <w:keepNext/>
        <w:spacing w:line="240" w:lineRule="auto"/>
        <w:ind w:firstLine="0"/>
        <w:outlineLvl w:val="1"/>
        <w:rPr>
          <w:rFonts w:cs="Times New Roman"/>
          <w:b/>
          <w:bCs/>
          <w:iCs/>
          <w:szCs w:val="26"/>
        </w:rPr>
      </w:pPr>
      <w:bookmarkStart w:id="15" w:name="_Toc449024518"/>
      <w:bookmarkStart w:id="16" w:name="_Toc483339533"/>
      <w:r>
        <w:rPr>
          <w:rFonts w:cs="Times New Roman"/>
          <w:b/>
          <w:bCs/>
          <w:iCs/>
          <w:szCs w:val="26"/>
        </w:rPr>
        <w:t>2</w:t>
      </w:r>
      <w:r w:rsidRPr="006E404D">
        <w:rPr>
          <w:rFonts w:cs="Times New Roman"/>
          <w:b/>
          <w:bCs/>
          <w:iCs/>
          <w:szCs w:val="26"/>
        </w:rPr>
        <w:t xml:space="preserve">.2. </w:t>
      </w:r>
      <w:r>
        <w:rPr>
          <w:rFonts w:cs="Times New Roman"/>
          <w:b/>
          <w:bCs/>
          <w:iCs/>
          <w:szCs w:val="26"/>
        </w:rPr>
        <w:t>Краткийа</w:t>
      </w:r>
      <w:r w:rsidRPr="006E404D">
        <w:rPr>
          <w:rFonts w:cs="Times New Roman"/>
          <w:b/>
          <w:bCs/>
          <w:iCs/>
          <w:szCs w:val="26"/>
        </w:rPr>
        <w:t xml:space="preserve">нализ существующего состояния системы </w:t>
      </w:r>
      <w:bookmarkEnd w:id="12"/>
      <w:r w:rsidRPr="006E404D">
        <w:rPr>
          <w:rFonts w:cs="Times New Roman"/>
          <w:b/>
          <w:bCs/>
          <w:iCs/>
          <w:szCs w:val="26"/>
        </w:rPr>
        <w:t>водоснабжение</w:t>
      </w:r>
      <w:bookmarkEnd w:id="15"/>
      <w:r w:rsidRPr="006E404D">
        <w:rPr>
          <w:rFonts w:cs="Times New Roman"/>
          <w:b/>
          <w:bCs/>
          <w:iCs/>
          <w:szCs w:val="26"/>
        </w:rPr>
        <w:t>.</w:t>
      </w:r>
      <w:bookmarkEnd w:id="16"/>
    </w:p>
    <w:p w:rsidR="002E7F2A" w:rsidRPr="006E404D" w:rsidRDefault="002E7F2A" w:rsidP="00627D78"/>
    <w:p w:rsidR="002E7F2A" w:rsidRDefault="002E7F2A" w:rsidP="00AF7474">
      <w:pPr>
        <w:widowControl w:val="0"/>
        <w:ind w:right="-1" w:firstLine="567"/>
        <w:rPr>
          <w:rFonts w:cs="Times New Roman"/>
          <w:spacing w:val="-5"/>
          <w:sz w:val="24"/>
          <w:szCs w:val="24"/>
        </w:rPr>
      </w:pPr>
      <w:bookmarkStart w:id="17" w:name="_Toc417544224"/>
      <w:r w:rsidRPr="00307A5C">
        <w:rPr>
          <w:rFonts w:cs="Times New Roman"/>
          <w:sz w:val="24"/>
          <w:szCs w:val="24"/>
          <w:lang w:eastAsia="ru-RU"/>
        </w:rPr>
        <w:t xml:space="preserve">Схема </w:t>
      </w:r>
      <w:r>
        <w:rPr>
          <w:rFonts w:cs="Times New Roman"/>
          <w:sz w:val="24"/>
          <w:szCs w:val="24"/>
          <w:lang w:eastAsia="ru-RU"/>
        </w:rPr>
        <w:t>вод</w:t>
      </w:r>
      <w:r w:rsidRPr="00307A5C">
        <w:rPr>
          <w:rFonts w:cs="Times New Roman"/>
          <w:sz w:val="24"/>
          <w:szCs w:val="24"/>
          <w:lang w:eastAsia="ru-RU"/>
        </w:rPr>
        <w:t>оснабжения</w:t>
      </w:r>
      <w:r>
        <w:rPr>
          <w:rFonts w:cs="Times New Roman"/>
          <w:sz w:val="24"/>
          <w:szCs w:val="24"/>
          <w:lang w:eastAsia="ru-RU"/>
        </w:rPr>
        <w:t xml:space="preserve"> и водоотведенияУсть-Багарякского СП в соответствии с требов</w:t>
      </w:r>
      <w:r>
        <w:rPr>
          <w:rFonts w:cs="Times New Roman"/>
          <w:sz w:val="24"/>
          <w:szCs w:val="24"/>
          <w:lang w:eastAsia="ru-RU"/>
        </w:rPr>
        <w:t>а</w:t>
      </w:r>
      <w:r>
        <w:rPr>
          <w:rFonts w:cs="Times New Roman"/>
          <w:sz w:val="24"/>
          <w:szCs w:val="24"/>
          <w:lang w:eastAsia="ru-RU"/>
        </w:rPr>
        <w:t xml:space="preserve">ниями, изложенными в [14] не разработана. </w:t>
      </w:r>
    </w:p>
    <w:p w:rsidR="002E7F2A" w:rsidRDefault="002E7F2A" w:rsidP="00AF7474">
      <w:pPr>
        <w:ind w:firstLine="567"/>
        <w:rPr>
          <w:rFonts w:cs="Times New Roman"/>
          <w:sz w:val="24"/>
          <w:szCs w:val="24"/>
          <w:lang w:eastAsia="ar-SA"/>
        </w:rPr>
      </w:pPr>
      <w:r>
        <w:rPr>
          <w:rFonts w:cs="Times New Roman"/>
          <w:sz w:val="24"/>
          <w:szCs w:val="24"/>
          <w:lang w:eastAsia="ar-SA"/>
        </w:rPr>
        <w:t>Централизованное водоснабжение на территории Усть-Багарякского СП предусмотрено для общественных зданий (школа, больница, здание администрации и т.д)  в четырёх  населё</w:t>
      </w:r>
      <w:r>
        <w:rPr>
          <w:rFonts w:cs="Times New Roman"/>
          <w:sz w:val="24"/>
          <w:szCs w:val="24"/>
          <w:lang w:eastAsia="ar-SA"/>
        </w:rPr>
        <w:t>н</w:t>
      </w:r>
      <w:r>
        <w:rPr>
          <w:rFonts w:cs="Times New Roman"/>
          <w:sz w:val="24"/>
          <w:szCs w:val="24"/>
          <w:lang w:eastAsia="ar-SA"/>
        </w:rPr>
        <w:t>ных пунктах: с. Усть-Багаряк, д. Иксаново, д. Акчакуль и п. Нижняя ж/д ст. В с. Усть-Багаряк к централизованному водоснабжению также подключен один МКД. В каждом из перечисленных населённых пунктов действует по одной централизованной системе водоснабжения (ЦСВ). Вышеуказанные ЦСВ числятся на балансе Кунашакского МР и переданы в хозяйственное вед</w:t>
      </w:r>
      <w:r>
        <w:rPr>
          <w:rFonts w:cs="Times New Roman"/>
          <w:sz w:val="24"/>
          <w:szCs w:val="24"/>
          <w:lang w:eastAsia="ar-SA"/>
        </w:rPr>
        <w:t>е</w:t>
      </w:r>
      <w:r>
        <w:rPr>
          <w:rFonts w:cs="Times New Roman"/>
          <w:sz w:val="24"/>
          <w:szCs w:val="24"/>
          <w:lang w:eastAsia="ar-SA"/>
        </w:rPr>
        <w:t>ние администрации Усть-Багарякского СП. Также на территории поселения, практически в к</w:t>
      </w:r>
      <w:r>
        <w:rPr>
          <w:rFonts w:cs="Times New Roman"/>
          <w:sz w:val="24"/>
          <w:szCs w:val="24"/>
          <w:lang w:eastAsia="ar-SA"/>
        </w:rPr>
        <w:t>а</w:t>
      </w:r>
      <w:r>
        <w:rPr>
          <w:rFonts w:cs="Times New Roman"/>
          <w:sz w:val="24"/>
          <w:szCs w:val="24"/>
          <w:lang w:eastAsia="ar-SA"/>
        </w:rPr>
        <w:t>ждом населённом пункте, имеются безхозяйные и заброшенные скважины.</w:t>
      </w:r>
    </w:p>
    <w:p w:rsidR="002E7F2A" w:rsidRPr="00EB75FE" w:rsidRDefault="002E7F2A" w:rsidP="00AF7474">
      <w:pPr>
        <w:ind w:firstLine="567"/>
        <w:rPr>
          <w:rFonts w:cs="Times New Roman"/>
          <w:sz w:val="24"/>
          <w:szCs w:val="24"/>
          <w:lang w:eastAsia="ar-SA"/>
        </w:rPr>
      </w:pPr>
      <w:r>
        <w:rPr>
          <w:rFonts w:cs="Times New Roman"/>
          <w:sz w:val="24"/>
          <w:szCs w:val="24"/>
          <w:lang w:eastAsia="ar-SA"/>
        </w:rPr>
        <w:t xml:space="preserve">Расположение скважин, в том числе безхозяйных и заброшенных, приведено на ГП Усть-Багарякского СП в приложении 1. </w:t>
      </w:r>
      <w:r w:rsidRPr="004D7026">
        <w:rPr>
          <w:rFonts w:cs="Times New Roman"/>
          <w:sz w:val="24"/>
          <w:szCs w:val="24"/>
          <w:lang w:eastAsia="ar-SA"/>
        </w:rPr>
        <w:t>Ныне, большая часть водозаборных скважин, исчерпал</w:t>
      </w:r>
      <w:r>
        <w:rPr>
          <w:rFonts w:cs="Times New Roman"/>
          <w:sz w:val="24"/>
          <w:szCs w:val="24"/>
          <w:lang w:eastAsia="ar-SA"/>
        </w:rPr>
        <w:t>и</w:t>
      </w:r>
      <w:r w:rsidRPr="004D7026">
        <w:rPr>
          <w:rFonts w:cs="Times New Roman"/>
          <w:sz w:val="24"/>
          <w:szCs w:val="24"/>
          <w:lang w:eastAsia="ar-SA"/>
        </w:rPr>
        <w:t xml:space="preserve"> свой амортизационный срок и в обозримом будущем следует ожидать их вывод из строя по технич</w:t>
      </w:r>
      <w:r w:rsidRPr="004D7026">
        <w:rPr>
          <w:rFonts w:cs="Times New Roman"/>
          <w:sz w:val="24"/>
          <w:szCs w:val="24"/>
          <w:lang w:eastAsia="ar-SA"/>
        </w:rPr>
        <w:t>е</w:t>
      </w:r>
      <w:r w:rsidRPr="004D7026">
        <w:rPr>
          <w:rFonts w:cs="Times New Roman"/>
          <w:sz w:val="24"/>
          <w:szCs w:val="24"/>
          <w:lang w:eastAsia="ar-SA"/>
        </w:rPr>
        <w:t>ским причинам. Скважины же, потерявшие дебит, находящиеся в санитарно-неблагоприятных условиях и заброшенные (но не все) во избежание загрязнения подземных вод подлежат ликв</w:t>
      </w:r>
      <w:r w:rsidRPr="004D7026">
        <w:rPr>
          <w:rFonts w:cs="Times New Roman"/>
          <w:sz w:val="24"/>
          <w:szCs w:val="24"/>
          <w:lang w:eastAsia="ar-SA"/>
        </w:rPr>
        <w:t>и</w:t>
      </w:r>
      <w:r w:rsidRPr="004D7026">
        <w:rPr>
          <w:rFonts w:cs="Times New Roman"/>
          <w:sz w:val="24"/>
          <w:szCs w:val="24"/>
          <w:lang w:eastAsia="ar-SA"/>
        </w:rPr>
        <w:t>дации методами тампонажа.</w:t>
      </w:r>
    </w:p>
    <w:p w:rsidR="002E7F2A" w:rsidRDefault="002E7F2A" w:rsidP="00AF7474">
      <w:pPr>
        <w:ind w:firstLine="567"/>
        <w:rPr>
          <w:sz w:val="24"/>
          <w:szCs w:val="24"/>
        </w:rPr>
      </w:pPr>
      <w:r>
        <w:rPr>
          <w:sz w:val="24"/>
          <w:szCs w:val="24"/>
        </w:rPr>
        <w:t>Для нужд хозяйственно-питьевого водоснабжения население использует собственные трубчатые колодцы и скважины.</w:t>
      </w:r>
    </w:p>
    <w:p w:rsidR="002E7F2A" w:rsidRDefault="002E7F2A" w:rsidP="00EF62A3">
      <w:pPr>
        <w:ind w:firstLine="567"/>
        <w:rPr>
          <w:sz w:val="24"/>
          <w:szCs w:val="24"/>
        </w:rPr>
      </w:pPr>
    </w:p>
    <w:p w:rsidR="002E7F2A" w:rsidRPr="004E53C0" w:rsidRDefault="002E7F2A" w:rsidP="00EF62A3">
      <w:pPr>
        <w:ind w:firstLine="567"/>
        <w:rPr>
          <w:rFonts w:cs="Times New Roman"/>
          <w:b/>
          <w:sz w:val="24"/>
          <w:szCs w:val="24"/>
          <w:lang w:eastAsia="ru-RU"/>
        </w:rPr>
      </w:pPr>
      <w:r>
        <w:rPr>
          <w:rFonts w:cs="Times New Roman"/>
          <w:b/>
          <w:sz w:val="24"/>
          <w:szCs w:val="24"/>
          <w:lang w:eastAsia="ru-RU"/>
        </w:rPr>
        <w:t>П</w:t>
      </w:r>
      <w:r w:rsidRPr="004E53C0">
        <w:rPr>
          <w:rFonts w:cs="Times New Roman"/>
          <w:b/>
          <w:sz w:val="24"/>
          <w:szCs w:val="24"/>
          <w:lang w:eastAsia="ru-RU"/>
        </w:rPr>
        <w:t>роблемы</w:t>
      </w:r>
      <w:r>
        <w:rPr>
          <w:rFonts w:cs="Times New Roman"/>
          <w:b/>
          <w:sz w:val="24"/>
          <w:szCs w:val="24"/>
          <w:lang w:eastAsia="ru-RU"/>
        </w:rPr>
        <w:t xml:space="preserve"> в сфере водоснабжения</w:t>
      </w:r>
      <w:r w:rsidRPr="004E53C0">
        <w:rPr>
          <w:rFonts w:cs="Times New Roman"/>
          <w:b/>
          <w:sz w:val="24"/>
          <w:szCs w:val="24"/>
          <w:lang w:eastAsia="ru-RU"/>
        </w:rPr>
        <w:t>:</w:t>
      </w:r>
    </w:p>
    <w:p w:rsidR="002E7F2A" w:rsidRPr="004A6FEC" w:rsidRDefault="002E7F2A" w:rsidP="002F708D">
      <w:pPr>
        <w:numPr>
          <w:ilvl w:val="0"/>
          <w:numId w:val="26"/>
        </w:numPr>
        <w:ind w:left="993" w:hanging="426"/>
        <w:contextualSpacing/>
        <w:rPr>
          <w:rFonts w:cs="Times New Roman"/>
          <w:sz w:val="24"/>
          <w:szCs w:val="24"/>
          <w:lang w:eastAsia="ru-RU"/>
        </w:rPr>
      </w:pPr>
      <w:r>
        <w:rPr>
          <w:rFonts w:cs="Times New Roman"/>
          <w:bCs/>
          <w:sz w:val="24"/>
          <w:szCs w:val="24"/>
          <w:lang w:eastAsia="ru-RU"/>
        </w:rPr>
        <w:t>Эксплуатация действующих  скважин ведётся с нарушениями НПА: н</w:t>
      </w:r>
      <w:r w:rsidRPr="004A6FEC">
        <w:rPr>
          <w:rFonts w:cs="Times New Roman"/>
          <w:sz w:val="24"/>
          <w:szCs w:val="24"/>
          <w:lang w:eastAsia="ar-SA"/>
        </w:rPr>
        <w:t>е огорожен пе</w:t>
      </w:r>
      <w:r w:rsidRPr="004A6FEC">
        <w:rPr>
          <w:rFonts w:cs="Times New Roman"/>
          <w:sz w:val="24"/>
          <w:szCs w:val="24"/>
          <w:lang w:eastAsia="ar-SA"/>
        </w:rPr>
        <w:t>р</w:t>
      </w:r>
      <w:r w:rsidRPr="004A6FEC">
        <w:rPr>
          <w:rFonts w:cs="Times New Roman"/>
          <w:sz w:val="24"/>
          <w:szCs w:val="24"/>
          <w:lang w:eastAsia="ar-SA"/>
        </w:rPr>
        <w:t>вый пояс зоны санитарной охраны скважин</w:t>
      </w:r>
      <w:r>
        <w:rPr>
          <w:rFonts w:cs="Times New Roman"/>
          <w:sz w:val="24"/>
          <w:szCs w:val="24"/>
          <w:lang w:eastAsia="ar-SA"/>
        </w:rPr>
        <w:t>;</w:t>
      </w:r>
      <w:r>
        <w:rPr>
          <w:rFonts w:cs="Times New Roman"/>
          <w:bCs/>
          <w:sz w:val="24"/>
          <w:szCs w:val="24"/>
          <w:lang w:eastAsia="ru-RU"/>
        </w:rPr>
        <w:t>н</w:t>
      </w:r>
      <w:r w:rsidRPr="004A6FEC">
        <w:rPr>
          <w:rFonts w:cs="Times New Roman"/>
          <w:bCs/>
          <w:sz w:val="24"/>
          <w:szCs w:val="24"/>
          <w:lang w:eastAsia="ru-RU"/>
        </w:rPr>
        <w:t>е утверждены запасы подземных вод</w:t>
      </w:r>
      <w:r>
        <w:rPr>
          <w:rFonts w:cs="Times New Roman"/>
          <w:bCs/>
          <w:sz w:val="24"/>
          <w:szCs w:val="24"/>
          <w:lang w:eastAsia="ru-RU"/>
        </w:rPr>
        <w:t>;н</w:t>
      </w:r>
      <w:r w:rsidRPr="004A6FEC">
        <w:rPr>
          <w:rFonts w:cs="Times New Roman"/>
          <w:bCs/>
          <w:sz w:val="24"/>
          <w:szCs w:val="24"/>
          <w:lang w:eastAsia="ru-RU"/>
        </w:rPr>
        <w:t>е оформлена лицензия на право пользования нед</w:t>
      </w:r>
      <w:r>
        <w:rPr>
          <w:rFonts w:cs="Times New Roman"/>
          <w:bCs/>
          <w:sz w:val="24"/>
          <w:szCs w:val="24"/>
          <w:lang w:eastAsia="ru-RU"/>
        </w:rPr>
        <w:t>рами; о</w:t>
      </w:r>
      <w:r w:rsidRPr="004A6FEC">
        <w:rPr>
          <w:rFonts w:cs="Times New Roman"/>
          <w:bCs/>
          <w:sz w:val="24"/>
          <w:szCs w:val="24"/>
          <w:lang w:eastAsia="ru-RU"/>
        </w:rPr>
        <w:t>тсутствует программа контроля качества воды</w:t>
      </w:r>
      <w:r>
        <w:rPr>
          <w:rFonts w:cs="Times New Roman"/>
          <w:bCs/>
          <w:sz w:val="24"/>
          <w:szCs w:val="24"/>
          <w:lang w:eastAsia="ru-RU"/>
        </w:rPr>
        <w:t>; отсутствует эксплуатирующая организация и т.д.</w:t>
      </w:r>
    </w:p>
    <w:p w:rsidR="002E7F2A" w:rsidRDefault="002E7F2A" w:rsidP="002F708D">
      <w:pPr>
        <w:numPr>
          <w:ilvl w:val="0"/>
          <w:numId w:val="26"/>
        </w:numPr>
        <w:ind w:left="993" w:hanging="426"/>
        <w:contextualSpacing/>
        <w:rPr>
          <w:rFonts w:cs="Times New Roman"/>
          <w:bCs/>
          <w:sz w:val="24"/>
          <w:szCs w:val="24"/>
          <w:lang w:eastAsia="ru-RU"/>
        </w:rPr>
      </w:pPr>
      <w:r w:rsidRPr="004A6FEC">
        <w:rPr>
          <w:rFonts w:cs="Times New Roman"/>
          <w:bCs/>
          <w:sz w:val="24"/>
          <w:szCs w:val="24"/>
          <w:lang w:eastAsia="ru-RU"/>
        </w:rPr>
        <w:t xml:space="preserve">Отсутствует </w:t>
      </w:r>
      <w:r>
        <w:rPr>
          <w:rFonts w:cs="Times New Roman"/>
          <w:bCs/>
          <w:sz w:val="24"/>
          <w:szCs w:val="24"/>
          <w:lang w:eastAsia="ru-RU"/>
        </w:rPr>
        <w:t xml:space="preserve">надёжное </w:t>
      </w:r>
      <w:r w:rsidRPr="004A6FEC">
        <w:rPr>
          <w:rFonts w:cs="Times New Roman"/>
          <w:bCs/>
          <w:sz w:val="24"/>
          <w:szCs w:val="24"/>
          <w:lang w:eastAsia="ru-RU"/>
        </w:rPr>
        <w:t xml:space="preserve">централизованное снабжение </w:t>
      </w:r>
      <w:r>
        <w:rPr>
          <w:rFonts w:cs="Times New Roman"/>
          <w:bCs/>
          <w:sz w:val="24"/>
          <w:szCs w:val="24"/>
          <w:lang w:eastAsia="ru-RU"/>
        </w:rPr>
        <w:t>водой хозяйственно-питьевого качества потребителей Усть-Багарякского СП.</w:t>
      </w:r>
    </w:p>
    <w:p w:rsidR="002E7F2A" w:rsidRPr="004A6FEC" w:rsidRDefault="002E7F2A" w:rsidP="002F708D">
      <w:pPr>
        <w:numPr>
          <w:ilvl w:val="0"/>
          <w:numId w:val="26"/>
        </w:numPr>
        <w:ind w:left="993" w:hanging="426"/>
        <w:contextualSpacing/>
        <w:rPr>
          <w:rFonts w:cs="Times New Roman"/>
          <w:bCs/>
          <w:sz w:val="24"/>
          <w:szCs w:val="24"/>
          <w:lang w:eastAsia="ru-RU"/>
        </w:rPr>
      </w:pPr>
      <w:r>
        <w:rPr>
          <w:rFonts w:cs="Times New Roman"/>
          <w:bCs/>
          <w:sz w:val="24"/>
          <w:szCs w:val="24"/>
          <w:lang w:eastAsia="ru-RU"/>
        </w:rPr>
        <w:t>Отсутствует система наружного противопожарного водоснабжения населённых пун</w:t>
      </w:r>
      <w:r>
        <w:rPr>
          <w:rFonts w:cs="Times New Roman"/>
          <w:bCs/>
          <w:sz w:val="24"/>
          <w:szCs w:val="24"/>
          <w:lang w:eastAsia="ru-RU"/>
        </w:rPr>
        <w:t>к</w:t>
      </w:r>
      <w:r>
        <w:rPr>
          <w:rFonts w:cs="Times New Roman"/>
          <w:bCs/>
          <w:sz w:val="24"/>
          <w:szCs w:val="24"/>
          <w:lang w:eastAsia="ru-RU"/>
        </w:rPr>
        <w:t>тов Усть-Багарякского СП отвечающая всем требованиям противопожарных норм и правил [23].</w:t>
      </w:r>
    </w:p>
    <w:p w:rsidR="002E7F2A" w:rsidRDefault="002E7F2A" w:rsidP="00233453"/>
    <w:p w:rsidR="002E7F2A" w:rsidRDefault="002E7F2A" w:rsidP="002444FD">
      <w:pPr>
        <w:pStyle w:val="Heading2"/>
        <w:ind w:firstLine="0"/>
        <w:rPr>
          <w:szCs w:val="26"/>
        </w:rPr>
      </w:pPr>
      <w:bookmarkStart w:id="18" w:name="_Toc483339534"/>
      <w:r>
        <w:rPr>
          <w:szCs w:val="26"/>
        </w:rPr>
        <w:t>2.</w:t>
      </w:r>
      <w:r w:rsidRPr="004868EA">
        <w:rPr>
          <w:szCs w:val="26"/>
        </w:rPr>
        <w:t>3. Краткий анализ существующего состояния системы водо</w:t>
      </w:r>
      <w:bookmarkEnd w:id="17"/>
      <w:r w:rsidRPr="004868EA">
        <w:rPr>
          <w:szCs w:val="26"/>
        </w:rPr>
        <w:t>отведения</w:t>
      </w:r>
      <w:r>
        <w:rPr>
          <w:szCs w:val="26"/>
        </w:rPr>
        <w:t>.</w:t>
      </w:r>
      <w:bookmarkEnd w:id="18"/>
    </w:p>
    <w:p w:rsidR="002E7F2A" w:rsidRDefault="002E7F2A" w:rsidP="00627D78"/>
    <w:p w:rsidR="002E7F2A" w:rsidRDefault="002E7F2A" w:rsidP="00EF62A3">
      <w:pPr>
        <w:autoSpaceDE w:val="0"/>
        <w:autoSpaceDN w:val="0"/>
        <w:adjustRightInd w:val="0"/>
        <w:ind w:firstLine="567"/>
        <w:rPr>
          <w:rFonts w:cs="Times New Roman"/>
          <w:sz w:val="24"/>
          <w:szCs w:val="24"/>
        </w:rPr>
      </w:pPr>
      <w:r w:rsidRPr="00CF1FA8">
        <w:rPr>
          <w:rFonts w:cs="Times New Roman"/>
          <w:sz w:val="24"/>
          <w:szCs w:val="24"/>
        </w:rPr>
        <w:t xml:space="preserve">Централизованная система </w:t>
      </w:r>
      <w:r>
        <w:rPr>
          <w:rFonts w:cs="Times New Roman"/>
          <w:sz w:val="24"/>
          <w:szCs w:val="24"/>
        </w:rPr>
        <w:t>водоотведения в Усть-Багарякском сельском поселении отсу</w:t>
      </w:r>
      <w:r>
        <w:rPr>
          <w:rFonts w:cs="Times New Roman"/>
          <w:sz w:val="24"/>
          <w:szCs w:val="24"/>
        </w:rPr>
        <w:t>т</w:t>
      </w:r>
      <w:r>
        <w:rPr>
          <w:rFonts w:cs="Times New Roman"/>
          <w:sz w:val="24"/>
          <w:szCs w:val="24"/>
        </w:rPr>
        <w:t>ствует. Отдельные общественные здания имеют выгребы. Хозяйственно-бытовые стоки из в</w:t>
      </w:r>
      <w:r>
        <w:rPr>
          <w:rFonts w:cs="Times New Roman"/>
          <w:sz w:val="24"/>
          <w:szCs w:val="24"/>
        </w:rPr>
        <w:t>ы</w:t>
      </w:r>
      <w:r>
        <w:rPr>
          <w:rFonts w:cs="Times New Roman"/>
          <w:sz w:val="24"/>
          <w:szCs w:val="24"/>
        </w:rPr>
        <w:t>гребов вывозятся на рельеф местности.</w:t>
      </w:r>
    </w:p>
    <w:p w:rsidR="002E7F2A" w:rsidRDefault="002E7F2A" w:rsidP="00627D78">
      <w:pPr>
        <w:autoSpaceDE w:val="0"/>
        <w:autoSpaceDN w:val="0"/>
        <w:adjustRightInd w:val="0"/>
        <w:ind w:firstLine="567"/>
        <w:rPr>
          <w:rFonts w:cs="Times New Roman"/>
          <w:sz w:val="24"/>
          <w:szCs w:val="24"/>
        </w:rPr>
      </w:pPr>
    </w:p>
    <w:p w:rsidR="002E7F2A" w:rsidRPr="004868EA" w:rsidRDefault="002E7F2A" w:rsidP="002444FD">
      <w:pPr>
        <w:pStyle w:val="Heading2"/>
        <w:ind w:firstLine="0"/>
        <w:rPr>
          <w:szCs w:val="26"/>
        </w:rPr>
      </w:pPr>
      <w:bookmarkStart w:id="19" w:name="_Toc417544225"/>
      <w:bookmarkStart w:id="20" w:name="_Toc449024519"/>
      <w:bookmarkStart w:id="21" w:name="_Toc483339535"/>
      <w:r>
        <w:rPr>
          <w:szCs w:val="26"/>
        </w:rPr>
        <w:t>2</w:t>
      </w:r>
      <w:r w:rsidRPr="004868EA">
        <w:rPr>
          <w:szCs w:val="26"/>
        </w:rPr>
        <w:t xml:space="preserve">.4. Краткий анализ существующего состояния системы </w:t>
      </w:r>
      <w:bookmarkEnd w:id="19"/>
      <w:r w:rsidRPr="004868EA">
        <w:rPr>
          <w:szCs w:val="26"/>
        </w:rPr>
        <w:t>электроснабжения</w:t>
      </w:r>
      <w:bookmarkEnd w:id="20"/>
      <w:r>
        <w:rPr>
          <w:szCs w:val="26"/>
        </w:rPr>
        <w:t>.</w:t>
      </w:r>
      <w:bookmarkEnd w:id="21"/>
    </w:p>
    <w:p w:rsidR="002E7F2A" w:rsidRDefault="002E7F2A" w:rsidP="00627D78">
      <w:pPr>
        <w:ind w:firstLine="567"/>
      </w:pPr>
    </w:p>
    <w:p w:rsidR="002E7F2A" w:rsidRPr="00823D71" w:rsidRDefault="002E7F2A" w:rsidP="00EF62A3">
      <w:pPr>
        <w:ind w:firstLine="567"/>
        <w:rPr>
          <w:rFonts w:cs="Times New Roman"/>
          <w:sz w:val="24"/>
          <w:szCs w:val="24"/>
        </w:rPr>
      </w:pPr>
      <w:r w:rsidRPr="00823D71">
        <w:rPr>
          <w:sz w:val="24"/>
          <w:szCs w:val="24"/>
        </w:rPr>
        <w:t xml:space="preserve">Электроснабжение потребителей </w:t>
      </w:r>
      <w:r>
        <w:rPr>
          <w:rFonts w:cs="Times New Roman"/>
          <w:sz w:val="24"/>
          <w:szCs w:val="24"/>
        </w:rPr>
        <w:t>Усть-Багарякского СП от 33 трансформаторных по</w:t>
      </w:r>
      <w:r>
        <w:rPr>
          <w:rFonts w:cs="Times New Roman"/>
          <w:sz w:val="24"/>
          <w:szCs w:val="24"/>
        </w:rPr>
        <w:t>д</w:t>
      </w:r>
      <w:r>
        <w:rPr>
          <w:rFonts w:cs="Times New Roman"/>
          <w:sz w:val="24"/>
          <w:szCs w:val="24"/>
        </w:rPr>
        <w:t>станции.</w:t>
      </w:r>
    </w:p>
    <w:p w:rsidR="002E7F2A" w:rsidRDefault="002E7F2A" w:rsidP="00EF62A3">
      <w:pPr>
        <w:ind w:firstLine="567"/>
        <w:rPr>
          <w:rFonts w:cs="Times New Roman"/>
          <w:sz w:val="24"/>
          <w:szCs w:val="24"/>
        </w:rPr>
      </w:pPr>
      <w:r w:rsidRPr="00823D71">
        <w:rPr>
          <w:rFonts w:cs="Times New Roman"/>
          <w:sz w:val="24"/>
          <w:szCs w:val="24"/>
        </w:rPr>
        <w:t xml:space="preserve">Особого внимания требует вопрос реконструкции уличного освещения поселения. </w:t>
      </w:r>
    </w:p>
    <w:p w:rsidR="002E7F2A" w:rsidRPr="00823D71" w:rsidRDefault="002E7F2A" w:rsidP="00EF62A3">
      <w:pPr>
        <w:ind w:firstLine="567"/>
        <w:rPr>
          <w:rFonts w:cs="Times New Roman"/>
          <w:sz w:val="24"/>
          <w:szCs w:val="24"/>
        </w:rPr>
      </w:pPr>
      <w:r>
        <w:rPr>
          <w:rFonts w:cs="Times New Roman"/>
          <w:sz w:val="24"/>
          <w:szCs w:val="24"/>
        </w:rPr>
        <w:t xml:space="preserve">По состоянию на апрель 2017 года общее количество светильников наружного освещения в Усть-Багарякского СП составляет приблизительно 196 штук. </w:t>
      </w:r>
    </w:p>
    <w:p w:rsidR="002E7F2A" w:rsidRDefault="002E7F2A" w:rsidP="00EF62A3">
      <w:pPr>
        <w:ind w:firstLine="567"/>
        <w:rPr>
          <w:rFonts w:cs="Times New Roman"/>
          <w:b/>
          <w:sz w:val="24"/>
          <w:szCs w:val="24"/>
        </w:rPr>
      </w:pPr>
    </w:p>
    <w:p w:rsidR="002E7F2A" w:rsidRPr="00155EDB" w:rsidRDefault="002E7F2A" w:rsidP="00EF62A3">
      <w:pPr>
        <w:ind w:firstLine="567"/>
        <w:rPr>
          <w:rFonts w:cs="Times New Roman"/>
          <w:b/>
          <w:sz w:val="24"/>
          <w:szCs w:val="24"/>
        </w:rPr>
      </w:pPr>
      <w:r w:rsidRPr="00155EDB">
        <w:rPr>
          <w:rFonts w:cs="Times New Roman"/>
          <w:b/>
          <w:sz w:val="24"/>
          <w:szCs w:val="24"/>
        </w:rPr>
        <w:t>Проблемы:</w:t>
      </w:r>
    </w:p>
    <w:p w:rsidR="002E7F2A" w:rsidRPr="00155EDB" w:rsidRDefault="002E7F2A" w:rsidP="002F708D">
      <w:pPr>
        <w:pStyle w:val="ListParagraph"/>
        <w:numPr>
          <w:ilvl w:val="0"/>
          <w:numId w:val="24"/>
        </w:numPr>
        <w:spacing w:after="0"/>
        <w:ind w:left="567" w:hanging="283"/>
        <w:jc w:val="both"/>
        <w:rPr>
          <w:sz w:val="24"/>
          <w:szCs w:val="24"/>
        </w:rPr>
      </w:pPr>
      <w:r>
        <w:rPr>
          <w:sz w:val="24"/>
          <w:szCs w:val="24"/>
        </w:rPr>
        <w:t>Не проведена инвентаризация сетей и светильников наружного освещения;</w:t>
      </w:r>
    </w:p>
    <w:p w:rsidR="002E7F2A" w:rsidRPr="00155EDB" w:rsidRDefault="002E7F2A" w:rsidP="002F708D">
      <w:pPr>
        <w:pStyle w:val="ListParagraph"/>
        <w:numPr>
          <w:ilvl w:val="0"/>
          <w:numId w:val="24"/>
        </w:numPr>
        <w:spacing w:after="0"/>
        <w:ind w:left="567" w:hanging="283"/>
        <w:jc w:val="both"/>
        <w:rPr>
          <w:sz w:val="24"/>
          <w:szCs w:val="24"/>
        </w:rPr>
      </w:pPr>
      <w:r w:rsidRPr="00155EDB">
        <w:rPr>
          <w:sz w:val="24"/>
          <w:szCs w:val="24"/>
        </w:rPr>
        <w:t>Около 50% улиц поселения не имеет освещения. Фактический средний уровень освеще</w:t>
      </w:r>
      <w:r w:rsidRPr="00155EDB">
        <w:rPr>
          <w:sz w:val="24"/>
          <w:szCs w:val="24"/>
        </w:rPr>
        <w:t>н</w:t>
      </w:r>
      <w:r w:rsidRPr="00155EDB">
        <w:rPr>
          <w:sz w:val="24"/>
          <w:szCs w:val="24"/>
        </w:rPr>
        <w:t>ности на некоторых улицах поселения ниже норматив</w:t>
      </w:r>
      <w:r>
        <w:rPr>
          <w:sz w:val="24"/>
          <w:szCs w:val="24"/>
        </w:rPr>
        <w:t>ных значений;</w:t>
      </w:r>
    </w:p>
    <w:p w:rsidR="002E7F2A" w:rsidRPr="00155EDB" w:rsidRDefault="002E7F2A" w:rsidP="002F708D">
      <w:pPr>
        <w:pStyle w:val="ListParagraph"/>
        <w:numPr>
          <w:ilvl w:val="0"/>
          <w:numId w:val="24"/>
        </w:numPr>
        <w:spacing w:after="0"/>
        <w:ind w:left="567" w:hanging="283"/>
        <w:jc w:val="both"/>
        <w:rPr>
          <w:sz w:val="24"/>
          <w:szCs w:val="24"/>
        </w:rPr>
      </w:pPr>
      <w:r w:rsidRPr="00155EDB">
        <w:rPr>
          <w:sz w:val="24"/>
          <w:szCs w:val="24"/>
        </w:rPr>
        <w:t>Моральный и физический износ светильников уличного освещения</w:t>
      </w:r>
      <w:r>
        <w:rPr>
          <w:sz w:val="24"/>
          <w:szCs w:val="24"/>
        </w:rPr>
        <w:t>;</w:t>
      </w:r>
    </w:p>
    <w:p w:rsidR="002E7F2A" w:rsidRDefault="002E7F2A" w:rsidP="002F708D">
      <w:pPr>
        <w:pStyle w:val="ListParagraph"/>
        <w:numPr>
          <w:ilvl w:val="0"/>
          <w:numId w:val="24"/>
        </w:numPr>
        <w:spacing w:after="0"/>
        <w:ind w:left="567" w:hanging="283"/>
        <w:jc w:val="both"/>
        <w:rPr>
          <w:sz w:val="24"/>
          <w:szCs w:val="24"/>
        </w:rPr>
      </w:pPr>
      <w:r w:rsidRPr="00155EDB">
        <w:rPr>
          <w:sz w:val="24"/>
          <w:szCs w:val="24"/>
        </w:rPr>
        <w:t>Износ сетей и опор наружного освещения.</w:t>
      </w:r>
    </w:p>
    <w:p w:rsidR="002E7F2A" w:rsidRPr="00155EDB" w:rsidRDefault="002E7F2A" w:rsidP="00AF7474">
      <w:pPr>
        <w:pStyle w:val="ListParagraph"/>
        <w:spacing w:after="0"/>
        <w:ind w:left="567"/>
        <w:jc w:val="both"/>
        <w:rPr>
          <w:sz w:val="24"/>
          <w:szCs w:val="24"/>
        </w:rPr>
      </w:pPr>
    </w:p>
    <w:p w:rsidR="002E7F2A" w:rsidRPr="006E404D" w:rsidRDefault="002E7F2A" w:rsidP="002444FD">
      <w:pPr>
        <w:keepNext/>
        <w:ind w:firstLine="0"/>
        <w:outlineLvl w:val="1"/>
        <w:rPr>
          <w:rFonts w:cs="Times New Roman"/>
          <w:b/>
          <w:bCs/>
          <w:iCs/>
          <w:szCs w:val="26"/>
        </w:rPr>
      </w:pPr>
      <w:bookmarkStart w:id="22" w:name="_Toc417544226"/>
      <w:bookmarkStart w:id="23" w:name="_Toc449024520"/>
      <w:bookmarkStart w:id="24" w:name="_Toc483339536"/>
      <w:r>
        <w:rPr>
          <w:rFonts w:cs="Times New Roman"/>
          <w:b/>
          <w:bCs/>
          <w:iCs/>
          <w:szCs w:val="26"/>
        </w:rPr>
        <w:t>2</w:t>
      </w:r>
      <w:r w:rsidRPr="006E404D">
        <w:rPr>
          <w:rFonts w:cs="Times New Roman"/>
          <w:b/>
          <w:bCs/>
          <w:iCs/>
          <w:szCs w:val="26"/>
        </w:rPr>
        <w:t xml:space="preserve">.5. Краткий анализ существующего состояния системы </w:t>
      </w:r>
      <w:bookmarkEnd w:id="22"/>
      <w:r w:rsidRPr="006E404D">
        <w:rPr>
          <w:rFonts w:cs="Times New Roman"/>
          <w:b/>
          <w:bCs/>
          <w:iCs/>
          <w:szCs w:val="26"/>
        </w:rPr>
        <w:t>газоснабжения</w:t>
      </w:r>
      <w:bookmarkEnd w:id="23"/>
      <w:r>
        <w:rPr>
          <w:rFonts w:cs="Times New Roman"/>
          <w:b/>
          <w:bCs/>
          <w:iCs/>
          <w:szCs w:val="26"/>
        </w:rPr>
        <w:t>.</w:t>
      </w:r>
      <w:bookmarkEnd w:id="24"/>
    </w:p>
    <w:p w:rsidR="002E7F2A" w:rsidRDefault="002E7F2A" w:rsidP="00627D78">
      <w:pPr>
        <w:ind w:firstLine="567"/>
      </w:pPr>
    </w:p>
    <w:p w:rsidR="002E7F2A" w:rsidRDefault="002E7F2A" w:rsidP="00EF62A3">
      <w:pPr>
        <w:ind w:firstLine="567"/>
        <w:rPr>
          <w:sz w:val="24"/>
          <w:szCs w:val="24"/>
        </w:rPr>
      </w:pPr>
      <w:r>
        <w:rPr>
          <w:sz w:val="24"/>
          <w:szCs w:val="24"/>
        </w:rPr>
        <w:t>Газификация Усть-Багарякского СП началась в двухтысячных годах. По состоянию на май 2017 года на территории Усть-Багарякского СП централизованное газоснабжение имеется только в с. Усть-Багаряк. Уровень охвата территории села распределительными сетями газ</w:t>
      </w:r>
      <w:r>
        <w:rPr>
          <w:sz w:val="24"/>
          <w:szCs w:val="24"/>
        </w:rPr>
        <w:t>о</w:t>
      </w:r>
      <w:r>
        <w:rPr>
          <w:sz w:val="24"/>
          <w:szCs w:val="24"/>
        </w:rPr>
        <w:t>снабжения составляет 100%. Уровень газификации жилого фонда – около 60%.</w:t>
      </w:r>
    </w:p>
    <w:p w:rsidR="002E7F2A" w:rsidRPr="00190819" w:rsidRDefault="002E7F2A" w:rsidP="00EF62A3">
      <w:pPr>
        <w:ind w:firstLine="567"/>
        <w:rPr>
          <w:sz w:val="24"/>
          <w:szCs w:val="24"/>
        </w:rPr>
      </w:pPr>
      <w:r w:rsidRPr="00190819">
        <w:rPr>
          <w:sz w:val="24"/>
          <w:szCs w:val="24"/>
        </w:rPr>
        <w:t xml:space="preserve">Газоснабжение </w:t>
      </w:r>
      <w:r>
        <w:rPr>
          <w:sz w:val="24"/>
          <w:szCs w:val="24"/>
        </w:rPr>
        <w:t>с. Усть-Багаряк осуществляется по магистральному газопроводу высокого давления проложенного от п. Ново-Бурино до ГРПШ расположенного на южной окраине села Усть-Багаряк. В ГРПШ давления сетевого газа понижается до 0,07МПа и газ по распредел</w:t>
      </w:r>
      <w:r>
        <w:rPr>
          <w:sz w:val="24"/>
          <w:szCs w:val="24"/>
        </w:rPr>
        <w:t>и</w:t>
      </w:r>
      <w:r>
        <w:rPr>
          <w:sz w:val="24"/>
          <w:szCs w:val="24"/>
        </w:rPr>
        <w:t>тельной сети низкого давления подаётся потребителям.</w:t>
      </w:r>
    </w:p>
    <w:p w:rsidR="002E7F2A" w:rsidRPr="00190819" w:rsidRDefault="002E7F2A" w:rsidP="00EF62A3">
      <w:pPr>
        <w:ind w:firstLine="567"/>
        <w:rPr>
          <w:sz w:val="24"/>
          <w:szCs w:val="24"/>
        </w:rPr>
      </w:pPr>
      <w:r w:rsidRPr="00190819">
        <w:rPr>
          <w:sz w:val="24"/>
          <w:szCs w:val="24"/>
        </w:rPr>
        <w:t xml:space="preserve">Принципиальная схема газоснабжения – тупиковая, протяженность распределительной сети газоснабжения </w:t>
      </w:r>
      <w:r>
        <w:rPr>
          <w:sz w:val="24"/>
          <w:szCs w:val="24"/>
        </w:rPr>
        <w:t>составляет около 38,5к</w:t>
      </w:r>
      <w:r w:rsidRPr="00190819">
        <w:rPr>
          <w:sz w:val="24"/>
          <w:szCs w:val="24"/>
        </w:rPr>
        <w:t>м.</w:t>
      </w:r>
    </w:p>
    <w:p w:rsidR="002E7F2A" w:rsidRPr="00190819" w:rsidRDefault="002E7F2A" w:rsidP="00EF62A3">
      <w:pPr>
        <w:ind w:firstLine="567"/>
        <w:rPr>
          <w:sz w:val="24"/>
          <w:szCs w:val="24"/>
        </w:rPr>
      </w:pPr>
      <w:r>
        <w:rPr>
          <w:sz w:val="24"/>
          <w:szCs w:val="24"/>
        </w:rPr>
        <w:t xml:space="preserve">Население, проживающее в не газифицированных населённых пунктах, </w:t>
      </w:r>
      <w:r w:rsidRPr="00190819">
        <w:rPr>
          <w:rFonts w:cs="Times New Roman"/>
          <w:sz w:val="24"/>
          <w:szCs w:val="24"/>
          <w:lang w:eastAsia="ru-RU"/>
        </w:rPr>
        <w:t>снабжа</w:t>
      </w:r>
      <w:r>
        <w:rPr>
          <w:rFonts w:cs="Times New Roman"/>
          <w:sz w:val="24"/>
          <w:szCs w:val="24"/>
          <w:lang w:eastAsia="ru-RU"/>
        </w:rPr>
        <w:t>е</w:t>
      </w:r>
      <w:r w:rsidRPr="00190819">
        <w:rPr>
          <w:rFonts w:cs="Times New Roman"/>
          <w:sz w:val="24"/>
          <w:szCs w:val="24"/>
          <w:lang w:eastAsia="ru-RU"/>
        </w:rPr>
        <w:t>тся сж</w:t>
      </w:r>
      <w:r w:rsidRPr="00190819">
        <w:rPr>
          <w:rFonts w:cs="Times New Roman"/>
          <w:sz w:val="24"/>
          <w:szCs w:val="24"/>
          <w:lang w:eastAsia="ru-RU"/>
        </w:rPr>
        <w:t>и</w:t>
      </w:r>
      <w:r w:rsidRPr="00190819">
        <w:rPr>
          <w:rFonts w:cs="Times New Roman"/>
          <w:sz w:val="24"/>
          <w:szCs w:val="24"/>
          <w:lang w:eastAsia="ru-RU"/>
        </w:rPr>
        <w:t>женным газом</w:t>
      </w:r>
      <w:r>
        <w:rPr>
          <w:rFonts w:cs="Times New Roman"/>
          <w:sz w:val="24"/>
          <w:szCs w:val="24"/>
          <w:lang w:eastAsia="ru-RU"/>
        </w:rPr>
        <w:t>-пропаном</w:t>
      </w:r>
      <w:r w:rsidRPr="00190819">
        <w:rPr>
          <w:rFonts w:cs="Times New Roman"/>
          <w:sz w:val="24"/>
          <w:szCs w:val="24"/>
          <w:lang w:eastAsia="ru-RU"/>
        </w:rPr>
        <w:t xml:space="preserve">. </w:t>
      </w:r>
      <w:r>
        <w:rPr>
          <w:rFonts w:cs="Times New Roman"/>
          <w:sz w:val="24"/>
          <w:szCs w:val="24"/>
          <w:lang w:eastAsia="ru-RU"/>
        </w:rPr>
        <w:t xml:space="preserve">Сжиженный газ доставляется </w:t>
      </w:r>
      <w:r>
        <w:rPr>
          <w:sz w:val="24"/>
          <w:szCs w:val="24"/>
        </w:rPr>
        <w:t>автотранспортом с районного центра в баллонах.</w:t>
      </w:r>
    </w:p>
    <w:p w:rsidR="002E7F2A" w:rsidRDefault="002E7F2A" w:rsidP="00EF62A3">
      <w:pPr>
        <w:autoSpaceDE w:val="0"/>
        <w:autoSpaceDN w:val="0"/>
        <w:adjustRightInd w:val="0"/>
        <w:ind w:firstLine="567"/>
        <w:rPr>
          <w:rFonts w:cs="Times New Roman"/>
          <w:b/>
          <w:sz w:val="24"/>
          <w:szCs w:val="24"/>
        </w:rPr>
      </w:pPr>
    </w:p>
    <w:p w:rsidR="002E7F2A" w:rsidRDefault="002E7F2A" w:rsidP="00EF62A3">
      <w:pPr>
        <w:autoSpaceDE w:val="0"/>
        <w:autoSpaceDN w:val="0"/>
        <w:adjustRightInd w:val="0"/>
        <w:ind w:firstLine="567"/>
        <w:rPr>
          <w:rFonts w:cs="Times New Roman"/>
          <w:b/>
          <w:sz w:val="24"/>
          <w:szCs w:val="24"/>
        </w:rPr>
      </w:pPr>
      <w:r w:rsidRPr="00A96A65">
        <w:rPr>
          <w:rFonts w:cs="Times New Roman"/>
          <w:b/>
          <w:sz w:val="24"/>
          <w:szCs w:val="24"/>
        </w:rPr>
        <w:t>Описание существующих проблем</w:t>
      </w:r>
      <w:r>
        <w:rPr>
          <w:rFonts w:cs="Times New Roman"/>
          <w:b/>
          <w:sz w:val="24"/>
          <w:szCs w:val="24"/>
        </w:rPr>
        <w:t xml:space="preserve">: </w:t>
      </w:r>
    </w:p>
    <w:p w:rsidR="002E7F2A" w:rsidRPr="008B39F6" w:rsidRDefault="002E7F2A" w:rsidP="00EF62A3">
      <w:pPr>
        <w:widowControl w:val="0"/>
        <w:autoSpaceDE w:val="0"/>
        <w:autoSpaceDN w:val="0"/>
        <w:adjustRightInd w:val="0"/>
        <w:ind w:firstLine="567"/>
        <w:rPr>
          <w:rFonts w:cs="Times New Roman"/>
          <w:sz w:val="24"/>
          <w:szCs w:val="24"/>
          <w:lang w:eastAsia="ru-RU"/>
        </w:rPr>
      </w:pPr>
      <w:r w:rsidRPr="008B39F6">
        <w:rPr>
          <w:rFonts w:cs="Times New Roman"/>
          <w:sz w:val="24"/>
          <w:szCs w:val="24"/>
          <w:lang w:eastAsia="ru-RU"/>
        </w:rPr>
        <w:t xml:space="preserve">Не газифицированы населённые пункты: п. Синарский, д. Карино, д. </w:t>
      </w:r>
      <w:r>
        <w:rPr>
          <w:rFonts w:cs="Times New Roman"/>
          <w:sz w:val="24"/>
          <w:szCs w:val="24"/>
          <w:lang w:eastAsia="ru-RU"/>
        </w:rPr>
        <w:t>Че</w:t>
      </w:r>
      <w:r w:rsidRPr="008B39F6">
        <w:rPr>
          <w:rFonts w:cs="Times New Roman"/>
          <w:sz w:val="24"/>
          <w:szCs w:val="24"/>
          <w:lang w:eastAsia="ru-RU"/>
        </w:rPr>
        <w:t>курово.</w:t>
      </w:r>
    </w:p>
    <w:p w:rsidR="002E7F2A" w:rsidRDefault="002E7F2A" w:rsidP="00627D78">
      <w:pPr>
        <w:widowControl w:val="0"/>
        <w:autoSpaceDE w:val="0"/>
        <w:autoSpaceDN w:val="0"/>
        <w:adjustRightInd w:val="0"/>
        <w:ind w:firstLine="567"/>
        <w:rPr>
          <w:rFonts w:cs="Times New Roman"/>
          <w:color w:val="FF0000"/>
          <w:sz w:val="24"/>
          <w:szCs w:val="24"/>
          <w:lang w:eastAsia="ru-RU"/>
        </w:rPr>
      </w:pPr>
    </w:p>
    <w:p w:rsidR="002E7F2A" w:rsidRPr="006E404D" w:rsidRDefault="002E7F2A" w:rsidP="002444FD">
      <w:pPr>
        <w:keepNext/>
        <w:spacing w:line="240" w:lineRule="auto"/>
        <w:ind w:firstLine="0"/>
        <w:outlineLvl w:val="1"/>
        <w:rPr>
          <w:rFonts w:cs="Times New Roman"/>
          <w:b/>
          <w:bCs/>
          <w:iCs/>
          <w:szCs w:val="26"/>
        </w:rPr>
      </w:pPr>
      <w:bookmarkStart w:id="25" w:name="_Toc417544227"/>
      <w:bookmarkStart w:id="26" w:name="_Toc449024521"/>
      <w:bookmarkStart w:id="27" w:name="_Toc483339537"/>
      <w:r>
        <w:rPr>
          <w:rFonts w:cs="Times New Roman"/>
          <w:b/>
          <w:bCs/>
          <w:iCs/>
          <w:szCs w:val="26"/>
        </w:rPr>
        <w:t>2</w:t>
      </w:r>
      <w:r w:rsidRPr="006E404D">
        <w:rPr>
          <w:rFonts w:cs="Times New Roman"/>
          <w:b/>
          <w:bCs/>
          <w:iCs/>
          <w:szCs w:val="26"/>
        </w:rPr>
        <w:t xml:space="preserve">.6. Краткий анализ существующего состояния системы </w:t>
      </w:r>
      <w:bookmarkEnd w:id="25"/>
      <w:r w:rsidRPr="006E404D">
        <w:rPr>
          <w:rFonts w:cs="Times New Roman"/>
          <w:b/>
          <w:bCs/>
          <w:iCs/>
          <w:szCs w:val="26"/>
        </w:rPr>
        <w:t xml:space="preserve">утилизации </w:t>
      </w:r>
      <w:bookmarkEnd w:id="26"/>
      <w:r w:rsidRPr="006E404D">
        <w:rPr>
          <w:rFonts w:cs="Times New Roman"/>
          <w:b/>
          <w:bCs/>
          <w:iCs/>
          <w:szCs w:val="26"/>
        </w:rPr>
        <w:t>твёрдых б</w:t>
      </w:r>
      <w:r w:rsidRPr="006E404D">
        <w:rPr>
          <w:rFonts w:cs="Times New Roman"/>
          <w:b/>
          <w:bCs/>
          <w:iCs/>
          <w:szCs w:val="26"/>
        </w:rPr>
        <w:t>ы</w:t>
      </w:r>
      <w:r w:rsidRPr="006E404D">
        <w:rPr>
          <w:rFonts w:cs="Times New Roman"/>
          <w:b/>
          <w:bCs/>
          <w:iCs/>
          <w:szCs w:val="26"/>
        </w:rPr>
        <w:t>товых отходов (ТБО).</w:t>
      </w:r>
      <w:bookmarkEnd w:id="27"/>
    </w:p>
    <w:p w:rsidR="002E7F2A" w:rsidRPr="006E404D" w:rsidRDefault="002E7F2A" w:rsidP="00627D78">
      <w:pPr>
        <w:spacing w:line="240" w:lineRule="auto"/>
        <w:rPr>
          <w:rFonts w:cs="Times New Roman"/>
          <w:sz w:val="24"/>
          <w:szCs w:val="24"/>
        </w:rPr>
      </w:pPr>
    </w:p>
    <w:p w:rsidR="002E7F2A" w:rsidRDefault="002E7F2A" w:rsidP="00EF62A3">
      <w:pPr>
        <w:ind w:firstLine="567"/>
        <w:rPr>
          <w:sz w:val="24"/>
          <w:szCs w:val="24"/>
        </w:rPr>
      </w:pPr>
      <w:r>
        <w:rPr>
          <w:rFonts w:cs="Times New Roman"/>
          <w:sz w:val="24"/>
          <w:szCs w:val="24"/>
        </w:rPr>
        <w:t>Жилищно-коммунальные у</w:t>
      </w:r>
      <w:r w:rsidRPr="006E404D">
        <w:rPr>
          <w:rFonts w:cs="Times New Roman"/>
          <w:sz w:val="24"/>
          <w:szCs w:val="24"/>
        </w:rPr>
        <w:t>слуг</w:t>
      </w:r>
      <w:r>
        <w:rPr>
          <w:rFonts w:cs="Times New Roman"/>
          <w:sz w:val="24"/>
          <w:szCs w:val="24"/>
        </w:rPr>
        <w:t>и</w:t>
      </w:r>
      <w:r w:rsidRPr="006E404D">
        <w:rPr>
          <w:rFonts w:cs="Times New Roman"/>
          <w:sz w:val="24"/>
          <w:szCs w:val="24"/>
        </w:rPr>
        <w:t xml:space="preserve"> по сбору и вывозу ТБО </w:t>
      </w:r>
      <w:r>
        <w:rPr>
          <w:rFonts w:cs="Times New Roman"/>
          <w:sz w:val="24"/>
          <w:szCs w:val="24"/>
        </w:rPr>
        <w:t xml:space="preserve">на территории </w:t>
      </w:r>
      <w:r>
        <w:rPr>
          <w:sz w:val="24"/>
          <w:szCs w:val="24"/>
        </w:rPr>
        <w:t>Усть-Багарякского СП отсутствуют. Контейнерных площадок для сбора ТБО нет. Население самостоятельно выв</w:t>
      </w:r>
      <w:r>
        <w:rPr>
          <w:sz w:val="24"/>
          <w:szCs w:val="24"/>
        </w:rPr>
        <w:t>о</w:t>
      </w:r>
      <w:r>
        <w:rPr>
          <w:sz w:val="24"/>
          <w:szCs w:val="24"/>
        </w:rPr>
        <w:t>зит ТБО в места накопления ТБО.</w:t>
      </w:r>
    </w:p>
    <w:p w:rsidR="002E7F2A" w:rsidRDefault="002E7F2A" w:rsidP="00EF62A3">
      <w:pPr>
        <w:ind w:firstLine="567"/>
        <w:rPr>
          <w:rFonts w:cs="Times New Roman"/>
          <w:sz w:val="24"/>
          <w:szCs w:val="24"/>
        </w:rPr>
      </w:pPr>
      <w:r w:rsidRPr="004D7026">
        <w:rPr>
          <w:rFonts w:cs="Times New Roman"/>
          <w:sz w:val="24"/>
          <w:szCs w:val="24"/>
        </w:rPr>
        <w:t xml:space="preserve">Характеристика накопителей (полигонов) для складирования (захоронения) </w:t>
      </w:r>
      <w:r>
        <w:rPr>
          <w:rFonts w:cs="Times New Roman"/>
          <w:sz w:val="24"/>
          <w:szCs w:val="24"/>
        </w:rPr>
        <w:t xml:space="preserve">ТБО и места расположения </w:t>
      </w:r>
      <w:r w:rsidRPr="004D7026">
        <w:rPr>
          <w:rFonts w:cs="Times New Roman"/>
          <w:sz w:val="24"/>
          <w:szCs w:val="24"/>
        </w:rPr>
        <w:t xml:space="preserve">накопителей (полигонов) для складирования (захоронения) </w:t>
      </w:r>
      <w:r>
        <w:rPr>
          <w:rFonts w:cs="Times New Roman"/>
          <w:sz w:val="24"/>
          <w:szCs w:val="24"/>
        </w:rPr>
        <w:t>ТБО указаны в Томе 2.</w:t>
      </w:r>
    </w:p>
    <w:p w:rsidR="002E7F2A" w:rsidRDefault="002E7F2A" w:rsidP="002444FD">
      <w:pPr>
        <w:keepNext/>
        <w:spacing w:line="240" w:lineRule="auto"/>
        <w:ind w:firstLine="0"/>
        <w:outlineLvl w:val="1"/>
        <w:rPr>
          <w:rFonts w:ascii="Arial" w:hAnsi="Arial" w:cs="Arial"/>
          <w:i/>
          <w:sz w:val="16"/>
          <w:szCs w:val="16"/>
        </w:rPr>
      </w:pPr>
      <w:bookmarkStart w:id="28" w:name="_Toc483339538"/>
    </w:p>
    <w:p w:rsidR="002E7F2A" w:rsidRDefault="002E7F2A" w:rsidP="002444FD">
      <w:pPr>
        <w:keepNext/>
        <w:spacing w:line="240" w:lineRule="auto"/>
        <w:ind w:firstLine="0"/>
        <w:outlineLvl w:val="1"/>
        <w:rPr>
          <w:rFonts w:ascii="Arial" w:hAnsi="Arial" w:cs="Arial"/>
          <w:i/>
          <w:sz w:val="16"/>
          <w:szCs w:val="16"/>
        </w:rPr>
      </w:pPr>
    </w:p>
    <w:p w:rsidR="002E7F2A" w:rsidRDefault="002E7F2A" w:rsidP="002444FD">
      <w:pPr>
        <w:keepNext/>
        <w:spacing w:line="240" w:lineRule="auto"/>
        <w:ind w:firstLine="0"/>
        <w:outlineLvl w:val="1"/>
        <w:rPr>
          <w:rFonts w:ascii="Arial" w:hAnsi="Arial" w:cs="Arial"/>
          <w:i/>
          <w:sz w:val="16"/>
          <w:szCs w:val="16"/>
        </w:rPr>
      </w:pPr>
    </w:p>
    <w:p w:rsidR="002E7F2A" w:rsidRPr="00EF62A3" w:rsidRDefault="002E7F2A" w:rsidP="002444FD">
      <w:pPr>
        <w:keepNext/>
        <w:spacing w:line="240" w:lineRule="auto"/>
        <w:ind w:firstLine="0"/>
        <w:outlineLvl w:val="1"/>
        <w:rPr>
          <w:rFonts w:cs="Times New Roman"/>
          <w:b/>
          <w:bCs/>
          <w:iCs/>
          <w:szCs w:val="26"/>
        </w:rPr>
      </w:pPr>
      <w:r w:rsidRPr="002444FD">
        <w:rPr>
          <w:rFonts w:cs="Times New Roman"/>
          <w:b/>
          <w:bCs/>
          <w:iCs/>
          <w:szCs w:val="26"/>
        </w:rPr>
        <w:t>2.7 Краткий анализ состояния установки приборов учета и энергоресурсосбереж</w:t>
      </w:r>
      <w:r w:rsidRPr="002444FD">
        <w:rPr>
          <w:rFonts w:cs="Times New Roman"/>
          <w:b/>
          <w:bCs/>
          <w:iCs/>
          <w:szCs w:val="26"/>
        </w:rPr>
        <w:t>е</w:t>
      </w:r>
      <w:r w:rsidRPr="002444FD">
        <w:rPr>
          <w:rFonts w:cs="Times New Roman"/>
          <w:b/>
          <w:bCs/>
          <w:iCs/>
          <w:szCs w:val="26"/>
        </w:rPr>
        <w:t>ния у потребителей.</w:t>
      </w:r>
      <w:bookmarkEnd w:id="28"/>
    </w:p>
    <w:p w:rsidR="002E7F2A" w:rsidRPr="002444FD" w:rsidRDefault="002E7F2A" w:rsidP="002444FD">
      <w:pPr>
        <w:spacing w:before="240"/>
        <w:ind w:firstLine="0"/>
        <w:outlineLvl w:val="1"/>
        <w:rPr>
          <w:rFonts w:cs="Times New Roman"/>
          <w:b/>
          <w:sz w:val="24"/>
          <w:szCs w:val="24"/>
        </w:rPr>
      </w:pPr>
      <w:bookmarkStart w:id="29" w:name="_Toc483339539"/>
      <w:r w:rsidRPr="002444FD">
        <w:rPr>
          <w:rFonts w:cs="Times New Roman"/>
          <w:b/>
          <w:sz w:val="24"/>
          <w:szCs w:val="24"/>
        </w:rPr>
        <w:t>2.7.1 Анализ состояния учета потребления ресурсов, используемых приборов учета и пр</w:t>
      </w:r>
      <w:r w:rsidRPr="002444FD">
        <w:rPr>
          <w:rFonts w:cs="Times New Roman"/>
          <w:b/>
          <w:sz w:val="24"/>
          <w:szCs w:val="24"/>
        </w:rPr>
        <w:t>о</w:t>
      </w:r>
      <w:r w:rsidRPr="002444FD">
        <w:rPr>
          <w:rFonts w:cs="Times New Roman"/>
          <w:b/>
          <w:sz w:val="24"/>
          <w:szCs w:val="24"/>
        </w:rPr>
        <w:t>граммно-аппаратных комплексов</w:t>
      </w:r>
      <w:bookmarkEnd w:id="29"/>
    </w:p>
    <w:p w:rsidR="002E7F2A" w:rsidRPr="006E404D" w:rsidRDefault="002E7F2A" w:rsidP="00EF62A3">
      <w:pPr>
        <w:ind w:firstLine="567"/>
        <w:rPr>
          <w:rFonts w:cs="Times New Roman"/>
          <w:sz w:val="24"/>
          <w:szCs w:val="24"/>
          <w:lang w:eastAsia="ar-SA"/>
        </w:rPr>
      </w:pPr>
      <w:r>
        <w:rPr>
          <w:rFonts w:cs="Times New Roman"/>
          <w:sz w:val="24"/>
          <w:szCs w:val="24"/>
          <w:lang w:eastAsia="ar-SA"/>
        </w:rPr>
        <w:t xml:space="preserve">Сведения по </w:t>
      </w:r>
      <w:r w:rsidRPr="006E404D">
        <w:rPr>
          <w:rFonts w:cs="Times New Roman"/>
          <w:sz w:val="24"/>
          <w:szCs w:val="24"/>
          <w:lang w:eastAsia="ar-SA"/>
        </w:rPr>
        <w:t>оснащени</w:t>
      </w:r>
      <w:r>
        <w:rPr>
          <w:rFonts w:cs="Times New Roman"/>
          <w:sz w:val="24"/>
          <w:szCs w:val="24"/>
          <w:lang w:eastAsia="ar-SA"/>
        </w:rPr>
        <w:t>ю</w:t>
      </w:r>
      <w:r w:rsidRPr="006E404D">
        <w:rPr>
          <w:rFonts w:cs="Times New Roman"/>
          <w:sz w:val="24"/>
          <w:szCs w:val="24"/>
          <w:lang w:eastAsia="ar-SA"/>
        </w:rPr>
        <w:t xml:space="preserve"> узлами учёта потребления </w:t>
      </w:r>
      <w:r>
        <w:rPr>
          <w:rFonts w:cs="Times New Roman"/>
          <w:sz w:val="24"/>
          <w:szCs w:val="24"/>
          <w:lang w:eastAsia="ar-SA"/>
        </w:rPr>
        <w:t>ТЭР</w:t>
      </w:r>
      <w:r w:rsidRPr="006E404D">
        <w:rPr>
          <w:rFonts w:cs="Times New Roman"/>
          <w:sz w:val="24"/>
          <w:szCs w:val="24"/>
          <w:lang w:eastAsia="ar-SA"/>
        </w:rPr>
        <w:t xml:space="preserve"> и воды</w:t>
      </w:r>
      <w:r>
        <w:rPr>
          <w:rFonts w:cs="Times New Roman"/>
          <w:sz w:val="24"/>
          <w:szCs w:val="24"/>
          <w:lang w:eastAsia="ar-SA"/>
        </w:rPr>
        <w:t xml:space="preserve"> в</w:t>
      </w:r>
      <w:r>
        <w:rPr>
          <w:rFonts w:cs="Times New Roman"/>
          <w:sz w:val="24"/>
          <w:szCs w:val="24"/>
        </w:rPr>
        <w:t xml:space="preserve">Усть-Багарякском СП </w:t>
      </w:r>
      <w:r w:rsidRPr="006E404D">
        <w:rPr>
          <w:rFonts w:cs="Times New Roman"/>
          <w:sz w:val="24"/>
          <w:szCs w:val="24"/>
          <w:lang w:eastAsia="ar-SA"/>
        </w:rPr>
        <w:t xml:space="preserve">приведены </w:t>
      </w:r>
      <w:r w:rsidRPr="00241C23">
        <w:rPr>
          <w:rFonts w:cs="Times New Roman"/>
          <w:sz w:val="24"/>
          <w:szCs w:val="24"/>
          <w:lang w:eastAsia="ar-SA"/>
        </w:rPr>
        <w:t xml:space="preserve">в </w:t>
      </w:r>
      <w:r>
        <w:rPr>
          <w:rFonts w:cs="Times New Roman"/>
          <w:sz w:val="24"/>
          <w:szCs w:val="24"/>
          <w:lang w:eastAsia="ar-SA"/>
        </w:rPr>
        <w:t>Томе 2</w:t>
      </w:r>
    </w:p>
    <w:p w:rsidR="002E7F2A" w:rsidRDefault="002E7F2A" w:rsidP="00EF62A3">
      <w:pPr>
        <w:ind w:firstLine="567"/>
        <w:rPr>
          <w:rFonts w:cs="Times New Roman"/>
          <w:sz w:val="24"/>
          <w:szCs w:val="24"/>
          <w:lang w:eastAsia="ar-SA"/>
        </w:rPr>
      </w:pPr>
      <w:r w:rsidRPr="006E404D">
        <w:rPr>
          <w:rFonts w:cs="Times New Roman"/>
          <w:sz w:val="24"/>
          <w:szCs w:val="24"/>
          <w:lang w:eastAsia="ar-SA"/>
        </w:rPr>
        <w:t xml:space="preserve">Уровень оснащённости абонентов узлами учёта электрической энергии </w:t>
      </w:r>
      <w:r>
        <w:rPr>
          <w:rFonts w:cs="Times New Roman"/>
          <w:sz w:val="24"/>
          <w:szCs w:val="24"/>
          <w:lang w:eastAsia="ar-SA"/>
        </w:rPr>
        <w:t>составляет</w:t>
      </w:r>
      <w:r w:rsidRPr="006E404D">
        <w:rPr>
          <w:rFonts w:cs="Times New Roman"/>
          <w:sz w:val="24"/>
          <w:szCs w:val="24"/>
          <w:lang w:eastAsia="ar-SA"/>
        </w:rPr>
        <w:t xml:space="preserve"> 100 %.</w:t>
      </w:r>
    </w:p>
    <w:p w:rsidR="002E7F2A" w:rsidRDefault="002E7F2A" w:rsidP="00EF62A3">
      <w:pPr>
        <w:ind w:firstLine="567"/>
        <w:rPr>
          <w:rFonts w:cs="Times New Roman"/>
          <w:sz w:val="24"/>
          <w:szCs w:val="24"/>
          <w:lang w:eastAsia="ar-SA"/>
        </w:rPr>
      </w:pPr>
      <w:r>
        <w:rPr>
          <w:rFonts w:cs="Times New Roman"/>
          <w:sz w:val="24"/>
          <w:szCs w:val="24"/>
          <w:lang w:eastAsia="ar-SA"/>
        </w:rPr>
        <w:t>В целом уровень приборного учёта потребления ТЭР и воды в</w:t>
      </w:r>
      <w:r>
        <w:rPr>
          <w:rFonts w:cs="Times New Roman"/>
          <w:sz w:val="24"/>
          <w:szCs w:val="24"/>
        </w:rPr>
        <w:t>Усть-Багарякском СП выс</w:t>
      </w:r>
      <w:r>
        <w:rPr>
          <w:rFonts w:cs="Times New Roman"/>
          <w:sz w:val="24"/>
          <w:szCs w:val="24"/>
        </w:rPr>
        <w:t>о</w:t>
      </w:r>
      <w:r>
        <w:rPr>
          <w:rFonts w:cs="Times New Roman"/>
          <w:sz w:val="24"/>
          <w:szCs w:val="24"/>
        </w:rPr>
        <w:t>кий.</w:t>
      </w:r>
    </w:p>
    <w:p w:rsidR="002E7F2A" w:rsidRPr="006E404D" w:rsidRDefault="002E7F2A" w:rsidP="002444FD">
      <w:pPr>
        <w:spacing w:before="240"/>
        <w:ind w:firstLine="0"/>
        <w:outlineLvl w:val="1"/>
        <w:rPr>
          <w:rFonts w:cs="Times New Roman"/>
          <w:b/>
          <w:sz w:val="24"/>
          <w:szCs w:val="24"/>
        </w:rPr>
      </w:pPr>
      <w:bookmarkStart w:id="30" w:name="_Toc483339540"/>
      <w:r>
        <w:rPr>
          <w:rFonts w:cs="Times New Roman"/>
          <w:b/>
          <w:sz w:val="24"/>
          <w:szCs w:val="24"/>
        </w:rPr>
        <w:t>2</w:t>
      </w:r>
      <w:r w:rsidRPr="006E404D">
        <w:rPr>
          <w:rFonts w:cs="Times New Roman"/>
          <w:b/>
          <w:sz w:val="24"/>
          <w:szCs w:val="24"/>
        </w:rPr>
        <w:t>.</w:t>
      </w:r>
      <w:r>
        <w:rPr>
          <w:rFonts w:cs="Times New Roman"/>
          <w:b/>
          <w:sz w:val="24"/>
          <w:szCs w:val="24"/>
        </w:rPr>
        <w:t>7</w:t>
      </w:r>
      <w:r w:rsidRPr="006E404D">
        <w:rPr>
          <w:rFonts w:cs="Times New Roman"/>
          <w:b/>
          <w:sz w:val="24"/>
          <w:szCs w:val="24"/>
        </w:rPr>
        <w:t>.</w:t>
      </w:r>
      <w:r>
        <w:rPr>
          <w:rFonts w:cs="Times New Roman"/>
          <w:b/>
          <w:sz w:val="24"/>
          <w:szCs w:val="24"/>
        </w:rPr>
        <w:t>2</w:t>
      </w:r>
      <w:r w:rsidRPr="006E404D">
        <w:rPr>
          <w:rFonts w:cs="Times New Roman"/>
          <w:b/>
          <w:sz w:val="24"/>
          <w:szCs w:val="24"/>
        </w:rPr>
        <w:t xml:space="preserve"> Анализ состояния энергоресурсосбережения</w:t>
      </w:r>
      <w:r>
        <w:rPr>
          <w:rFonts w:cs="Times New Roman"/>
          <w:b/>
          <w:sz w:val="24"/>
          <w:szCs w:val="24"/>
        </w:rPr>
        <w:t>.</w:t>
      </w:r>
      <w:bookmarkEnd w:id="30"/>
    </w:p>
    <w:p w:rsidR="002E7F2A" w:rsidRPr="006E404D" w:rsidRDefault="002E7F2A" w:rsidP="002444FD">
      <w:pPr>
        <w:ind w:firstLine="567"/>
        <w:outlineLvl w:val="1"/>
        <w:rPr>
          <w:rFonts w:cs="Times New Roman"/>
          <w:b/>
          <w:sz w:val="24"/>
          <w:szCs w:val="24"/>
        </w:rPr>
      </w:pPr>
    </w:p>
    <w:p w:rsidR="002E7F2A" w:rsidRPr="006E404D" w:rsidRDefault="002E7F2A" w:rsidP="00EF62A3">
      <w:pPr>
        <w:pStyle w:val="S"/>
        <w:spacing w:before="0" w:after="0" w:line="276" w:lineRule="auto"/>
      </w:pPr>
      <w:r w:rsidRPr="006E404D">
        <w:t xml:space="preserve">Основными проблемами </w:t>
      </w:r>
      <w:r>
        <w:t>энерго-</w:t>
      </w:r>
      <w:r w:rsidRPr="006E404D">
        <w:t xml:space="preserve">ресурсосбережения в </w:t>
      </w:r>
      <w:r>
        <w:t>системе коммунальной инфрастру</w:t>
      </w:r>
      <w:r>
        <w:t>к</w:t>
      </w:r>
      <w:r>
        <w:t xml:space="preserve">туры, а также в </w:t>
      </w:r>
      <w:r w:rsidRPr="006E404D">
        <w:t>жилом секто</w:t>
      </w:r>
      <w:r>
        <w:t xml:space="preserve">ре и </w:t>
      </w:r>
      <w:r w:rsidRPr="006E404D">
        <w:t xml:space="preserve"> бюджет</w:t>
      </w:r>
      <w:r>
        <w:t xml:space="preserve">ных </w:t>
      </w:r>
      <w:r w:rsidRPr="006E404D">
        <w:t>организаци</w:t>
      </w:r>
      <w:r>
        <w:t xml:space="preserve">ях </w:t>
      </w:r>
      <w:r w:rsidRPr="006E404D">
        <w:t>являются:</w:t>
      </w:r>
    </w:p>
    <w:p w:rsidR="002E7F2A" w:rsidRDefault="002E7F2A" w:rsidP="002F708D">
      <w:pPr>
        <w:pStyle w:val="S"/>
        <w:numPr>
          <w:ilvl w:val="0"/>
          <w:numId w:val="22"/>
        </w:numPr>
        <w:spacing w:before="0" w:after="0" w:line="276" w:lineRule="auto"/>
        <w:ind w:left="567" w:hanging="283"/>
      </w:pPr>
      <w:r>
        <w:t>низкая эффективность</w:t>
      </w:r>
      <w:r w:rsidRPr="006E404D">
        <w:t xml:space="preserve"> ограждающих конструкций зданий</w:t>
      </w:r>
      <w:r>
        <w:t>, в том числе износ окон и дв</w:t>
      </w:r>
      <w:r>
        <w:t>е</w:t>
      </w:r>
      <w:r>
        <w:t>рей в МКД и в зданиях бюджетных учреждений</w:t>
      </w:r>
      <w:r w:rsidRPr="006E404D">
        <w:t>;</w:t>
      </w:r>
    </w:p>
    <w:p w:rsidR="002E7F2A" w:rsidRDefault="002E7F2A" w:rsidP="002F708D">
      <w:pPr>
        <w:pStyle w:val="S"/>
        <w:numPr>
          <w:ilvl w:val="0"/>
          <w:numId w:val="22"/>
        </w:numPr>
        <w:spacing w:before="0" w:after="0" w:line="276" w:lineRule="auto"/>
        <w:ind w:left="567" w:hanging="283"/>
      </w:pPr>
      <w:r>
        <w:t>хищение электрической энергии из-за несовершенной схемы учёта;</w:t>
      </w:r>
    </w:p>
    <w:p w:rsidR="002E7F2A" w:rsidRDefault="002E7F2A" w:rsidP="002F708D">
      <w:pPr>
        <w:pStyle w:val="S"/>
        <w:numPr>
          <w:ilvl w:val="0"/>
          <w:numId w:val="22"/>
        </w:numPr>
        <w:spacing w:before="0" w:after="0" w:line="276" w:lineRule="auto"/>
        <w:ind w:left="567" w:hanging="283"/>
      </w:pPr>
      <w:r w:rsidRPr="006E404D">
        <w:t>низкаяэнергоэффективн</w:t>
      </w:r>
      <w:r>
        <w:t>ость системы уличного освещения.</w:t>
      </w:r>
    </w:p>
    <w:p w:rsidR="002E7F2A" w:rsidRDefault="002E7F2A" w:rsidP="00EF62A3">
      <w:pPr>
        <w:pStyle w:val="S"/>
        <w:spacing w:before="0" w:after="0" w:line="276" w:lineRule="auto"/>
      </w:pPr>
      <w:r>
        <w:t xml:space="preserve">В Кунашакском МР разработана и утверждена </w:t>
      </w:r>
      <w:r w:rsidRPr="005C6C99">
        <w:t>Постановление</w:t>
      </w:r>
      <w:r>
        <w:t>м</w:t>
      </w:r>
      <w:r w:rsidRPr="005C6C99">
        <w:t xml:space="preserve"> Администрации  </w:t>
      </w:r>
      <w:r>
        <w:t>Кун</w:t>
      </w:r>
      <w:r>
        <w:t>а</w:t>
      </w:r>
      <w:r>
        <w:t>шакского МР от 17.12.2014 №2148 муниципальная</w:t>
      </w:r>
      <w:r w:rsidRPr="005C6C99">
        <w:t xml:space="preserve"> программ</w:t>
      </w:r>
      <w:r>
        <w:t xml:space="preserve">а </w:t>
      </w:r>
      <w:r w:rsidRPr="005C6C99">
        <w:t>«</w:t>
      </w:r>
      <w:r w:rsidRPr="006A5CB0">
        <w:t>Энергосбережение на террит</w:t>
      </w:r>
      <w:r w:rsidRPr="006A5CB0">
        <w:t>о</w:t>
      </w:r>
      <w:r w:rsidRPr="006A5CB0">
        <w:t>рии Куна</w:t>
      </w:r>
      <w:r>
        <w:t xml:space="preserve">шакского муниципального района </w:t>
      </w:r>
      <w:r w:rsidRPr="006A5CB0">
        <w:t>Челябинской области на 2015-2017 годы</w:t>
      </w:r>
      <w:r w:rsidRPr="005C6C99">
        <w:t>»</w:t>
      </w:r>
      <w:r>
        <w:t xml:space="preserve"> (далее по тексту:</w:t>
      </w:r>
      <w:r w:rsidRPr="006A5CB0">
        <w:t>Программа энергосбережения).</w:t>
      </w:r>
    </w:p>
    <w:p w:rsidR="002E7F2A" w:rsidRDefault="002E7F2A" w:rsidP="00EF62A3">
      <w:pPr>
        <w:pStyle w:val="S"/>
        <w:spacing w:before="0" w:after="0" w:line="276" w:lineRule="auto"/>
      </w:pPr>
      <w:r w:rsidRPr="005C6C99">
        <w:t xml:space="preserve">Цели Программы </w:t>
      </w:r>
      <w:r>
        <w:t xml:space="preserve">энергосбережения </w:t>
      </w:r>
      <w:r w:rsidRPr="005C6C99">
        <w:t xml:space="preserve">- повышение эффективности использования </w:t>
      </w:r>
      <w:r>
        <w:t xml:space="preserve">ТЭР на </w:t>
      </w:r>
      <w:r w:rsidRPr="005C6C99">
        <w:t xml:space="preserve">территории </w:t>
      </w:r>
      <w:r>
        <w:t xml:space="preserve">Кунашакского МР </w:t>
      </w:r>
      <w:r w:rsidRPr="005C6C99">
        <w:t>и снижение расходов бюджета за счет рационального использ</w:t>
      </w:r>
      <w:r w:rsidRPr="005C6C99">
        <w:t>о</w:t>
      </w:r>
      <w:r w:rsidRPr="005C6C99">
        <w:t>вания энергетических ресурсов, внедрения энергосберегающих технологий и снижения энерг</w:t>
      </w:r>
      <w:r w:rsidRPr="005C6C99">
        <w:t>о</w:t>
      </w:r>
      <w:r w:rsidRPr="005C6C99">
        <w:t>емкости муниципальных и коммунальных услуг, оказываемых на</w:t>
      </w:r>
      <w:r>
        <w:t xml:space="preserve"> территорииКунашакского МР</w:t>
      </w:r>
      <w:r w:rsidRPr="005C6C99">
        <w:t xml:space="preserve">. </w:t>
      </w:r>
    </w:p>
    <w:p w:rsidR="002E7F2A" w:rsidRPr="005C6C99" w:rsidRDefault="002E7F2A" w:rsidP="00EF62A3">
      <w:pPr>
        <w:pStyle w:val="S"/>
        <w:spacing w:before="0" w:after="0" w:line="276" w:lineRule="auto"/>
      </w:pPr>
      <w:r w:rsidRPr="005C6C99">
        <w:t>Задачи Программы</w:t>
      </w:r>
      <w:r>
        <w:t xml:space="preserve"> энергосбережения</w:t>
      </w:r>
      <w:r w:rsidRPr="005C6C99">
        <w:t xml:space="preserve"> – проведение комплекса организационных и техн</w:t>
      </w:r>
      <w:r w:rsidRPr="005C6C99">
        <w:t>и</w:t>
      </w:r>
      <w:r w:rsidRPr="005C6C99">
        <w:t xml:space="preserve">ческих мероприятий по энергосбережению и повышению энергетической эффективности на территории </w:t>
      </w:r>
      <w:r>
        <w:t>Кунашакского МР</w:t>
      </w:r>
      <w:r w:rsidRPr="005C6C99">
        <w:t>;</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повышение эффективности использования энергетических ресурсов в жилищном фонде и системах коммунальной инфраструктуры;</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сокращение расходов бюджета на обеспечение энергетическими ресурсами муниципал</w:t>
      </w:r>
      <w:r w:rsidRPr="00EF62A3">
        <w:rPr>
          <w:sz w:val="24"/>
          <w:szCs w:val="24"/>
        </w:rPr>
        <w:t>ь</w:t>
      </w:r>
      <w:r w:rsidRPr="00EF62A3">
        <w:rPr>
          <w:sz w:val="24"/>
          <w:szCs w:val="24"/>
        </w:rPr>
        <w:t xml:space="preserve">ных бюджетных учреждений, органов местного самоуправления; </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привлечение внебюджетных средств на финансирование мероприятий по энергосбереж</w:t>
      </w:r>
      <w:r w:rsidRPr="00EF62A3">
        <w:rPr>
          <w:sz w:val="24"/>
          <w:szCs w:val="24"/>
        </w:rPr>
        <w:t>е</w:t>
      </w:r>
      <w:r w:rsidRPr="00EF62A3">
        <w:rPr>
          <w:sz w:val="24"/>
          <w:szCs w:val="24"/>
        </w:rPr>
        <w:t>нию и повышению энергетической эффективности;</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организация мониторинга потребления ТЭР;</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повышение уровня осведомленности потребителей в вопросах энергосбережения и стим</w:t>
      </w:r>
      <w:r w:rsidRPr="00EF62A3">
        <w:rPr>
          <w:sz w:val="24"/>
          <w:szCs w:val="24"/>
        </w:rPr>
        <w:t>у</w:t>
      </w:r>
      <w:r w:rsidRPr="00EF62A3">
        <w:rPr>
          <w:sz w:val="24"/>
          <w:szCs w:val="24"/>
        </w:rPr>
        <w:t>лирование их на реализацию потенциала энергосбережения и повышения энергетической эффективности.</w:t>
      </w:r>
    </w:p>
    <w:p w:rsidR="002E7F2A" w:rsidRPr="006E404D" w:rsidRDefault="002E7F2A" w:rsidP="00EF62A3">
      <w:pPr>
        <w:pStyle w:val="S"/>
        <w:spacing w:before="0" w:after="0" w:line="276" w:lineRule="auto"/>
      </w:pPr>
      <w:r w:rsidRPr="006E404D">
        <w:t xml:space="preserve">Для успешной реализации целей и задач программы </w:t>
      </w:r>
      <w:r>
        <w:t xml:space="preserve">в Усть-Багарякском СП </w:t>
      </w:r>
      <w:r w:rsidRPr="006E404D">
        <w:t>планируется выполнить комплекс следующих мероприятий:</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промывка систем отопления в зданиях образовательных учреждений;</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замена окон в детских садах на энергосберегающие стеклопакеты;</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замена ламп накаливания на светодиодные в бюджетных учреждениях;</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ремонт (реконструкция) зданий, строений, сооружений, используемых  муниципальными учреждениями с учетом требований энергосбережения и повышения энергетической э</w:t>
      </w:r>
      <w:r w:rsidRPr="00EF62A3">
        <w:rPr>
          <w:sz w:val="24"/>
          <w:szCs w:val="24"/>
        </w:rPr>
        <w:t>ф</w:t>
      </w:r>
      <w:r w:rsidRPr="00EF62A3">
        <w:rPr>
          <w:sz w:val="24"/>
          <w:szCs w:val="24"/>
        </w:rPr>
        <w:t>фективности;</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установка лучистого отопления ПЛЭН в ФАПах;</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мониторинг (сбор и анализ данных) потребления ресурсов;</w:t>
      </w:r>
    </w:p>
    <w:p w:rsidR="002E7F2A" w:rsidRPr="00EF62A3" w:rsidRDefault="002E7F2A" w:rsidP="002F708D">
      <w:pPr>
        <w:pStyle w:val="ListParagraph"/>
        <w:numPr>
          <w:ilvl w:val="0"/>
          <w:numId w:val="24"/>
        </w:numPr>
        <w:spacing w:after="0"/>
        <w:ind w:left="567" w:hanging="283"/>
        <w:jc w:val="both"/>
        <w:rPr>
          <w:sz w:val="24"/>
          <w:szCs w:val="24"/>
        </w:rPr>
      </w:pPr>
      <w:r w:rsidRPr="00EF62A3">
        <w:rPr>
          <w:sz w:val="24"/>
          <w:szCs w:val="24"/>
        </w:rPr>
        <w:t>популяризация энергосбережения среди населения, в том числе информирование насел</w:t>
      </w:r>
      <w:r w:rsidRPr="00EF62A3">
        <w:rPr>
          <w:sz w:val="24"/>
          <w:szCs w:val="24"/>
        </w:rPr>
        <w:t>е</w:t>
      </w:r>
      <w:r w:rsidRPr="00EF62A3">
        <w:rPr>
          <w:sz w:val="24"/>
          <w:szCs w:val="24"/>
        </w:rPr>
        <w:t>ния о доступных для реализации мероприятиях в сфере энергосбережения.</w:t>
      </w:r>
    </w:p>
    <w:p w:rsidR="002E7F2A" w:rsidRPr="006E404D" w:rsidRDefault="002E7F2A" w:rsidP="002444FD">
      <w:pPr>
        <w:ind w:left="993" w:firstLine="7512"/>
        <w:rPr>
          <w:rFonts w:cs="Times New Roman"/>
          <w:sz w:val="24"/>
          <w:szCs w:val="24"/>
        </w:rPr>
        <w:sectPr w:rsidR="002E7F2A" w:rsidRPr="006E404D" w:rsidSect="008A3F76">
          <w:footerReference w:type="default" r:id="rId14"/>
          <w:pgSz w:w="11906" w:h="16838" w:code="9"/>
          <w:pgMar w:top="567" w:right="567" w:bottom="567" w:left="1418" w:header="709" w:footer="709" w:gutter="0"/>
          <w:cols w:space="708"/>
          <w:docGrid w:linePitch="381"/>
        </w:sectPr>
      </w:pPr>
    </w:p>
    <w:p w:rsidR="002E7F2A" w:rsidRPr="002444FD" w:rsidRDefault="002E7F2A" w:rsidP="002444FD">
      <w:pPr>
        <w:pStyle w:val="Heading1"/>
        <w:spacing w:before="0"/>
        <w:ind w:firstLine="0"/>
        <w:rPr>
          <w:sz w:val="28"/>
          <w:szCs w:val="28"/>
        </w:rPr>
      </w:pPr>
      <w:bookmarkStart w:id="31" w:name="_Toc417544229"/>
      <w:bookmarkStart w:id="32" w:name="_Toc449024523"/>
      <w:bookmarkStart w:id="33" w:name="_Toc483339541"/>
      <w:r w:rsidRPr="002444FD">
        <w:rPr>
          <w:sz w:val="28"/>
          <w:szCs w:val="28"/>
        </w:rPr>
        <w:t>Раздел 3. Перспективы развития муниципального образования и прогноз спроса на коммунальные ресурсы</w:t>
      </w:r>
      <w:bookmarkEnd w:id="31"/>
      <w:bookmarkEnd w:id="32"/>
      <w:r>
        <w:rPr>
          <w:sz w:val="28"/>
          <w:szCs w:val="28"/>
        </w:rPr>
        <w:t>.</w:t>
      </w:r>
      <w:bookmarkEnd w:id="33"/>
    </w:p>
    <w:p w:rsidR="002E7F2A" w:rsidRPr="002444FD" w:rsidRDefault="002E7F2A" w:rsidP="002444FD">
      <w:pPr>
        <w:spacing w:before="240" w:after="240" w:line="240" w:lineRule="auto"/>
        <w:ind w:firstLine="0"/>
        <w:outlineLvl w:val="1"/>
        <w:rPr>
          <w:rFonts w:cs="Times New Roman"/>
          <w:b/>
          <w:szCs w:val="26"/>
        </w:rPr>
      </w:pPr>
      <w:bookmarkStart w:id="34" w:name="_Toc483339542"/>
      <w:r w:rsidRPr="002444FD">
        <w:rPr>
          <w:rFonts w:cs="Times New Roman"/>
          <w:b/>
          <w:szCs w:val="26"/>
        </w:rPr>
        <w:t>3.1. Количественное определение перспективных показателей развития муниц</w:t>
      </w:r>
      <w:r w:rsidRPr="002444FD">
        <w:rPr>
          <w:rFonts w:cs="Times New Roman"/>
          <w:b/>
          <w:szCs w:val="26"/>
        </w:rPr>
        <w:t>и</w:t>
      </w:r>
      <w:r w:rsidRPr="002444FD">
        <w:rPr>
          <w:rFonts w:cs="Times New Roman"/>
          <w:b/>
          <w:szCs w:val="26"/>
        </w:rPr>
        <w:t>пального образования.</w:t>
      </w:r>
      <w:bookmarkEnd w:id="34"/>
    </w:p>
    <w:p w:rsidR="002E7F2A" w:rsidRPr="002444FD" w:rsidRDefault="002E7F2A" w:rsidP="002444FD">
      <w:pPr>
        <w:spacing w:after="240" w:line="240" w:lineRule="auto"/>
        <w:ind w:firstLine="0"/>
        <w:rPr>
          <w:b/>
          <w:sz w:val="24"/>
          <w:szCs w:val="24"/>
        </w:rPr>
      </w:pPr>
      <w:r>
        <w:rPr>
          <w:b/>
          <w:sz w:val="24"/>
          <w:szCs w:val="24"/>
        </w:rPr>
        <w:t xml:space="preserve">3.1.1. </w:t>
      </w:r>
      <w:r w:rsidRPr="002444FD">
        <w:rPr>
          <w:b/>
          <w:sz w:val="24"/>
          <w:szCs w:val="24"/>
        </w:rPr>
        <w:t>Динамика и прогноз численности населения</w:t>
      </w:r>
    </w:p>
    <w:p w:rsidR="002E7F2A" w:rsidRDefault="002E7F2A" w:rsidP="00B63C45">
      <w:pPr>
        <w:ind w:firstLine="567"/>
        <w:rPr>
          <w:rFonts w:cs="Times New Roman"/>
          <w:sz w:val="24"/>
          <w:szCs w:val="24"/>
        </w:rPr>
      </w:pPr>
      <w:r>
        <w:rPr>
          <w:rFonts w:cs="Times New Roman"/>
          <w:sz w:val="24"/>
          <w:szCs w:val="24"/>
        </w:rPr>
        <w:t xml:space="preserve">Прогноз численности населения </w:t>
      </w:r>
      <w:r w:rsidRPr="00E125D9">
        <w:rPr>
          <w:rFonts w:cs="Times New Roman"/>
          <w:sz w:val="24"/>
          <w:szCs w:val="24"/>
        </w:rPr>
        <w:t>Усть-Багарякского СП</w:t>
      </w:r>
      <w:r>
        <w:rPr>
          <w:rFonts w:cs="Times New Roman"/>
          <w:sz w:val="24"/>
          <w:szCs w:val="24"/>
        </w:rPr>
        <w:t>приведён в таблице 2.  Обоснов</w:t>
      </w:r>
      <w:r>
        <w:rPr>
          <w:rFonts w:cs="Times New Roman"/>
          <w:sz w:val="24"/>
          <w:szCs w:val="24"/>
        </w:rPr>
        <w:t>а</w:t>
      </w:r>
      <w:r>
        <w:rPr>
          <w:rFonts w:cs="Times New Roman"/>
          <w:sz w:val="24"/>
          <w:szCs w:val="24"/>
        </w:rPr>
        <w:t>ние прогноза численности приведено в Томе 2.</w:t>
      </w:r>
    </w:p>
    <w:p w:rsidR="002E7F2A" w:rsidRDefault="002E7F2A" w:rsidP="00F67045">
      <w:pPr>
        <w:pStyle w:val="Caption"/>
        <w:keepNext/>
      </w:pPr>
      <w:bookmarkStart w:id="35" w:name="_Toc483228230"/>
      <w:bookmarkStart w:id="36" w:name="_Toc484548829"/>
      <w:r>
        <w:t xml:space="preserve">Таблица </w:t>
      </w:r>
      <w:fldSimple w:instr=" SEQ Таблица \* ARABIC ">
        <w:r>
          <w:rPr>
            <w:noProof/>
          </w:rPr>
          <w:t>2</w:t>
        </w:r>
      </w:fldSimple>
      <w:r w:rsidRPr="00B908B7">
        <w:t>Прогноз численности и состава населения</w:t>
      </w:r>
      <w:r w:rsidRPr="00E125D9">
        <w:t>Усть-Багарякского СП</w:t>
      </w:r>
      <w:r>
        <w:t>.</w:t>
      </w:r>
      <w:bookmarkEnd w:id="35"/>
      <w:bookmarkEnd w:id="36"/>
    </w:p>
    <w:tbl>
      <w:tblPr>
        <w:tblW w:w="5000" w:type="pct"/>
        <w:tblLook w:val="00A0"/>
      </w:tblPr>
      <w:tblGrid>
        <w:gridCol w:w="518"/>
        <w:gridCol w:w="1110"/>
        <w:gridCol w:w="1133"/>
        <w:gridCol w:w="1040"/>
        <w:gridCol w:w="1057"/>
        <w:gridCol w:w="528"/>
        <w:gridCol w:w="528"/>
        <w:gridCol w:w="528"/>
        <w:gridCol w:w="528"/>
        <w:gridCol w:w="528"/>
        <w:gridCol w:w="528"/>
        <w:gridCol w:w="528"/>
        <w:gridCol w:w="528"/>
        <w:gridCol w:w="528"/>
        <w:gridCol w:w="528"/>
      </w:tblGrid>
      <w:tr w:rsidR="002E7F2A" w:rsidRPr="00E125D9" w:rsidTr="00E125D9">
        <w:trPr>
          <w:trHeight w:val="905"/>
        </w:trPr>
        <w:tc>
          <w:tcPr>
            <w:tcW w:w="239" w:type="pct"/>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№пп</w:t>
            </w:r>
          </w:p>
        </w:tc>
        <w:tc>
          <w:tcPr>
            <w:tcW w:w="597"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b/>
                <w:bCs/>
                <w:color w:val="000000"/>
                <w:sz w:val="14"/>
                <w:szCs w:val="14"/>
                <w:lang w:eastAsia="ru-RU"/>
              </w:rPr>
            </w:pPr>
            <w:r w:rsidRPr="00E125D9">
              <w:rPr>
                <w:rFonts w:ascii="Arial" w:hAnsi="Arial" w:cs="Arial"/>
                <w:b/>
                <w:bCs/>
                <w:color w:val="000000"/>
                <w:sz w:val="14"/>
                <w:szCs w:val="14"/>
                <w:lang w:eastAsia="ru-RU"/>
              </w:rPr>
              <w:t>Населенные пункты</w:t>
            </w:r>
          </w:p>
        </w:tc>
        <w:tc>
          <w:tcPr>
            <w:tcW w:w="42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Численность населения на 01.01.2015г.</w:t>
            </w:r>
          </w:p>
        </w:tc>
        <w:tc>
          <w:tcPr>
            <w:tcW w:w="42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Количество жилых домов на 01.01.2015г.</w:t>
            </w:r>
          </w:p>
        </w:tc>
        <w:tc>
          <w:tcPr>
            <w:tcW w:w="42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Численность населения на 01.01.2017г.</w:t>
            </w:r>
          </w:p>
        </w:tc>
        <w:tc>
          <w:tcPr>
            <w:tcW w:w="264"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2018</w:t>
            </w:r>
          </w:p>
        </w:tc>
        <w:tc>
          <w:tcPr>
            <w:tcW w:w="264"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2019</w:t>
            </w:r>
          </w:p>
        </w:tc>
        <w:tc>
          <w:tcPr>
            <w:tcW w:w="264"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2020</w:t>
            </w:r>
          </w:p>
        </w:tc>
        <w:tc>
          <w:tcPr>
            <w:tcW w:w="302"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2021</w:t>
            </w:r>
          </w:p>
        </w:tc>
        <w:tc>
          <w:tcPr>
            <w:tcW w:w="302"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2022</w:t>
            </w:r>
          </w:p>
        </w:tc>
        <w:tc>
          <w:tcPr>
            <w:tcW w:w="302"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2023</w:t>
            </w:r>
          </w:p>
        </w:tc>
        <w:tc>
          <w:tcPr>
            <w:tcW w:w="302"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2024</w:t>
            </w:r>
          </w:p>
        </w:tc>
        <w:tc>
          <w:tcPr>
            <w:tcW w:w="302"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2025</w:t>
            </w:r>
          </w:p>
        </w:tc>
        <w:tc>
          <w:tcPr>
            <w:tcW w:w="302"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2026</w:t>
            </w:r>
          </w:p>
        </w:tc>
        <w:tc>
          <w:tcPr>
            <w:tcW w:w="302"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д. Акчакуль</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д. Иксанова</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153</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д. Карино</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115</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п. Кумкуль</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д. Мурино</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88</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220</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п. Нижняя ж/д ст.</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д. Серкино</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243</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п. Синарский</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132</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245</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д. Усманова</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98</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158</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с. Усть-Багаряк</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1164</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1971</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д. Чекурова</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w:t>
            </w:r>
          </w:p>
        </w:tc>
      </w:tr>
      <w:tr w:rsidR="002E7F2A" w:rsidRPr="00E125D9" w:rsidTr="00E125D9">
        <w:trPr>
          <w:trHeight w:val="255"/>
        </w:trPr>
        <w:tc>
          <w:tcPr>
            <w:tcW w:w="23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w:t>
            </w:r>
          </w:p>
        </w:tc>
        <w:tc>
          <w:tcPr>
            <w:tcW w:w="597"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3"/>
                <w:szCs w:val="13"/>
                <w:lang w:eastAsia="ru-RU"/>
              </w:rPr>
            </w:pPr>
            <w:r w:rsidRPr="00E125D9">
              <w:rPr>
                <w:rFonts w:ascii="Arial" w:hAnsi="Arial" w:cs="Arial"/>
                <w:color w:val="000000"/>
                <w:sz w:val="13"/>
                <w:szCs w:val="13"/>
                <w:lang w:eastAsia="ru-RU"/>
              </w:rPr>
              <w:t>п. Элевато</w:t>
            </w:r>
            <w:r w:rsidRPr="00E125D9">
              <w:rPr>
                <w:rFonts w:ascii="Arial" w:hAnsi="Arial" w:cs="Arial"/>
                <w:color w:val="000000"/>
                <w:sz w:val="13"/>
                <w:szCs w:val="13"/>
                <w:lang w:eastAsia="ru-RU"/>
              </w:rPr>
              <w:t>р</w:t>
            </w:r>
            <w:r w:rsidRPr="00E125D9">
              <w:rPr>
                <w:rFonts w:ascii="Arial" w:hAnsi="Arial" w:cs="Arial"/>
                <w:color w:val="000000"/>
                <w:sz w:val="13"/>
                <w:szCs w:val="13"/>
                <w:lang w:eastAsia="ru-RU"/>
              </w:rPr>
              <w:t>ный</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w:t>
            </w:r>
          </w:p>
        </w:tc>
      </w:tr>
      <w:tr w:rsidR="002E7F2A" w:rsidRPr="00E125D9" w:rsidTr="00E125D9">
        <w:trPr>
          <w:trHeight w:val="255"/>
        </w:trPr>
        <w:tc>
          <w:tcPr>
            <w:tcW w:w="835" w:type="pct"/>
            <w:gridSpan w:val="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ИТОГО:</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1955</w:t>
            </w:r>
          </w:p>
        </w:tc>
        <w:tc>
          <w:tcPr>
            <w:tcW w:w="42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264"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c>
          <w:tcPr>
            <w:tcW w:w="302"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3814</w:t>
            </w:r>
          </w:p>
        </w:tc>
      </w:tr>
    </w:tbl>
    <w:p w:rsidR="002E7F2A" w:rsidRDefault="002E7F2A" w:rsidP="00E125D9">
      <w:pPr>
        <w:rPr>
          <w:lang w:eastAsia="ru-RU"/>
        </w:rPr>
      </w:pPr>
    </w:p>
    <w:p w:rsidR="002E7F2A" w:rsidRPr="00E125D9" w:rsidRDefault="002E7F2A" w:rsidP="00E125D9">
      <w:pPr>
        <w:rPr>
          <w:lang w:eastAsia="ru-RU"/>
        </w:rPr>
      </w:pPr>
    </w:p>
    <w:p w:rsidR="002E7F2A" w:rsidRPr="005553E6" w:rsidRDefault="002E7F2A" w:rsidP="005553E6">
      <w:pPr>
        <w:spacing w:after="240" w:line="240" w:lineRule="auto"/>
        <w:ind w:firstLine="0"/>
        <w:rPr>
          <w:b/>
          <w:sz w:val="24"/>
          <w:szCs w:val="24"/>
        </w:rPr>
      </w:pPr>
      <w:r>
        <w:rPr>
          <w:b/>
          <w:sz w:val="24"/>
          <w:szCs w:val="24"/>
        </w:rPr>
        <w:t xml:space="preserve">3.1.2. </w:t>
      </w:r>
      <w:r w:rsidRPr="005553E6">
        <w:rPr>
          <w:b/>
          <w:sz w:val="24"/>
          <w:szCs w:val="24"/>
        </w:rPr>
        <w:t>Прогноз изменения доходов населения.</w:t>
      </w:r>
    </w:p>
    <w:p w:rsidR="002E7F2A" w:rsidRPr="006E404D" w:rsidRDefault="002E7F2A" w:rsidP="00E125D9">
      <w:pPr>
        <w:pStyle w:val="S"/>
        <w:spacing w:before="0" w:after="0" w:line="276" w:lineRule="auto"/>
        <w:ind w:firstLine="709"/>
      </w:pPr>
      <w:r w:rsidRPr="006E404D">
        <w:t xml:space="preserve">Величина прожиточного минимума на </w:t>
      </w:r>
      <w:r w:rsidRPr="006E404D">
        <w:rPr>
          <w:lang w:val="en-US"/>
        </w:rPr>
        <w:t>I</w:t>
      </w:r>
      <w:r w:rsidRPr="006E404D">
        <w:t xml:space="preserve"> квартал 201</w:t>
      </w:r>
      <w:r>
        <w:t>7</w:t>
      </w:r>
      <w:r w:rsidRPr="006E404D">
        <w:t xml:space="preserve">года установлена </w:t>
      </w:r>
      <w:r>
        <w:rPr>
          <w:bCs/>
          <w:lang w:eastAsia="en-US"/>
        </w:rPr>
        <w:t>п</w:t>
      </w:r>
      <w:r w:rsidRPr="006E404D">
        <w:rPr>
          <w:bCs/>
          <w:lang w:eastAsia="en-US"/>
        </w:rPr>
        <w:t xml:space="preserve">остановлением </w:t>
      </w:r>
      <w:r w:rsidRPr="00641A50">
        <w:rPr>
          <w:bCs/>
          <w:lang w:eastAsia="en-US"/>
        </w:rPr>
        <w:t xml:space="preserve">Губернатора Челябинской области № 92 от 27.04.2017 года </w:t>
      </w:r>
      <w:r w:rsidRPr="006E404D">
        <w:t>в размере:</w:t>
      </w:r>
    </w:p>
    <w:p w:rsidR="002E7F2A" w:rsidRPr="006E404D" w:rsidRDefault="002E7F2A" w:rsidP="002F708D">
      <w:pPr>
        <w:numPr>
          <w:ilvl w:val="0"/>
          <w:numId w:val="18"/>
        </w:numPr>
        <w:ind w:left="709" w:hanging="283"/>
        <w:rPr>
          <w:rFonts w:cs="Times New Roman"/>
          <w:sz w:val="24"/>
          <w:szCs w:val="24"/>
          <w:lang w:eastAsia="ar-SA"/>
        </w:rPr>
      </w:pPr>
      <w:r w:rsidRPr="006E404D">
        <w:rPr>
          <w:rFonts w:cs="Times New Roman"/>
          <w:sz w:val="24"/>
          <w:szCs w:val="24"/>
          <w:lang w:eastAsia="ar-SA"/>
        </w:rPr>
        <w:t xml:space="preserve">в расчете на душу населения – </w:t>
      </w:r>
      <w:r>
        <w:rPr>
          <w:rFonts w:cs="Times New Roman"/>
          <w:sz w:val="24"/>
          <w:szCs w:val="24"/>
          <w:lang w:eastAsia="ar-SA"/>
        </w:rPr>
        <w:t>9309</w:t>
      </w:r>
      <w:r w:rsidRPr="006E404D">
        <w:rPr>
          <w:rFonts w:cs="Times New Roman"/>
          <w:sz w:val="24"/>
          <w:szCs w:val="24"/>
          <w:lang w:eastAsia="ar-SA"/>
        </w:rPr>
        <w:t xml:space="preserve"> рубля в месяц;</w:t>
      </w:r>
    </w:p>
    <w:p w:rsidR="002E7F2A" w:rsidRPr="006E404D" w:rsidRDefault="002E7F2A" w:rsidP="002F708D">
      <w:pPr>
        <w:numPr>
          <w:ilvl w:val="0"/>
          <w:numId w:val="18"/>
        </w:numPr>
        <w:ind w:left="709" w:hanging="283"/>
        <w:rPr>
          <w:rFonts w:cs="Times New Roman"/>
          <w:sz w:val="24"/>
          <w:szCs w:val="24"/>
          <w:lang w:eastAsia="ar-SA"/>
        </w:rPr>
      </w:pPr>
      <w:r w:rsidRPr="006E404D">
        <w:rPr>
          <w:rFonts w:cs="Times New Roman"/>
          <w:sz w:val="24"/>
          <w:szCs w:val="24"/>
          <w:lang w:eastAsia="ar-SA"/>
        </w:rPr>
        <w:t xml:space="preserve">для трудоспособного населения – </w:t>
      </w:r>
      <w:r>
        <w:rPr>
          <w:rFonts w:cs="Times New Roman"/>
          <w:sz w:val="24"/>
          <w:szCs w:val="24"/>
          <w:lang w:eastAsia="ar-SA"/>
        </w:rPr>
        <w:t>9945</w:t>
      </w:r>
      <w:r w:rsidRPr="006E404D">
        <w:rPr>
          <w:rFonts w:cs="Times New Roman"/>
          <w:sz w:val="24"/>
          <w:szCs w:val="24"/>
          <w:lang w:eastAsia="ar-SA"/>
        </w:rPr>
        <w:t xml:space="preserve"> рублей в месяц;</w:t>
      </w:r>
    </w:p>
    <w:p w:rsidR="002E7F2A" w:rsidRPr="006E404D" w:rsidRDefault="002E7F2A" w:rsidP="002F708D">
      <w:pPr>
        <w:numPr>
          <w:ilvl w:val="0"/>
          <w:numId w:val="18"/>
        </w:numPr>
        <w:ind w:left="709" w:hanging="283"/>
        <w:rPr>
          <w:rFonts w:cs="Times New Roman"/>
          <w:sz w:val="24"/>
          <w:szCs w:val="24"/>
          <w:lang w:eastAsia="ar-SA"/>
        </w:rPr>
      </w:pPr>
      <w:r w:rsidRPr="006E404D">
        <w:rPr>
          <w:rFonts w:cs="Times New Roman"/>
          <w:sz w:val="24"/>
          <w:szCs w:val="24"/>
          <w:lang w:eastAsia="ar-SA"/>
        </w:rPr>
        <w:t xml:space="preserve">для пенсионеров – </w:t>
      </w:r>
      <w:r>
        <w:rPr>
          <w:rFonts w:cs="Times New Roman"/>
          <w:sz w:val="24"/>
          <w:szCs w:val="24"/>
          <w:lang w:eastAsia="ar-SA"/>
        </w:rPr>
        <w:t>7714</w:t>
      </w:r>
      <w:r w:rsidRPr="006E404D">
        <w:rPr>
          <w:rFonts w:cs="Times New Roman"/>
          <w:sz w:val="24"/>
          <w:szCs w:val="24"/>
          <w:lang w:eastAsia="ar-SA"/>
        </w:rPr>
        <w:t xml:space="preserve"> рублей в месяц;</w:t>
      </w:r>
    </w:p>
    <w:p w:rsidR="002E7F2A" w:rsidRPr="006E404D" w:rsidRDefault="002E7F2A" w:rsidP="002F708D">
      <w:pPr>
        <w:numPr>
          <w:ilvl w:val="0"/>
          <w:numId w:val="18"/>
        </w:numPr>
        <w:ind w:left="709" w:hanging="283"/>
        <w:rPr>
          <w:rFonts w:cs="Times New Roman"/>
          <w:sz w:val="24"/>
          <w:szCs w:val="24"/>
          <w:lang w:eastAsia="ar-SA"/>
        </w:rPr>
      </w:pPr>
      <w:r w:rsidRPr="006E404D">
        <w:rPr>
          <w:rFonts w:cs="Times New Roman"/>
          <w:sz w:val="24"/>
          <w:szCs w:val="24"/>
          <w:lang w:eastAsia="ar-SA"/>
        </w:rPr>
        <w:t xml:space="preserve">для детей – </w:t>
      </w:r>
      <w:r>
        <w:rPr>
          <w:rFonts w:cs="Times New Roman"/>
          <w:sz w:val="24"/>
          <w:szCs w:val="24"/>
          <w:lang w:eastAsia="ar-SA"/>
        </w:rPr>
        <w:t>9622</w:t>
      </w:r>
      <w:r w:rsidRPr="006E404D">
        <w:rPr>
          <w:rFonts w:cs="Times New Roman"/>
          <w:sz w:val="24"/>
          <w:szCs w:val="24"/>
          <w:lang w:eastAsia="ar-SA"/>
        </w:rPr>
        <w:t xml:space="preserve"> рублей в месяц</w:t>
      </w:r>
    </w:p>
    <w:p w:rsidR="002E7F2A" w:rsidRPr="006E404D" w:rsidRDefault="002E7F2A" w:rsidP="00E125D9">
      <w:pPr>
        <w:rPr>
          <w:rFonts w:cs="Times New Roman"/>
          <w:sz w:val="24"/>
          <w:szCs w:val="24"/>
        </w:rPr>
      </w:pPr>
      <w:r w:rsidRPr="006E404D">
        <w:rPr>
          <w:rFonts w:cs="Times New Roman"/>
          <w:sz w:val="24"/>
          <w:szCs w:val="24"/>
        </w:rPr>
        <w:t xml:space="preserve">Прогноз изменения доходов населения </w:t>
      </w:r>
      <w:r>
        <w:rPr>
          <w:rFonts w:cs="Times New Roman"/>
          <w:sz w:val="24"/>
          <w:szCs w:val="24"/>
        </w:rPr>
        <w:t>выполнен с учётом прогноза ИПЦ (индекс потр</w:t>
      </w:r>
      <w:r>
        <w:rPr>
          <w:rFonts w:cs="Times New Roman"/>
          <w:sz w:val="24"/>
          <w:szCs w:val="24"/>
        </w:rPr>
        <w:t>е</w:t>
      </w:r>
      <w:r>
        <w:rPr>
          <w:rFonts w:cs="Times New Roman"/>
          <w:sz w:val="24"/>
          <w:szCs w:val="24"/>
        </w:rPr>
        <w:t xml:space="preserve">бительских цен) Минэконоразвития РФ и </w:t>
      </w:r>
      <w:r w:rsidRPr="006E404D">
        <w:rPr>
          <w:rFonts w:cs="Times New Roman"/>
          <w:sz w:val="24"/>
          <w:szCs w:val="24"/>
        </w:rPr>
        <w:t xml:space="preserve">представлен в таблице </w:t>
      </w:r>
      <w:r>
        <w:rPr>
          <w:rFonts w:cs="Times New Roman"/>
          <w:sz w:val="24"/>
          <w:szCs w:val="24"/>
        </w:rPr>
        <w:t>3.</w:t>
      </w:r>
    </w:p>
    <w:p w:rsidR="002E7F2A" w:rsidRDefault="002E7F2A" w:rsidP="005553E6">
      <w:pPr>
        <w:rPr>
          <w:rFonts w:cs="Times New Roman"/>
          <w:sz w:val="24"/>
          <w:szCs w:val="24"/>
          <w:lang w:eastAsia="ar-SA"/>
        </w:rPr>
      </w:pPr>
    </w:p>
    <w:p w:rsidR="002E7F2A" w:rsidRDefault="002E7F2A" w:rsidP="00E125D9">
      <w:pPr>
        <w:keepNext/>
        <w:spacing w:before="120" w:after="120" w:line="240" w:lineRule="auto"/>
        <w:ind w:firstLine="0"/>
        <w:jc w:val="left"/>
        <w:rPr>
          <w:rFonts w:cs="Times New Roman"/>
          <w:b/>
          <w:bCs/>
          <w:sz w:val="20"/>
          <w:szCs w:val="20"/>
          <w:lang w:eastAsia="ru-RU"/>
        </w:rPr>
        <w:sectPr w:rsidR="002E7F2A" w:rsidSect="00E00A2C">
          <w:footerReference w:type="default" r:id="rId15"/>
          <w:pgSz w:w="11907" w:h="16839" w:code="9"/>
          <w:pgMar w:top="567" w:right="567" w:bottom="567" w:left="1418" w:header="709" w:footer="709" w:gutter="0"/>
          <w:cols w:space="708"/>
          <w:docGrid w:linePitch="381"/>
        </w:sectPr>
      </w:pPr>
    </w:p>
    <w:p w:rsidR="002E7F2A" w:rsidRPr="005553E6" w:rsidRDefault="002E7F2A" w:rsidP="00E125D9">
      <w:pPr>
        <w:keepNext/>
        <w:spacing w:before="120" w:after="120" w:line="240" w:lineRule="auto"/>
        <w:ind w:firstLine="0"/>
        <w:jc w:val="left"/>
        <w:rPr>
          <w:rFonts w:cs="Times New Roman"/>
          <w:b/>
          <w:bCs/>
          <w:sz w:val="20"/>
          <w:szCs w:val="20"/>
          <w:lang w:eastAsia="ru-RU"/>
        </w:rPr>
      </w:pPr>
      <w:bookmarkStart w:id="37" w:name="_Toc484548830"/>
      <w:r w:rsidRPr="005553E6">
        <w:rPr>
          <w:rFonts w:cs="Times New Roman"/>
          <w:b/>
          <w:bCs/>
          <w:sz w:val="20"/>
          <w:szCs w:val="20"/>
          <w:lang w:eastAsia="ru-RU"/>
        </w:rPr>
        <w:t xml:space="preserve">Таблица </w:t>
      </w:r>
      <w:r w:rsidRPr="005553E6">
        <w:rPr>
          <w:rFonts w:cs="Times New Roman"/>
          <w:b/>
          <w:bCs/>
          <w:sz w:val="20"/>
          <w:szCs w:val="20"/>
          <w:lang w:eastAsia="ru-RU"/>
        </w:rPr>
        <w:fldChar w:fldCharType="begin"/>
      </w:r>
      <w:r w:rsidRPr="005553E6">
        <w:rPr>
          <w:rFonts w:cs="Times New Roman"/>
          <w:b/>
          <w:bCs/>
          <w:sz w:val="20"/>
          <w:szCs w:val="20"/>
          <w:lang w:eastAsia="ru-RU"/>
        </w:rPr>
        <w:instrText xml:space="preserve"> SEQ Таблица \* ARABIC </w:instrText>
      </w:r>
      <w:r w:rsidRPr="005553E6">
        <w:rPr>
          <w:rFonts w:cs="Times New Roman"/>
          <w:b/>
          <w:bCs/>
          <w:sz w:val="20"/>
          <w:szCs w:val="20"/>
          <w:lang w:eastAsia="ru-RU"/>
        </w:rPr>
        <w:fldChar w:fldCharType="separate"/>
      </w:r>
      <w:r>
        <w:rPr>
          <w:rFonts w:cs="Times New Roman"/>
          <w:b/>
          <w:bCs/>
          <w:noProof/>
          <w:sz w:val="20"/>
          <w:szCs w:val="20"/>
          <w:lang w:eastAsia="ru-RU"/>
        </w:rPr>
        <w:t>3</w:t>
      </w:r>
      <w:r w:rsidRPr="005553E6">
        <w:rPr>
          <w:rFonts w:cs="Times New Roman"/>
          <w:b/>
          <w:bCs/>
          <w:sz w:val="20"/>
          <w:szCs w:val="20"/>
          <w:lang w:eastAsia="ru-RU"/>
        </w:rPr>
        <w:fldChar w:fldCharType="end"/>
      </w:r>
      <w:r w:rsidRPr="005553E6">
        <w:rPr>
          <w:rFonts w:cs="Times New Roman"/>
          <w:b/>
          <w:bCs/>
          <w:sz w:val="20"/>
          <w:szCs w:val="20"/>
          <w:lang w:eastAsia="ru-RU"/>
        </w:rPr>
        <w:t xml:space="preserve"> Прогноз изменения доходов населения</w:t>
      </w:r>
      <w:r>
        <w:rPr>
          <w:rFonts w:cs="Times New Roman"/>
          <w:b/>
          <w:bCs/>
          <w:sz w:val="20"/>
          <w:szCs w:val="20"/>
          <w:lang w:eastAsia="ru-RU"/>
        </w:rPr>
        <w:t>.</w:t>
      </w:r>
      <w:bookmarkEnd w:id="37"/>
    </w:p>
    <w:tbl>
      <w:tblPr>
        <w:tblW w:w="5000" w:type="pct"/>
        <w:tblLook w:val="00A0"/>
      </w:tblPr>
      <w:tblGrid>
        <w:gridCol w:w="1668"/>
        <w:gridCol w:w="963"/>
        <w:gridCol w:w="1007"/>
        <w:gridCol w:w="650"/>
        <w:gridCol w:w="650"/>
        <w:gridCol w:w="650"/>
        <w:gridCol w:w="650"/>
        <w:gridCol w:w="650"/>
        <w:gridCol w:w="650"/>
        <w:gridCol w:w="650"/>
        <w:gridCol w:w="650"/>
        <w:gridCol w:w="650"/>
        <w:gridCol w:w="650"/>
      </w:tblGrid>
      <w:tr w:rsidR="002E7F2A" w:rsidRPr="00641A50" w:rsidTr="00E125D9">
        <w:trPr>
          <w:trHeight w:val="300"/>
        </w:trPr>
        <w:tc>
          <w:tcPr>
            <w:tcW w:w="902" w:type="pct"/>
            <w:vMerge w:val="restart"/>
            <w:tcBorders>
              <w:top w:val="single" w:sz="4" w:space="0" w:color="auto"/>
              <w:left w:val="single" w:sz="4" w:space="0" w:color="auto"/>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Показатель</w:t>
            </w:r>
          </w:p>
        </w:tc>
        <w:tc>
          <w:tcPr>
            <w:tcW w:w="458" w:type="pct"/>
            <w:vMerge w:val="restart"/>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Единицы измерения</w:t>
            </w:r>
          </w:p>
        </w:tc>
        <w:tc>
          <w:tcPr>
            <w:tcW w:w="505" w:type="pct"/>
            <w:vMerge w:val="restart"/>
            <w:tcBorders>
              <w:top w:val="single" w:sz="4" w:space="0" w:color="auto"/>
              <w:left w:val="single" w:sz="4" w:space="0" w:color="auto"/>
              <w:bottom w:val="single" w:sz="4" w:space="0" w:color="000000"/>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По состо</w:t>
            </w:r>
            <w:r w:rsidRPr="00641A50">
              <w:rPr>
                <w:rFonts w:ascii="Arial" w:hAnsi="Arial" w:cs="Arial"/>
                <w:color w:val="000000"/>
                <w:sz w:val="14"/>
                <w:szCs w:val="14"/>
                <w:lang w:eastAsia="ru-RU"/>
              </w:rPr>
              <w:t>я</w:t>
            </w:r>
            <w:r w:rsidRPr="00641A50">
              <w:rPr>
                <w:rFonts w:ascii="Arial" w:hAnsi="Arial" w:cs="Arial"/>
                <w:color w:val="000000"/>
                <w:sz w:val="14"/>
                <w:szCs w:val="14"/>
                <w:lang w:eastAsia="ru-RU"/>
              </w:rPr>
              <w:t>нию на 01.01.2017г.</w:t>
            </w:r>
          </w:p>
        </w:tc>
        <w:tc>
          <w:tcPr>
            <w:tcW w:w="280"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2018 г.</w:t>
            </w:r>
          </w:p>
        </w:tc>
        <w:tc>
          <w:tcPr>
            <w:tcW w:w="280"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2019 г.</w:t>
            </w:r>
          </w:p>
        </w:tc>
        <w:tc>
          <w:tcPr>
            <w:tcW w:w="280"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2020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2021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2022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2023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2024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2025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2026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641A50" w:rsidRDefault="002E7F2A" w:rsidP="00E125D9">
            <w:pPr>
              <w:spacing w:line="240" w:lineRule="auto"/>
              <w:ind w:firstLine="0"/>
              <w:jc w:val="center"/>
              <w:rPr>
                <w:rFonts w:ascii="Arial" w:hAnsi="Arial" w:cs="Arial"/>
                <w:color w:val="000000"/>
                <w:sz w:val="13"/>
                <w:szCs w:val="13"/>
                <w:lang w:eastAsia="ru-RU"/>
              </w:rPr>
            </w:pPr>
            <w:r w:rsidRPr="00641A50">
              <w:rPr>
                <w:rFonts w:ascii="Arial" w:hAnsi="Arial" w:cs="Arial"/>
                <w:color w:val="000000"/>
                <w:sz w:val="13"/>
                <w:szCs w:val="13"/>
                <w:lang w:eastAsia="ru-RU"/>
              </w:rPr>
              <w:t>2027 г.</w:t>
            </w:r>
          </w:p>
        </w:tc>
      </w:tr>
      <w:tr w:rsidR="002E7F2A" w:rsidRPr="00641A50" w:rsidTr="00E125D9">
        <w:trPr>
          <w:trHeight w:val="300"/>
        </w:trPr>
        <w:tc>
          <w:tcPr>
            <w:tcW w:w="902"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458"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505" w:type="pct"/>
            <w:vMerge/>
            <w:tcBorders>
              <w:top w:val="single" w:sz="4" w:space="0" w:color="auto"/>
              <w:left w:val="single" w:sz="4" w:space="0" w:color="auto"/>
              <w:bottom w:val="single" w:sz="4" w:space="0" w:color="000000"/>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280"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280"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280"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r>
      <w:tr w:rsidR="002E7F2A" w:rsidRPr="00641A50" w:rsidTr="00E125D9">
        <w:trPr>
          <w:trHeight w:val="705"/>
        </w:trPr>
        <w:tc>
          <w:tcPr>
            <w:tcW w:w="902"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Величина прожито</w:t>
            </w:r>
            <w:r w:rsidRPr="00641A50">
              <w:rPr>
                <w:rFonts w:ascii="Arial" w:hAnsi="Arial" w:cs="Arial"/>
                <w:color w:val="000000"/>
                <w:sz w:val="14"/>
                <w:szCs w:val="14"/>
                <w:lang w:eastAsia="ru-RU"/>
              </w:rPr>
              <w:t>ч</w:t>
            </w:r>
            <w:r w:rsidRPr="00641A50">
              <w:rPr>
                <w:rFonts w:ascii="Arial" w:hAnsi="Arial" w:cs="Arial"/>
                <w:color w:val="000000"/>
                <w:sz w:val="14"/>
                <w:szCs w:val="14"/>
                <w:lang w:eastAsia="ru-RU"/>
              </w:rPr>
              <w:t>ного минимума в среднем на душу населения в месяц</w:t>
            </w:r>
          </w:p>
        </w:tc>
        <w:tc>
          <w:tcPr>
            <w:tcW w:w="45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руб.</w:t>
            </w:r>
          </w:p>
        </w:tc>
        <w:tc>
          <w:tcPr>
            <w:tcW w:w="505"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9309</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9706,7</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10101,1</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10475,2</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10845,0</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11227,9</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11624,3</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12034,7</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12459,5</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12835,8</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13220,9</w:t>
            </w:r>
          </w:p>
        </w:tc>
      </w:tr>
      <w:tr w:rsidR="002E7F2A" w:rsidRPr="00641A50" w:rsidTr="00E125D9">
        <w:trPr>
          <w:trHeight w:val="705"/>
        </w:trPr>
        <w:tc>
          <w:tcPr>
            <w:tcW w:w="902"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Среднегодовая чи</w:t>
            </w:r>
            <w:r w:rsidRPr="00641A50">
              <w:rPr>
                <w:rFonts w:ascii="Arial" w:hAnsi="Arial" w:cs="Arial"/>
                <w:color w:val="000000"/>
                <w:sz w:val="14"/>
                <w:szCs w:val="14"/>
                <w:lang w:eastAsia="ru-RU"/>
              </w:rPr>
              <w:t>с</w:t>
            </w:r>
            <w:r w:rsidRPr="00641A50">
              <w:rPr>
                <w:rFonts w:ascii="Arial" w:hAnsi="Arial" w:cs="Arial"/>
                <w:color w:val="000000"/>
                <w:sz w:val="14"/>
                <w:szCs w:val="14"/>
                <w:lang w:eastAsia="ru-RU"/>
              </w:rPr>
              <w:t>ленность работников</w:t>
            </w:r>
          </w:p>
        </w:tc>
        <w:tc>
          <w:tcPr>
            <w:tcW w:w="45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работников</w:t>
            </w:r>
          </w:p>
        </w:tc>
        <w:tc>
          <w:tcPr>
            <w:tcW w:w="505"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5729</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543</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540</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537</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534</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531</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528</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525</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522</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519</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516</w:t>
            </w:r>
          </w:p>
        </w:tc>
      </w:tr>
      <w:tr w:rsidR="002E7F2A" w:rsidRPr="00641A50" w:rsidTr="00E125D9">
        <w:trPr>
          <w:trHeight w:val="705"/>
        </w:trPr>
        <w:tc>
          <w:tcPr>
            <w:tcW w:w="902"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Среднемесячная заработная плата работников в сре</w:t>
            </w:r>
            <w:r w:rsidRPr="00641A50">
              <w:rPr>
                <w:rFonts w:ascii="Arial" w:hAnsi="Arial" w:cs="Arial"/>
                <w:color w:val="000000"/>
                <w:sz w:val="14"/>
                <w:szCs w:val="14"/>
                <w:lang w:eastAsia="ru-RU"/>
              </w:rPr>
              <w:t>д</w:t>
            </w:r>
            <w:r w:rsidRPr="00641A50">
              <w:rPr>
                <w:rFonts w:ascii="Arial" w:hAnsi="Arial" w:cs="Arial"/>
                <w:color w:val="000000"/>
                <w:sz w:val="14"/>
                <w:szCs w:val="14"/>
                <w:lang w:eastAsia="ru-RU"/>
              </w:rPr>
              <w:t>нем по Кунашакск</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му</w:t>
            </w:r>
            <w:r>
              <w:rPr>
                <w:rFonts w:ascii="Arial" w:hAnsi="Arial" w:cs="Arial"/>
                <w:color w:val="000000"/>
                <w:sz w:val="14"/>
                <w:szCs w:val="14"/>
                <w:lang w:eastAsia="ru-RU"/>
              </w:rPr>
              <w:t>МР</w:t>
            </w:r>
          </w:p>
        </w:tc>
        <w:tc>
          <w:tcPr>
            <w:tcW w:w="45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руб.</w:t>
            </w:r>
          </w:p>
        </w:tc>
        <w:tc>
          <w:tcPr>
            <w:tcW w:w="505"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25844</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26948,2</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28043,1</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29081,7</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30108,4</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31171,3</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32271,8</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33411,1</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34590,6</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35635,3</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36704,4</w:t>
            </w:r>
          </w:p>
        </w:tc>
      </w:tr>
      <w:tr w:rsidR="002E7F2A" w:rsidRPr="00641A50" w:rsidTr="00E125D9">
        <w:trPr>
          <w:trHeight w:val="705"/>
        </w:trPr>
        <w:tc>
          <w:tcPr>
            <w:tcW w:w="902"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прогноз ИПЦ от М</w:t>
            </w:r>
            <w:r w:rsidRPr="00641A50">
              <w:rPr>
                <w:rFonts w:ascii="Arial" w:hAnsi="Arial" w:cs="Arial"/>
                <w:color w:val="000000"/>
                <w:sz w:val="14"/>
                <w:szCs w:val="14"/>
                <w:lang w:eastAsia="ru-RU"/>
              </w:rPr>
              <w:t>и</w:t>
            </w:r>
            <w:r w:rsidRPr="00641A50">
              <w:rPr>
                <w:rFonts w:ascii="Arial" w:hAnsi="Arial" w:cs="Arial"/>
                <w:color w:val="000000"/>
                <w:sz w:val="14"/>
                <w:szCs w:val="14"/>
                <w:lang w:eastAsia="ru-RU"/>
              </w:rPr>
              <w:t>нэконоразвития РФ (ист. сайт  http://economy.gov.ru)</w:t>
            </w:r>
          </w:p>
        </w:tc>
        <w:tc>
          <w:tcPr>
            <w:tcW w:w="45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у.е.</w:t>
            </w:r>
          </w:p>
        </w:tc>
        <w:tc>
          <w:tcPr>
            <w:tcW w:w="505"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104,8</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104,3</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104,1</w:t>
            </w:r>
          </w:p>
        </w:tc>
        <w:tc>
          <w:tcPr>
            <w:tcW w:w="280"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103,7</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103,5</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103,5</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103,5</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103,5</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103,5</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103,0</w:t>
            </w:r>
          </w:p>
        </w:tc>
        <w:tc>
          <w:tcPr>
            <w:tcW w:w="328"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2"/>
                <w:szCs w:val="12"/>
                <w:lang w:eastAsia="ru-RU"/>
              </w:rPr>
            </w:pPr>
            <w:r w:rsidRPr="00641A50">
              <w:rPr>
                <w:rFonts w:ascii="Arial" w:hAnsi="Arial" w:cs="Arial"/>
                <w:color w:val="000000"/>
                <w:sz w:val="12"/>
                <w:szCs w:val="12"/>
                <w:lang w:eastAsia="ru-RU"/>
              </w:rPr>
              <w:t>103,0</w:t>
            </w:r>
          </w:p>
        </w:tc>
      </w:tr>
    </w:tbl>
    <w:p w:rsidR="002E7F2A" w:rsidRDefault="002E7F2A" w:rsidP="005553E6">
      <w:pPr>
        <w:rPr>
          <w:rFonts w:cs="Times New Roman"/>
          <w:sz w:val="24"/>
          <w:szCs w:val="24"/>
          <w:lang w:eastAsia="ar-SA"/>
        </w:rPr>
      </w:pPr>
    </w:p>
    <w:p w:rsidR="002E7F2A" w:rsidRDefault="002E7F2A" w:rsidP="00F67045">
      <w:pPr>
        <w:spacing w:line="240" w:lineRule="auto"/>
        <w:ind w:firstLine="0"/>
        <w:rPr>
          <w:b/>
          <w:sz w:val="24"/>
          <w:szCs w:val="24"/>
        </w:rPr>
      </w:pPr>
      <w:r>
        <w:rPr>
          <w:b/>
          <w:sz w:val="24"/>
          <w:szCs w:val="24"/>
        </w:rPr>
        <w:t xml:space="preserve">3.1.3. </w:t>
      </w:r>
      <w:r w:rsidRPr="005553E6">
        <w:rPr>
          <w:b/>
          <w:sz w:val="24"/>
          <w:szCs w:val="24"/>
        </w:rPr>
        <w:t>Прогноз развития застройки.</w:t>
      </w:r>
    </w:p>
    <w:p w:rsidR="002E7F2A" w:rsidRPr="005553E6" w:rsidRDefault="002E7F2A" w:rsidP="00F67045">
      <w:pPr>
        <w:spacing w:line="240" w:lineRule="auto"/>
        <w:ind w:firstLine="0"/>
        <w:rPr>
          <w:b/>
          <w:sz w:val="24"/>
          <w:szCs w:val="24"/>
        </w:rPr>
      </w:pPr>
    </w:p>
    <w:p w:rsidR="002E7F2A" w:rsidRPr="00B403A2" w:rsidRDefault="002E7F2A" w:rsidP="00E125D9">
      <w:pPr>
        <w:ind w:firstLine="567"/>
        <w:rPr>
          <w:sz w:val="24"/>
          <w:szCs w:val="24"/>
        </w:rPr>
      </w:pPr>
      <w:r w:rsidRPr="0087595A">
        <w:rPr>
          <w:sz w:val="24"/>
          <w:szCs w:val="24"/>
        </w:rPr>
        <w:t>Генеральным планом Усть-Багарякского сельского поселения предусмотрено расширение границ населённых пунктов.</w:t>
      </w:r>
    </w:p>
    <w:p w:rsidR="002E7F2A" w:rsidRDefault="002E7F2A" w:rsidP="00E125D9">
      <w:pPr>
        <w:ind w:firstLine="567"/>
        <w:rPr>
          <w:sz w:val="24"/>
          <w:szCs w:val="24"/>
        </w:rPr>
      </w:pPr>
      <w:r>
        <w:rPr>
          <w:rFonts w:cs="Times New Roman"/>
          <w:sz w:val="24"/>
          <w:szCs w:val="24"/>
        </w:rPr>
        <w:t xml:space="preserve">Сведения о расширении </w:t>
      </w:r>
      <w:r w:rsidRPr="0087595A">
        <w:rPr>
          <w:sz w:val="24"/>
          <w:szCs w:val="24"/>
        </w:rPr>
        <w:t>границ населённых пунктовУсть-Багарякского</w:t>
      </w:r>
      <w:r>
        <w:rPr>
          <w:sz w:val="24"/>
          <w:szCs w:val="24"/>
        </w:rPr>
        <w:t xml:space="preserve">СП на основании данных схемы </w:t>
      </w:r>
      <w:r>
        <w:rPr>
          <w:rFonts w:cs="Times New Roman"/>
          <w:sz w:val="24"/>
          <w:szCs w:val="24"/>
        </w:rPr>
        <w:t>территориального планирования (</w:t>
      </w:r>
      <w:r>
        <w:rPr>
          <w:sz w:val="24"/>
          <w:szCs w:val="24"/>
        </w:rPr>
        <w:t>ТП) Кунашакского МР приведены в Томе 2.</w:t>
      </w:r>
    </w:p>
    <w:p w:rsidR="002E7F2A" w:rsidRDefault="002E7F2A" w:rsidP="00E125D9">
      <w:pPr>
        <w:ind w:firstLine="567"/>
        <w:rPr>
          <w:rFonts w:cs="Times New Roman"/>
          <w:sz w:val="24"/>
          <w:szCs w:val="24"/>
        </w:rPr>
      </w:pPr>
      <w:r w:rsidRPr="009437A8">
        <w:rPr>
          <w:rFonts w:cs="Times New Roman"/>
          <w:sz w:val="24"/>
          <w:szCs w:val="24"/>
        </w:rPr>
        <w:t xml:space="preserve">Прогноз развития жилищного строительства </w:t>
      </w:r>
      <w:r>
        <w:rPr>
          <w:rFonts w:cs="Times New Roman"/>
          <w:sz w:val="24"/>
          <w:szCs w:val="24"/>
        </w:rPr>
        <w:t>Усть-Багарякского СПпри условии увелич</w:t>
      </w:r>
      <w:r>
        <w:rPr>
          <w:rFonts w:cs="Times New Roman"/>
          <w:sz w:val="24"/>
          <w:szCs w:val="24"/>
        </w:rPr>
        <w:t>е</w:t>
      </w:r>
      <w:r>
        <w:rPr>
          <w:rFonts w:cs="Times New Roman"/>
          <w:sz w:val="24"/>
          <w:szCs w:val="24"/>
        </w:rPr>
        <w:t>ния показателя обеспеченности населения жильём до  уровня 30м</w:t>
      </w:r>
      <w:r>
        <w:rPr>
          <w:rFonts w:cs="Times New Roman"/>
          <w:sz w:val="24"/>
          <w:szCs w:val="24"/>
          <w:vertAlign w:val="superscript"/>
        </w:rPr>
        <w:t>2</w:t>
      </w:r>
      <w:r>
        <w:rPr>
          <w:rFonts w:cs="Times New Roman"/>
          <w:sz w:val="24"/>
          <w:szCs w:val="24"/>
        </w:rPr>
        <w:t xml:space="preserve">/чел к 2027г. </w:t>
      </w:r>
      <w:r w:rsidRPr="009437A8">
        <w:rPr>
          <w:rFonts w:cs="Times New Roman"/>
          <w:sz w:val="24"/>
          <w:szCs w:val="24"/>
        </w:rPr>
        <w:t>приведён в та</w:t>
      </w:r>
      <w:r w:rsidRPr="009437A8">
        <w:rPr>
          <w:rFonts w:cs="Times New Roman"/>
          <w:sz w:val="24"/>
          <w:szCs w:val="24"/>
        </w:rPr>
        <w:t>б</w:t>
      </w:r>
      <w:r w:rsidRPr="009437A8">
        <w:rPr>
          <w:rFonts w:cs="Times New Roman"/>
          <w:sz w:val="24"/>
          <w:szCs w:val="24"/>
        </w:rPr>
        <w:t xml:space="preserve">лице </w:t>
      </w:r>
      <w:r>
        <w:rPr>
          <w:rFonts w:cs="Times New Roman"/>
          <w:sz w:val="24"/>
          <w:szCs w:val="24"/>
        </w:rPr>
        <w:t>4</w:t>
      </w:r>
      <w:r w:rsidRPr="009437A8">
        <w:rPr>
          <w:rFonts w:cs="Times New Roman"/>
          <w:sz w:val="24"/>
          <w:szCs w:val="24"/>
        </w:rPr>
        <w:t>.</w:t>
      </w:r>
    </w:p>
    <w:p w:rsidR="002E7F2A" w:rsidRPr="009437A8" w:rsidRDefault="002E7F2A" w:rsidP="00E125D9">
      <w:pPr>
        <w:ind w:firstLine="567"/>
        <w:rPr>
          <w:rFonts w:cs="Times New Roman"/>
          <w:sz w:val="24"/>
          <w:szCs w:val="24"/>
        </w:rPr>
      </w:pPr>
    </w:p>
    <w:p w:rsidR="002E7F2A" w:rsidRPr="005553E6" w:rsidRDefault="002E7F2A" w:rsidP="00F67045">
      <w:pPr>
        <w:spacing w:after="240" w:line="240" w:lineRule="auto"/>
        <w:ind w:firstLine="0"/>
        <w:rPr>
          <w:b/>
          <w:sz w:val="24"/>
          <w:szCs w:val="24"/>
        </w:rPr>
      </w:pPr>
      <w:r>
        <w:rPr>
          <w:b/>
          <w:sz w:val="24"/>
          <w:szCs w:val="24"/>
        </w:rPr>
        <w:t xml:space="preserve">3.1.4. </w:t>
      </w:r>
      <w:r w:rsidRPr="005553E6">
        <w:rPr>
          <w:b/>
          <w:sz w:val="24"/>
          <w:szCs w:val="24"/>
        </w:rPr>
        <w:t>Прогноз развития промышленности.</w:t>
      </w:r>
    </w:p>
    <w:p w:rsidR="002E7F2A" w:rsidRPr="00E125D9" w:rsidRDefault="002E7F2A" w:rsidP="00E125D9">
      <w:pPr>
        <w:ind w:firstLine="567"/>
        <w:rPr>
          <w:rFonts w:cs="Times New Roman"/>
          <w:sz w:val="24"/>
          <w:szCs w:val="24"/>
        </w:rPr>
      </w:pPr>
      <w:r w:rsidRPr="00E125D9">
        <w:rPr>
          <w:rFonts w:cs="Times New Roman"/>
          <w:sz w:val="24"/>
          <w:szCs w:val="24"/>
        </w:rPr>
        <w:t xml:space="preserve">В соответствии со схемой </w:t>
      </w:r>
      <w:r>
        <w:rPr>
          <w:rFonts w:cs="Times New Roman"/>
          <w:sz w:val="24"/>
          <w:szCs w:val="24"/>
        </w:rPr>
        <w:t>ТП</w:t>
      </w:r>
      <w:r w:rsidRPr="00E125D9">
        <w:rPr>
          <w:rFonts w:cs="Times New Roman"/>
          <w:sz w:val="24"/>
          <w:szCs w:val="24"/>
        </w:rPr>
        <w:t xml:space="preserve">Кунашакского МР </w:t>
      </w:r>
      <w:r>
        <w:rPr>
          <w:rFonts w:cs="Times New Roman"/>
          <w:sz w:val="24"/>
          <w:szCs w:val="24"/>
        </w:rPr>
        <w:t>на</w:t>
      </w:r>
      <w:r w:rsidRPr="00E125D9">
        <w:rPr>
          <w:rFonts w:cs="Times New Roman"/>
          <w:sz w:val="24"/>
          <w:szCs w:val="24"/>
        </w:rPr>
        <w:t xml:space="preserve"> период до 2024года:</w:t>
      </w:r>
    </w:p>
    <w:p w:rsidR="002E7F2A" w:rsidRPr="00E125D9" w:rsidRDefault="002E7F2A" w:rsidP="002F708D">
      <w:pPr>
        <w:numPr>
          <w:ilvl w:val="0"/>
          <w:numId w:val="18"/>
        </w:numPr>
        <w:ind w:left="709" w:hanging="283"/>
        <w:rPr>
          <w:rFonts w:cs="Times New Roman"/>
          <w:sz w:val="24"/>
          <w:szCs w:val="24"/>
          <w:lang w:eastAsia="ar-SA"/>
        </w:rPr>
      </w:pPr>
      <w:r w:rsidRPr="00E125D9">
        <w:rPr>
          <w:rFonts w:cs="Times New Roman"/>
          <w:sz w:val="24"/>
          <w:szCs w:val="24"/>
          <w:lang w:eastAsia="ar-SA"/>
        </w:rPr>
        <w:t>основными локомотивами экономики района останутся сельскохозяйственные предпр</w:t>
      </w:r>
      <w:r w:rsidRPr="00E125D9">
        <w:rPr>
          <w:rFonts w:cs="Times New Roman"/>
          <w:sz w:val="24"/>
          <w:szCs w:val="24"/>
          <w:lang w:eastAsia="ar-SA"/>
        </w:rPr>
        <w:t>и</w:t>
      </w:r>
      <w:r w:rsidRPr="00E125D9">
        <w:rPr>
          <w:rFonts w:cs="Times New Roman"/>
          <w:sz w:val="24"/>
          <w:szCs w:val="24"/>
          <w:lang w:eastAsia="ar-SA"/>
        </w:rPr>
        <w:t xml:space="preserve">ятия и предприятия переработки сельхозпродукции. </w:t>
      </w:r>
    </w:p>
    <w:p w:rsidR="002E7F2A" w:rsidRPr="00E125D9" w:rsidRDefault="002E7F2A" w:rsidP="002F708D">
      <w:pPr>
        <w:numPr>
          <w:ilvl w:val="0"/>
          <w:numId w:val="18"/>
        </w:numPr>
        <w:ind w:left="709" w:hanging="283"/>
        <w:rPr>
          <w:rFonts w:cs="Times New Roman"/>
          <w:sz w:val="24"/>
          <w:szCs w:val="24"/>
          <w:lang w:eastAsia="ar-SA"/>
        </w:rPr>
      </w:pPr>
      <w:r w:rsidRPr="00E125D9">
        <w:rPr>
          <w:rFonts w:cs="Times New Roman"/>
          <w:sz w:val="24"/>
          <w:szCs w:val="24"/>
          <w:lang w:eastAsia="ar-SA"/>
        </w:rPr>
        <w:t>развитие производства строительных материалов, складского хозяйства и других прои</w:t>
      </w:r>
      <w:r w:rsidRPr="00E125D9">
        <w:rPr>
          <w:rFonts w:cs="Times New Roman"/>
          <w:sz w:val="24"/>
          <w:szCs w:val="24"/>
          <w:lang w:eastAsia="ar-SA"/>
        </w:rPr>
        <w:t>з</w:t>
      </w:r>
      <w:r w:rsidRPr="00E125D9">
        <w:rPr>
          <w:rFonts w:cs="Times New Roman"/>
          <w:sz w:val="24"/>
          <w:szCs w:val="24"/>
          <w:lang w:eastAsia="ar-SA"/>
        </w:rPr>
        <w:t>водств, использующих ресурс близости потребительских рынков;</w:t>
      </w:r>
    </w:p>
    <w:p w:rsidR="002E7F2A" w:rsidRPr="00E125D9" w:rsidRDefault="002E7F2A" w:rsidP="002F708D">
      <w:pPr>
        <w:numPr>
          <w:ilvl w:val="0"/>
          <w:numId w:val="18"/>
        </w:numPr>
        <w:ind w:left="709" w:hanging="283"/>
        <w:rPr>
          <w:rFonts w:cs="Times New Roman"/>
          <w:sz w:val="24"/>
          <w:szCs w:val="24"/>
          <w:lang w:eastAsia="ar-SA"/>
        </w:rPr>
      </w:pPr>
      <w:r w:rsidRPr="00E125D9">
        <w:rPr>
          <w:rFonts w:cs="Times New Roman"/>
          <w:sz w:val="24"/>
          <w:szCs w:val="24"/>
          <w:lang w:eastAsia="ar-SA"/>
        </w:rPr>
        <w:t>развитие туристских услуг при условии создания соответствующей инфраструктуры, о</w:t>
      </w:r>
      <w:r w:rsidRPr="00E125D9">
        <w:rPr>
          <w:rFonts w:cs="Times New Roman"/>
          <w:sz w:val="24"/>
          <w:szCs w:val="24"/>
          <w:lang w:eastAsia="ar-SA"/>
        </w:rPr>
        <w:t>р</w:t>
      </w:r>
      <w:r w:rsidRPr="00E125D9">
        <w:rPr>
          <w:rFonts w:cs="Times New Roman"/>
          <w:sz w:val="24"/>
          <w:szCs w:val="24"/>
          <w:lang w:eastAsia="ar-SA"/>
        </w:rPr>
        <w:t>ганизация любительского рыболовства, совершенствование охотугодий и решения эк</w:t>
      </w:r>
      <w:r w:rsidRPr="00E125D9">
        <w:rPr>
          <w:rFonts w:cs="Times New Roman"/>
          <w:sz w:val="24"/>
          <w:szCs w:val="24"/>
          <w:lang w:eastAsia="ar-SA"/>
        </w:rPr>
        <w:t>о</w:t>
      </w:r>
      <w:r w:rsidRPr="00E125D9">
        <w:rPr>
          <w:rFonts w:cs="Times New Roman"/>
          <w:sz w:val="24"/>
          <w:szCs w:val="24"/>
          <w:lang w:eastAsia="ar-SA"/>
        </w:rPr>
        <w:t>логических проблем, а также формирования имиджа района как бережно относящегося к окружающей среде;</w:t>
      </w:r>
    </w:p>
    <w:p w:rsidR="002E7F2A" w:rsidRPr="00E125D9" w:rsidRDefault="002E7F2A" w:rsidP="002F708D">
      <w:pPr>
        <w:numPr>
          <w:ilvl w:val="0"/>
          <w:numId w:val="18"/>
        </w:numPr>
        <w:ind w:left="709" w:hanging="283"/>
        <w:rPr>
          <w:rFonts w:cs="Times New Roman"/>
          <w:sz w:val="24"/>
          <w:szCs w:val="24"/>
          <w:lang w:eastAsia="ar-SA"/>
        </w:rPr>
      </w:pPr>
      <w:r w:rsidRPr="00E125D9">
        <w:rPr>
          <w:rFonts w:cs="Times New Roman"/>
          <w:sz w:val="24"/>
          <w:szCs w:val="24"/>
          <w:lang w:eastAsia="ar-SA"/>
        </w:rPr>
        <w:t>развитие малого бизнеса в сфере услуг, досуга, развлечений, физкультуры, торговли.</w:t>
      </w:r>
    </w:p>
    <w:p w:rsidR="002E7F2A" w:rsidRPr="00E125D9" w:rsidRDefault="002E7F2A" w:rsidP="00E125D9">
      <w:pPr>
        <w:ind w:firstLine="567"/>
        <w:rPr>
          <w:rFonts w:cs="Times New Roman"/>
          <w:sz w:val="24"/>
          <w:szCs w:val="24"/>
        </w:rPr>
      </w:pPr>
      <w:r w:rsidRPr="00E125D9">
        <w:rPr>
          <w:rFonts w:cs="Times New Roman"/>
          <w:sz w:val="24"/>
          <w:szCs w:val="24"/>
        </w:rPr>
        <w:t>Развитие производства должно осуществляться за счет инвестиций, привлекаемых собс</w:t>
      </w:r>
      <w:r w:rsidRPr="00E125D9">
        <w:rPr>
          <w:rFonts w:cs="Times New Roman"/>
          <w:sz w:val="24"/>
          <w:szCs w:val="24"/>
        </w:rPr>
        <w:t>т</w:t>
      </w:r>
      <w:r w:rsidRPr="00E125D9">
        <w:rPr>
          <w:rFonts w:cs="Times New Roman"/>
          <w:sz w:val="24"/>
          <w:szCs w:val="24"/>
        </w:rPr>
        <w:t>венниками предприятий.</w:t>
      </w:r>
    </w:p>
    <w:p w:rsidR="002E7F2A" w:rsidRDefault="002E7F2A" w:rsidP="005553E6">
      <w:pPr>
        <w:keepNext/>
        <w:spacing w:before="120" w:after="120" w:line="240" w:lineRule="auto"/>
        <w:ind w:firstLine="0"/>
        <w:jc w:val="left"/>
        <w:rPr>
          <w:rFonts w:cs="Times New Roman"/>
          <w:b/>
          <w:bCs/>
          <w:sz w:val="20"/>
          <w:szCs w:val="20"/>
          <w:lang w:eastAsia="ru-RU"/>
        </w:rPr>
      </w:pPr>
    </w:p>
    <w:p w:rsidR="002E7F2A" w:rsidRDefault="002E7F2A" w:rsidP="005553E6">
      <w:pPr>
        <w:keepNext/>
        <w:spacing w:before="120" w:after="120" w:line="240" w:lineRule="auto"/>
        <w:ind w:firstLine="0"/>
        <w:jc w:val="left"/>
        <w:rPr>
          <w:rFonts w:cs="Times New Roman"/>
          <w:b/>
          <w:bCs/>
          <w:sz w:val="20"/>
          <w:szCs w:val="20"/>
          <w:lang w:eastAsia="ru-RU"/>
        </w:rPr>
      </w:pPr>
    </w:p>
    <w:p w:rsidR="002E7F2A" w:rsidRDefault="002E7F2A" w:rsidP="005553E6">
      <w:pPr>
        <w:keepNext/>
        <w:spacing w:before="120" w:after="120" w:line="240" w:lineRule="auto"/>
        <w:ind w:firstLine="0"/>
        <w:jc w:val="left"/>
        <w:rPr>
          <w:rFonts w:cs="Times New Roman"/>
          <w:b/>
          <w:bCs/>
          <w:sz w:val="20"/>
          <w:szCs w:val="20"/>
          <w:lang w:eastAsia="ru-RU"/>
        </w:rPr>
      </w:pPr>
    </w:p>
    <w:p w:rsidR="002E7F2A" w:rsidRDefault="002E7F2A" w:rsidP="005553E6">
      <w:pPr>
        <w:keepNext/>
        <w:spacing w:before="120" w:after="120" w:line="240" w:lineRule="auto"/>
        <w:ind w:firstLine="0"/>
        <w:jc w:val="left"/>
        <w:rPr>
          <w:rFonts w:cs="Times New Roman"/>
          <w:b/>
          <w:bCs/>
          <w:sz w:val="20"/>
          <w:szCs w:val="20"/>
          <w:lang w:eastAsia="ru-RU"/>
        </w:rPr>
      </w:pPr>
    </w:p>
    <w:p w:rsidR="002E7F2A" w:rsidRDefault="002E7F2A" w:rsidP="005553E6">
      <w:pPr>
        <w:keepNext/>
        <w:spacing w:before="120" w:after="120" w:line="240" w:lineRule="auto"/>
        <w:ind w:firstLine="0"/>
        <w:jc w:val="left"/>
        <w:rPr>
          <w:rFonts w:cs="Times New Roman"/>
          <w:b/>
          <w:bCs/>
          <w:sz w:val="20"/>
          <w:szCs w:val="20"/>
          <w:lang w:eastAsia="ru-RU"/>
        </w:rPr>
      </w:pPr>
    </w:p>
    <w:p w:rsidR="002E7F2A" w:rsidRDefault="002E7F2A" w:rsidP="005553E6">
      <w:pPr>
        <w:keepNext/>
        <w:spacing w:before="120" w:after="120" w:line="240" w:lineRule="auto"/>
        <w:ind w:firstLine="0"/>
        <w:jc w:val="left"/>
        <w:rPr>
          <w:rFonts w:cs="Times New Roman"/>
          <w:b/>
          <w:bCs/>
          <w:sz w:val="20"/>
          <w:szCs w:val="20"/>
          <w:lang w:eastAsia="ru-RU"/>
        </w:rPr>
      </w:pPr>
    </w:p>
    <w:p w:rsidR="002E7F2A" w:rsidRDefault="002E7F2A" w:rsidP="005553E6">
      <w:pPr>
        <w:keepNext/>
        <w:spacing w:before="120" w:after="120" w:line="240" w:lineRule="auto"/>
        <w:ind w:firstLine="0"/>
        <w:jc w:val="left"/>
        <w:rPr>
          <w:rFonts w:cs="Times New Roman"/>
          <w:b/>
          <w:bCs/>
          <w:sz w:val="20"/>
          <w:szCs w:val="20"/>
          <w:lang w:eastAsia="ru-RU"/>
        </w:rPr>
      </w:pPr>
    </w:p>
    <w:p w:rsidR="002E7F2A" w:rsidRDefault="002E7F2A" w:rsidP="005553E6">
      <w:pPr>
        <w:keepNext/>
        <w:spacing w:before="120" w:after="120" w:line="240" w:lineRule="auto"/>
        <w:ind w:firstLine="0"/>
        <w:jc w:val="left"/>
        <w:rPr>
          <w:rFonts w:cs="Times New Roman"/>
          <w:b/>
          <w:bCs/>
          <w:sz w:val="20"/>
          <w:szCs w:val="20"/>
          <w:lang w:eastAsia="ru-RU"/>
        </w:rPr>
        <w:sectPr w:rsidR="002E7F2A" w:rsidSect="00E00A2C">
          <w:pgSz w:w="11907" w:h="16839" w:code="9"/>
          <w:pgMar w:top="567" w:right="567" w:bottom="567" w:left="1418" w:header="709" w:footer="709" w:gutter="0"/>
          <w:cols w:space="708"/>
          <w:docGrid w:linePitch="381"/>
        </w:sectPr>
      </w:pPr>
    </w:p>
    <w:p w:rsidR="002E7F2A" w:rsidRPr="00811C11" w:rsidRDefault="002E7F2A" w:rsidP="00E125D9">
      <w:pPr>
        <w:pStyle w:val="Caption"/>
        <w:keepNext/>
        <w:rPr>
          <w:vertAlign w:val="superscript"/>
        </w:rPr>
      </w:pPr>
      <w:bookmarkStart w:id="38" w:name="_Toc483898971"/>
      <w:bookmarkStart w:id="39" w:name="_Toc484548831"/>
      <w:r>
        <w:t xml:space="preserve">Таблица </w:t>
      </w:r>
      <w:fldSimple w:instr=" SEQ Таблица \* ARABIC ">
        <w:r>
          <w:rPr>
            <w:noProof/>
          </w:rPr>
          <w:t>4</w:t>
        </w:r>
      </w:fldSimple>
      <w:r w:rsidRPr="009437A8">
        <w:t>Прогноз развития жилищного строительства</w:t>
      </w:r>
      <w:r w:rsidRPr="00811C11">
        <w:t>Усть-Багарякского СП</w:t>
      </w:r>
      <w:r>
        <w:t>, тыс.м</w:t>
      </w:r>
      <w:r>
        <w:rPr>
          <w:vertAlign w:val="superscript"/>
        </w:rPr>
        <w:t>2</w:t>
      </w:r>
      <w:bookmarkEnd w:id="38"/>
      <w:bookmarkEnd w:id="39"/>
    </w:p>
    <w:tbl>
      <w:tblPr>
        <w:tblW w:w="5000" w:type="pct"/>
        <w:tblLook w:val="00A0"/>
      </w:tblPr>
      <w:tblGrid>
        <w:gridCol w:w="407"/>
        <w:gridCol w:w="1364"/>
        <w:gridCol w:w="987"/>
        <w:gridCol w:w="1007"/>
        <w:gridCol w:w="567"/>
        <w:gridCol w:w="645"/>
        <w:gridCol w:w="645"/>
        <w:gridCol w:w="645"/>
        <w:gridCol w:w="645"/>
        <w:gridCol w:w="645"/>
        <w:gridCol w:w="645"/>
        <w:gridCol w:w="645"/>
        <w:gridCol w:w="645"/>
        <w:gridCol w:w="645"/>
      </w:tblGrid>
      <w:tr w:rsidR="002E7F2A" w:rsidRPr="00811C11" w:rsidTr="00E125D9">
        <w:trPr>
          <w:trHeight w:val="390"/>
        </w:trPr>
        <w:tc>
          <w:tcPr>
            <w:tcW w:w="314" w:type="pct"/>
            <w:tcBorders>
              <w:top w:val="single" w:sz="4" w:space="0" w:color="auto"/>
              <w:left w:val="single" w:sz="4" w:space="0" w:color="auto"/>
              <w:bottom w:val="single" w:sz="4" w:space="0" w:color="auto"/>
              <w:right w:val="single" w:sz="4" w:space="0" w:color="auto"/>
            </w:tcBorders>
            <w:vAlign w:val="center"/>
          </w:tcPr>
          <w:p w:rsidR="002E7F2A" w:rsidRPr="00811C11" w:rsidRDefault="002E7F2A" w:rsidP="00E125D9">
            <w:pPr>
              <w:spacing w:line="240" w:lineRule="auto"/>
              <w:ind w:firstLine="0"/>
              <w:jc w:val="right"/>
              <w:rPr>
                <w:rFonts w:ascii="Arial" w:hAnsi="Arial" w:cs="Arial"/>
                <w:color w:val="000000"/>
                <w:sz w:val="14"/>
                <w:szCs w:val="14"/>
                <w:lang w:eastAsia="ru-RU"/>
              </w:rPr>
            </w:pPr>
            <w:r w:rsidRPr="00811C11">
              <w:rPr>
                <w:rFonts w:ascii="Arial" w:hAnsi="Arial" w:cs="Arial"/>
                <w:color w:val="000000"/>
                <w:sz w:val="14"/>
                <w:szCs w:val="14"/>
                <w:lang w:eastAsia="ru-RU"/>
              </w:rPr>
              <w:t>№ п/п</w:t>
            </w:r>
          </w:p>
        </w:tc>
        <w:tc>
          <w:tcPr>
            <w:tcW w:w="809"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Наименование населённого пункта</w:t>
            </w:r>
          </w:p>
        </w:tc>
        <w:tc>
          <w:tcPr>
            <w:tcW w:w="611"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 </w:t>
            </w:r>
          </w:p>
        </w:tc>
        <w:tc>
          <w:tcPr>
            <w:tcW w:w="545"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По состо</w:t>
            </w:r>
            <w:r w:rsidRPr="00811C11">
              <w:rPr>
                <w:rFonts w:ascii="Arial" w:hAnsi="Arial" w:cs="Arial"/>
                <w:color w:val="000000"/>
                <w:sz w:val="14"/>
                <w:szCs w:val="14"/>
                <w:lang w:eastAsia="ru-RU"/>
              </w:rPr>
              <w:t>я</w:t>
            </w:r>
            <w:r w:rsidRPr="00811C11">
              <w:rPr>
                <w:rFonts w:ascii="Arial" w:hAnsi="Arial" w:cs="Arial"/>
                <w:color w:val="000000"/>
                <w:sz w:val="14"/>
                <w:szCs w:val="14"/>
                <w:lang w:eastAsia="ru-RU"/>
              </w:rPr>
              <w:t>нию на 01.01.2017г.</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2018</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2019</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2020</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2021</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2022</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2023</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2024</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2025</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2026</w:t>
            </w:r>
          </w:p>
        </w:tc>
        <w:tc>
          <w:tcPr>
            <w:tcW w:w="272" w:type="pct"/>
            <w:tcBorders>
              <w:top w:val="single" w:sz="4" w:space="0" w:color="auto"/>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2027</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д. Акчакуль</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1,93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1,96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2,10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2,13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2,17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2,21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2,24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2,28</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1,93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1,96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2,06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2,10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2,13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2,17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2,21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2,24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2,28</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д. Иксанова</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3,88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3,95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4,02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4,08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4,15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4,22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4,30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4,37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4,52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4,60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3,88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3,95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4,02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4,08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4,15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4,22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4,30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4,37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4,52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4,60</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д. Карино</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2,92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2,97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3,02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3,07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3,12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3,18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3,23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3,28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3,34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3,40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3,45</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2,92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2,97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3,02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3,07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3,12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3,18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3,23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3,28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3,34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3,40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3,45</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п. Кумкуль</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6,17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6,27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6,38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6,49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6,60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6,71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6,82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6,94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7,06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7,18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7,30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6,17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6,27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6,38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6,49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6,60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6,71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6,82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6,94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7,06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7,18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7,30</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п. Маян</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0,03</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д. Мурино</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5,58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5,68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5,87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5,97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6,07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6,18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6,28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6,39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6,50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6,61</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5,58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5,68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5,87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5,97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6,07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6,18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6,28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6,39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6,50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6,61</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п. Нижняя ж/д ст.</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1,37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1,39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1,42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1,44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1,47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1,49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1,52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1,54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1,57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1,60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1,62</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1,37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1,39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1,42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1,44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1,47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1,49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1,52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1,54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1,57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1,60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1,62</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8</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д. Серкино</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6,17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6,27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6,38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6,49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6,60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6,71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6,82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6,94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7,06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7,18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7,30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6,17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6,27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6,38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6,49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6,60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6,71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6,82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6,94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7,06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7,18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7,30</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9</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п. Синарский</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6,22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6,32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6,43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6,54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6,76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6,88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7,00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7,12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7,24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7,36</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6,22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6,32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6,43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6,54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6,76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6,88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7,00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7,12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7,24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7,36</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д. Усманова</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4,01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4,08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4,15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4,22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4,29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4,36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4,51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4,75</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4,01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4,08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4,15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4,22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4,29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4,36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4,51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4,75</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11</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с. Усть-Багаряк</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0,645</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49,38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50,23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51,09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51,97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52,87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53,78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54,70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55,64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56,60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57,57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58,56</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50,02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50,87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51,74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52,62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53,51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54,42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55,35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56,29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57,25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58,22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59,21</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12</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д. Чекурова</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5,23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5,32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5,41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5,50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5,59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5,69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5,88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5,98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6,08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6,19</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5,23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5,32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5,41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5,50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5,59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5,69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5,88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5,98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6,08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6,19</w:t>
            </w:r>
          </w:p>
        </w:tc>
      </w:tr>
      <w:tr w:rsidR="002E7F2A" w:rsidRPr="00811C11" w:rsidTr="00E125D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13</w:t>
            </w:r>
          </w:p>
        </w:tc>
        <w:tc>
          <w:tcPr>
            <w:tcW w:w="809" w:type="pct"/>
            <w:vMerge w:val="restart"/>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r w:rsidRPr="00811C11">
              <w:rPr>
                <w:rFonts w:ascii="Arial" w:hAnsi="Arial" w:cs="Arial"/>
                <w:color w:val="000000"/>
                <w:sz w:val="14"/>
                <w:szCs w:val="14"/>
                <w:lang w:eastAsia="ru-RU"/>
              </w:rPr>
              <w:t>п. Элеваторный</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3,27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3,33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3,39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3,44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3,50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3,56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3,62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3,68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3,75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3,81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3,88</w:t>
            </w:r>
          </w:p>
        </w:tc>
      </w:tr>
      <w:tr w:rsidR="002E7F2A" w:rsidRPr="00811C11" w:rsidTr="00E125D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3,27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3,33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3,39</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3,44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3,50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3,56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3,62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3,68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3,75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3,81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3,88</w:t>
            </w:r>
          </w:p>
        </w:tc>
      </w:tr>
      <w:tr w:rsidR="002E7F2A" w:rsidRPr="00811C11" w:rsidTr="00E125D9">
        <w:trPr>
          <w:trHeight w:val="285"/>
        </w:trPr>
        <w:tc>
          <w:tcPr>
            <w:tcW w:w="1122" w:type="pct"/>
            <w:gridSpan w:val="2"/>
            <w:vMerge w:val="restart"/>
            <w:tcBorders>
              <w:top w:val="single" w:sz="4" w:space="0" w:color="auto"/>
              <w:left w:val="single" w:sz="4" w:space="0" w:color="auto"/>
              <w:bottom w:val="single" w:sz="4" w:space="0" w:color="000000"/>
              <w:right w:val="single" w:sz="4" w:space="0" w:color="000000"/>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 по поселению</w:t>
            </w: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0,65</w:t>
            </w:r>
          </w:p>
        </w:tc>
      </w:tr>
      <w:tr w:rsidR="002E7F2A" w:rsidRPr="00811C11" w:rsidTr="00E125D9">
        <w:trPr>
          <w:trHeight w:val="285"/>
        </w:trPr>
        <w:tc>
          <w:tcPr>
            <w:tcW w:w="1122" w:type="pct"/>
            <w:gridSpan w:val="2"/>
            <w:vMerge/>
            <w:tcBorders>
              <w:top w:val="single" w:sz="4" w:space="0" w:color="auto"/>
              <w:left w:val="single" w:sz="4" w:space="0" w:color="auto"/>
              <w:bottom w:val="single" w:sz="4" w:space="0" w:color="000000"/>
              <w:right w:val="single" w:sz="4" w:space="0" w:color="000000"/>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96,15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97,80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99,47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101,18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102,91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104,67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106,46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108,28</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110,13</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112,01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113,93</w:t>
            </w:r>
          </w:p>
        </w:tc>
      </w:tr>
      <w:tr w:rsidR="002E7F2A" w:rsidRPr="00811C11" w:rsidTr="00E125D9">
        <w:trPr>
          <w:trHeight w:val="285"/>
        </w:trPr>
        <w:tc>
          <w:tcPr>
            <w:tcW w:w="1122" w:type="pct"/>
            <w:gridSpan w:val="2"/>
            <w:vMerge/>
            <w:tcBorders>
              <w:top w:val="single" w:sz="4" w:space="0" w:color="auto"/>
              <w:left w:val="single" w:sz="4" w:space="0" w:color="auto"/>
              <w:bottom w:val="single" w:sz="4" w:space="0" w:color="000000"/>
              <w:right w:val="single" w:sz="4" w:space="0" w:color="000000"/>
            </w:tcBorders>
            <w:vAlign w:val="center"/>
          </w:tcPr>
          <w:p w:rsidR="002E7F2A" w:rsidRPr="00811C11" w:rsidRDefault="002E7F2A" w:rsidP="00E125D9">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96,80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98,44</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100,12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101,82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103,55</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105,31</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107,10</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108,92</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110,77</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112,66</w:t>
            </w:r>
          </w:p>
        </w:tc>
        <w:tc>
          <w:tcPr>
            <w:tcW w:w="272" w:type="pct"/>
            <w:tcBorders>
              <w:top w:val="nil"/>
              <w:left w:val="nil"/>
              <w:bottom w:val="single" w:sz="4" w:space="0" w:color="auto"/>
              <w:right w:val="single" w:sz="4" w:space="0" w:color="auto"/>
            </w:tcBorders>
            <w:vAlign w:val="center"/>
          </w:tcPr>
          <w:p w:rsidR="002E7F2A" w:rsidRPr="00811C11" w:rsidRDefault="002E7F2A" w:rsidP="00E125D9">
            <w:pPr>
              <w:spacing w:line="240" w:lineRule="auto"/>
              <w:ind w:firstLine="0"/>
              <w:jc w:val="center"/>
              <w:rPr>
                <w:rFonts w:ascii="Arial" w:hAnsi="Arial" w:cs="Arial"/>
                <w:color w:val="000000"/>
                <w:sz w:val="14"/>
                <w:szCs w:val="14"/>
                <w:lang w:eastAsia="ru-RU"/>
              </w:rPr>
            </w:pPr>
            <w:r w:rsidRPr="00811C11">
              <w:rPr>
                <w:rFonts w:ascii="Arial" w:hAnsi="Arial" w:cs="Arial"/>
                <w:color w:val="000000"/>
                <w:sz w:val="14"/>
                <w:szCs w:val="14"/>
                <w:lang w:eastAsia="ru-RU"/>
              </w:rPr>
              <w:t>114,57</w:t>
            </w:r>
          </w:p>
        </w:tc>
      </w:tr>
    </w:tbl>
    <w:p w:rsidR="002E7F2A" w:rsidRDefault="002E7F2A" w:rsidP="00E125D9">
      <w:pPr>
        <w:ind w:firstLine="567"/>
        <w:rPr>
          <w:rFonts w:cs="Times New Roman"/>
          <w:sz w:val="24"/>
          <w:szCs w:val="24"/>
        </w:rPr>
      </w:pPr>
    </w:p>
    <w:p w:rsidR="002E7F2A" w:rsidRPr="00E125D9" w:rsidRDefault="002E7F2A" w:rsidP="00E125D9">
      <w:pPr>
        <w:ind w:firstLine="567"/>
        <w:rPr>
          <w:rFonts w:cs="Times New Roman"/>
          <w:sz w:val="20"/>
          <w:szCs w:val="20"/>
        </w:rPr>
        <w:sectPr w:rsidR="002E7F2A" w:rsidRPr="00E125D9" w:rsidSect="00E125D9">
          <w:pgSz w:w="11906" w:h="16838" w:code="9"/>
          <w:pgMar w:top="567" w:right="567" w:bottom="567" w:left="1418" w:header="709" w:footer="709" w:gutter="0"/>
          <w:cols w:space="708"/>
          <w:docGrid w:linePitch="381"/>
        </w:sectPr>
      </w:pPr>
      <w:r w:rsidRPr="00E125D9">
        <w:rPr>
          <w:rFonts w:cs="Times New Roman"/>
          <w:sz w:val="20"/>
          <w:szCs w:val="20"/>
        </w:rPr>
        <w:t>Промежуточные значения определены путём применения метода линейной интерполяции.</w:t>
      </w:r>
    </w:p>
    <w:p w:rsidR="002E7F2A" w:rsidRPr="002444FD" w:rsidRDefault="002E7F2A" w:rsidP="00E125D9">
      <w:pPr>
        <w:spacing w:after="240" w:line="240" w:lineRule="auto"/>
        <w:ind w:firstLine="0"/>
        <w:outlineLvl w:val="1"/>
        <w:rPr>
          <w:rFonts w:cs="Times New Roman"/>
          <w:b/>
          <w:szCs w:val="26"/>
        </w:rPr>
      </w:pPr>
      <w:bookmarkStart w:id="40" w:name="_Toc483339543"/>
      <w:bookmarkStart w:id="41" w:name="_Toc417544221"/>
      <w:r w:rsidRPr="002444FD">
        <w:rPr>
          <w:rFonts w:cs="Times New Roman"/>
          <w:b/>
          <w:szCs w:val="26"/>
        </w:rPr>
        <w:t>3.</w:t>
      </w:r>
      <w:r>
        <w:rPr>
          <w:rFonts w:cs="Times New Roman"/>
          <w:b/>
          <w:szCs w:val="26"/>
        </w:rPr>
        <w:t>2</w:t>
      </w:r>
      <w:r w:rsidRPr="002444FD">
        <w:rPr>
          <w:rFonts w:cs="Times New Roman"/>
          <w:b/>
          <w:szCs w:val="26"/>
        </w:rPr>
        <w:t xml:space="preserve">. </w:t>
      </w:r>
      <w:r w:rsidRPr="005553E6">
        <w:rPr>
          <w:rFonts w:cs="Times New Roman"/>
          <w:b/>
          <w:szCs w:val="26"/>
        </w:rPr>
        <w:t>Прогноз спроса на коммунальные ресурсы</w:t>
      </w:r>
      <w:r>
        <w:rPr>
          <w:rFonts w:cs="Times New Roman"/>
          <w:b/>
          <w:szCs w:val="26"/>
        </w:rPr>
        <w:t>.</w:t>
      </w:r>
      <w:bookmarkEnd w:id="40"/>
    </w:p>
    <w:bookmarkEnd w:id="41"/>
    <w:p w:rsidR="002E7F2A" w:rsidRPr="006E404D" w:rsidRDefault="002E7F2A" w:rsidP="00E125D9">
      <w:pPr>
        <w:rPr>
          <w:rFonts w:cs="Times New Roman"/>
          <w:sz w:val="24"/>
          <w:szCs w:val="24"/>
          <w:lang w:eastAsia="ru-RU"/>
        </w:rPr>
      </w:pPr>
      <w:r w:rsidRPr="006E404D">
        <w:rPr>
          <w:rFonts w:cs="Times New Roman"/>
          <w:sz w:val="24"/>
          <w:szCs w:val="24"/>
          <w:lang w:eastAsia="ru-RU"/>
        </w:rPr>
        <w:t>Нормативы потребления</w:t>
      </w:r>
      <w:r>
        <w:rPr>
          <w:rFonts w:cs="Times New Roman"/>
          <w:sz w:val="24"/>
          <w:szCs w:val="24"/>
          <w:lang w:eastAsia="ru-RU"/>
        </w:rPr>
        <w:t xml:space="preserve"> ЖКУ(</w:t>
      </w:r>
      <w:r w:rsidRPr="006E404D">
        <w:rPr>
          <w:rFonts w:cs="Times New Roman"/>
          <w:sz w:val="24"/>
          <w:szCs w:val="24"/>
          <w:lang w:eastAsia="ru-RU"/>
        </w:rPr>
        <w:t>топливно-энергетических ресурсов и воды</w:t>
      </w:r>
      <w:r>
        <w:rPr>
          <w:rFonts w:cs="Times New Roman"/>
          <w:sz w:val="24"/>
          <w:szCs w:val="24"/>
          <w:lang w:eastAsia="ru-RU"/>
        </w:rPr>
        <w:t>)</w:t>
      </w:r>
      <w:r w:rsidRPr="006E404D">
        <w:rPr>
          <w:rFonts w:cs="Times New Roman"/>
          <w:sz w:val="24"/>
          <w:szCs w:val="24"/>
          <w:lang w:eastAsia="ru-RU"/>
        </w:rPr>
        <w:t xml:space="preserve"> применител</w:t>
      </w:r>
      <w:r w:rsidRPr="006E404D">
        <w:rPr>
          <w:rFonts w:cs="Times New Roman"/>
          <w:sz w:val="24"/>
          <w:szCs w:val="24"/>
          <w:lang w:eastAsia="ru-RU"/>
        </w:rPr>
        <w:t>ь</w:t>
      </w:r>
      <w:r w:rsidRPr="006E404D">
        <w:rPr>
          <w:rFonts w:cs="Times New Roman"/>
          <w:sz w:val="24"/>
          <w:szCs w:val="24"/>
          <w:lang w:eastAsia="ru-RU"/>
        </w:rPr>
        <w:t>но к существующему уровню обеспеченности населения инженерными системами и сущес</w:t>
      </w:r>
      <w:r w:rsidRPr="006E404D">
        <w:rPr>
          <w:rFonts w:cs="Times New Roman"/>
          <w:sz w:val="24"/>
          <w:szCs w:val="24"/>
          <w:lang w:eastAsia="ru-RU"/>
        </w:rPr>
        <w:t>т</w:t>
      </w:r>
      <w:r w:rsidRPr="006E404D">
        <w:rPr>
          <w:rFonts w:cs="Times New Roman"/>
          <w:sz w:val="24"/>
          <w:szCs w:val="24"/>
          <w:lang w:eastAsia="ru-RU"/>
        </w:rPr>
        <w:t xml:space="preserve">вующему уровню благоустройства жилых помещений приведены в таблице </w:t>
      </w:r>
      <w:r>
        <w:rPr>
          <w:rFonts w:cs="Times New Roman"/>
          <w:sz w:val="24"/>
          <w:szCs w:val="24"/>
          <w:lang w:eastAsia="ru-RU"/>
        </w:rPr>
        <w:t>5.</w:t>
      </w:r>
    </w:p>
    <w:p w:rsidR="002E7F2A" w:rsidRDefault="002E7F2A" w:rsidP="00E125D9">
      <w:pPr>
        <w:rPr>
          <w:rFonts w:cs="Times New Roman"/>
          <w:sz w:val="24"/>
          <w:szCs w:val="24"/>
          <w:lang w:eastAsia="ru-RU"/>
        </w:rPr>
      </w:pPr>
      <w:r w:rsidRPr="006E404D">
        <w:rPr>
          <w:rFonts w:cs="Times New Roman"/>
          <w:sz w:val="24"/>
          <w:szCs w:val="24"/>
          <w:lang w:eastAsia="ru-RU"/>
        </w:rPr>
        <w:t xml:space="preserve">Нормативы потребления ЖКУ, указанные в таблице </w:t>
      </w:r>
      <w:r>
        <w:rPr>
          <w:rFonts w:cs="Times New Roman"/>
          <w:sz w:val="24"/>
          <w:szCs w:val="24"/>
          <w:lang w:eastAsia="ru-RU"/>
        </w:rPr>
        <w:t xml:space="preserve">5 </w:t>
      </w:r>
      <w:r w:rsidRPr="006E404D">
        <w:rPr>
          <w:rFonts w:cs="Times New Roman"/>
          <w:sz w:val="24"/>
          <w:szCs w:val="24"/>
          <w:lang w:eastAsia="ru-RU"/>
        </w:rPr>
        <w:t>будут использованы при дальне</w:t>
      </w:r>
      <w:r w:rsidRPr="006E404D">
        <w:rPr>
          <w:rFonts w:cs="Times New Roman"/>
          <w:sz w:val="24"/>
          <w:szCs w:val="24"/>
          <w:lang w:eastAsia="ru-RU"/>
        </w:rPr>
        <w:t>й</w:t>
      </w:r>
      <w:r w:rsidRPr="006E404D">
        <w:rPr>
          <w:rFonts w:cs="Times New Roman"/>
          <w:sz w:val="24"/>
          <w:szCs w:val="24"/>
          <w:lang w:eastAsia="ru-RU"/>
        </w:rPr>
        <w:t>ших расчётах.</w:t>
      </w:r>
    </w:p>
    <w:p w:rsidR="002E7F2A" w:rsidRDefault="002E7F2A" w:rsidP="002B2798">
      <w:pPr>
        <w:rPr>
          <w:rFonts w:cs="Times New Roman"/>
          <w:sz w:val="24"/>
          <w:szCs w:val="24"/>
          <w:lang w:eastAsia="ru-RU"/>
        </w:rPr>
      </w:pPr>
    </w:p>
    <w:p w:rsidR="002E7F2A" w:rsidRDefault="002E7F2A" w:rsidP="002B2798">
      <w:pPr>
        <w:pStyle w:val="Caption"/>
        <w:keepNext/>
      </w:pPr>
      <w:bookmarkStart w:id="42" w:name="_Toc484548832"/>
      <w:r>
        <w:t xml:space="preserve">Таблица </w:t>
      </w:r>
      <w:fldSimple w:instr=" SEQ Таблица \* ARABIC ">
        <w:r>
          <w:rPr>
            <w:noProof/>
          </w:rPr>
          <w:t>5</w:t>
        </w:r>
      </w:fldSimple>
      <w:r w:rsidRPr="00E125D9">
        <w:t>Нормативы потребления ЖКУ в Усть-Багарякском СП.</w:t>
      </w:r>
      <w:bookmarkEnd w:id="42"/>
    </w:p>
    <w:tbl>
      <w:tblPr>
        <w:tblW w:w="5000" w:type="pct"/>
        <w:tblLook w:val="00A0"/>
      </w:tblPr>
      <w:tblGrid>
        <w:gridCol w:w="1457"/>
        <w:gridCol w:w="2324"/>
        <w:gridCol w:w="1800"/>
        <w:gridCol w:w="863"/>
        <w:gridCol w:w="3694"/>
      </w:tblGrid>
      <w:tr w:rsidR="002E7F2A" w:rsidRPr="00641A50" w:rsidTr="00E125D9">
        <w:trPr>
          <w:trHeight w:val="1455"/>
        </w:trPr>
        <w:tc>
          <w:tcPr>
            <w:tcW w:w="829" w:type="pct"/>
            <w:vMerge w:val="restart"/>
            <w:tcBorders>
              <w:top w:val="single" w:sz="4" w:space="0" w:color="auto"/>
              <w:left w:val="single" w:sz="4" w:space="0" w:color="auto"/>
              <w:bottom w:val="single" w:sz="4" w:space="0" w:color="000000"/>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Наименование норматива</w:t>
            </w:r>
          </w:p>
        </w:tc>
        <w:tc>
          <w:tcPr>
            <w:tcW w:w="1256" w:type="pct"/>
            <w:vMerge w:val="restart"/>
            <w:tcBorders>
              <w:top w:val="single" w:sz="4" w:space="0" w:color="auto"/>
              <w:left w:val="single" w:sz="4" w:space="0" w:color="auto"/>
              <w:bottom w:val="single" w:sz="4" w:space="0" w:color="000000"/>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Нормативный документ</w:t>
            </w:r>
          </w:p>
        </w:tc>
        <w:tc>
          <w:tcPr>
            <w:tcW w:w="2915" w:type="pct"/>
            <w:gridSpan w:val="3"/>
            <w:tcBorders>
              <w:top w:val="single" w:sz="4" w:space="0" w:color="auto"/>
              <w:left w:val="nil"/>
              <w:bottom w:val="single" w:sz="4" w:space="0" w:color="auto"/>
              <w:right w:val="single" w:sz="4" w:space="0" w:color="000000"/>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Из расчёта за месяц</w:t>
            </w:r>
          </w:p>
        </w:tc>
      </w:tr>
      <w:tr w:rsidR="002E7F2A" w:rsidRPr="00641A50" w:rsidTr="00E125D9">
        <w:trPr>
          <w:trHeight w:val="540"/>
        </w:trPr>
        <w:tc>
          <w:tcPr>
            <w:tcW w:w="829" w:type="pct"/>
            <w:vMerge/>
            <w:tcBorders>
              <w:top w:val="single" w:sz="4" w:space="0" w:color="auto"/>
              <w:left w:val="single" w:sz="4" w:space="0" w:color="auto"/>
              <w:bottom w:val="single" w:sz="4" w:space="0" w:color="000000"/>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1256" w:type="pct"/>
            <w:vMerge/>
            <w:tcBorders>
              <w:top w:val="single" w:sz="4" w:space="0" w:color="auto"/>
              <w:left w:val="single" w:sz="4" w:space="0" w:color="auto"/>
              <w:bottom w:val="single" w:sz="4" w:space="0" w:color="000000"/>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Ед. изм.</w:t>
            </w:r>
          </w:p>
        </w:tc>
        <w:tc>
          <w:tcPr>
            <w:tcW w:w="314"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Значение</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center"/>
              <w:rPr>
                <w:rFonts w:ascii="Arial" w:hAnsi="Arial" w:cs="Arial"/>
                <w:color w:val="000000"/>
                <w:sz w:val="14"/>
                <w:szCs w:val="14"/>
                <w:lang w:eastAsia="ru-RU"/>
              </w:rPr>
            </w:pPr>
            <w:r w:rsidRPr="00641A50">
              <w:rPr>
                <w:rFonts w:ascii="Arial" w:hAnsi="Arial" w:cs="Arial"/>
                <w:color w:val="000000"/>
                <w:sz w:val="14"/>
                <w:szCs w:val="14"/>
                <w:lang w:eastAsia="ru-RU"/>
              </w:rPr>
              <w:t>Примечание</w:t>
            </w:r>
          </w:p>
        </w:tc>
      </w:tr>
      <w:tr w:rsidR="002E7F2A" w:rsidRPr="00641A50" w:rsidTr="00E125D9">
        <w:trPr>
          <w:trHeight w:val="900"/>
        </w:trPr>
        <w:tc>
          <w:tcPr>
            <w:tcW w:w="829"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Норматив потре</w:t>
            </w:r>
            <w:r w:rsidRPr="00641A50">
              <w:rPr>
                <w:rFonts w:ascii="Arial" w:hAnsi="Arial" w:cs="Arial"/>
                <w:color w:val="000000"/>
                <w:sz w:val="14"/>
                <w:szCs w:val="14"/>
                <w:lang w:eastAsia="ru-RU"/>
              </w:rPr>
              <w:t>б</w:t>
            </w:r>
            <w:r w:rsidRPr="00641A50">
              <w:rPr>
                <w:rFonts w:ascii="Arial" w:hAnsi="Arial" w:cs="Arial"/>
                <w:color w:val="000000"/>
                <w:sz w:val="14"/>
                <w:szCs w:val="14"/>
                <w:lang w:eastAsia="ru-RU"/>
              </w:rPr>
              <w:t>ления электр</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энергии</w:t>
            </w:r>
          </w:p>
        </w:tc>
        <w:tc>
          <w:tcPr>
            <w:tcW w:w="1256"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Постановление Государстве</w:t>
            </w:r>
            <w:r w:rsidRPr="00641A50">
              <w:rPr>
                <w:rFonts w:ascii="Arial" w:hAnsi="Arial" w:cs="Arial"/>
                <w:color w:val="000000"/>
                <w:sz w:val="14"/>
                <w:szCs w:val="14"/>
                <w:lang w:eastAsia="ru-RU"/>
              </w:rPr>
              <w:t>н</w:t>
            </w:r>
            <w:r w:rsidRPr="00641A50">
              <w:rPr>
                <w:rFonts w:ascii="Arial" w:hAnsi="Arial" w:cs="Arial"/>
                <w:color w:val="000000"/>
                <w:sz w:val="14"/>
                <w:szCs w:val="14"/>
                <w:lang w:eastAsia="ru-RU"/>
              </w:rPr>
              <w:t>ного комитета</w:t>
            </w:r>
            <w:r w:rsidRPr="00641A50">
              <w:rPr>
                <w:rFonts w:ascii="Arial" w:hAnsi="Arial" w:cs="Arial"/>
                <w:color w:val="000000"/>
                <w:sz w:val="14"/>
                <w:szCs w:val="14"/>
                <w:lang w:eastAsia="ru-RU"/>
              </w:rPr>
              <w:br/>
              <w:t>«Единый тарифный орган Ч</w:t>
            </w:r>
            <w:r w:rsidRPr="00641A50">
              <w:rPr>
                <w:rFonts w:ascii="Arial" w:hAnsi="Arial" w:cs="Arial"/>
                <w:color w:val="000000"/>
                <w:sz w:val="14"/>
                <w:szCs w:val="14"/>
                <w:lang w:eastAsia="ru-RU"/>
              </w:rPr>
              <w:t>е</w:t>
            </w:r>
            <w:r w:rsidRPr="00641A50">
              <w:rPr>
                <w:rFonts w:ascii="Arial" w:hAnsi="Arial" w:cs="Arial"/>
                <w:color w:val="000000"/>
                <w:sz w:val="14"/>
                <w:szCs w:val="14"/>
                <w:lang w:eastAsia="ru-RU"/>
              </w:rPr>
              <w:t>лябинской области» №49/4 от 23.12.2010г.</w:t>
            </w:r>
          </w:p>
        </w:tc>
        <w:tc>
          <w:tcPr>
            <w:tcW w:w="669"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кВтч/ чел в месяц</w:t>
            </w:r>
          </w:p>
        </w:tc>
        <w:tc>
          <w:tcPr>
            <w:tcW w:w="314"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90,00</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Семья, проживающая в жилом доме, расположе</w:t>
            </w:r>
            <w:r w:rsidRPr="00641A50">
              <w:rPr>
                <w:rFonts w:ascii="Arial" w:hAnsi="Arial" w:cs="Arial"/>
                <w:color w:val="000000"/>
                <w:sz w:val="14"/>
                <w:szCs w:val="14"/>
                <w:lang w:eastAsia="ru-RU"/>
              </w:rPr>
              <w:t>н</w:t>
            </w:r>
            <w:r w:rsidRPr="00641A50">
              <w:rPr>
                <w:rFonts w:ascii="Arial" w:hAnsi="Arial" w:cs="Arial"/>
                <w:color w:val="000000"/>
                <w:sz w:val="14"/>
                <w:szCs w:val="14"/>
                <w:lang w:eastAsia="ru-RU"/>
              </w:rPr>
              <w:t>ном на обособленном земельном участке,  без ст</w:t>
            </w:r>
            <w:r w:rsidRPr="00641A50">
              <w:rPr>
                <w:rFonts w:ascii="Arial" w:hAnsi="Arial" w:cs="Arial"/>
                <w:color w:val="000000"/>
                <w:sz w:val="14"/>
                <w:szCs w:val="14"/>
                <w:lang w:eastAsia="ru-RU"/>
              </w:rPr>
              <w:t>а</w:t>
            </w:r>
            <w:r w:rsidRPr="00641A50">
              <w:rPr>
                <w:rFonts w:ascii="Arial" w:hAnsi="Arial" w:cs="Arial"/>
                <w:color w:val="000000"/>
                <w:sz w:val="14"/>
                <w:szCs w:val="14"/>
                <w:lang w:eastAsia="ru-RU"/>
              </w:rPr>
              <w:t>ционарной электроплиты и стационарногоэлектр</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отопления, площадью до 100 кв.м.</w:t>
            </w:r>
            <w:r w:rsidRPr="00641A50">
              <w:rPr>
                <w:rFonts w:ascii="Arial" w:hAnsi="Arial" w:cs="Arial"/>
                <w:color w:val="000000"/>
                <w:sz w:val="14"/>
                <w:szCs w:val="14"/>
                <w:lang w:eastAsia="ru-RU"/>
              </w:rPr>
              <w:br/>
              <w:t>Семья, проживающая в отдельной квартире, комм</w:t>
            </w:r>
            <w:r w:rsidRPr="00641A50">
              <w:rPr>
                <w:rFonts w:ascii="Arial" w:hAnsi="Arial" w:cs="Arial"/>
                <w:color w:val="000000"/>
                <w:sz w:val="14"/>
                <w:szCs w:val="14"/>
                <w:lang w:eastAsia="ru-RU"/>
              </w:rPr>
              <w:t>у</w:t>
            </w:r>
            <w:r w:rsidRPr="00641A50">
              <w:rPr>
                <w:rFonts w:ascii="Arial" w:hAnsi="Arial" w:cs="Arial"/>
                <w:color w:val="000000"/>
                <w:sz w:val="14"/>
                <w:szCs w:val="14"/>
                <w:lang w:eastAsia="ru-RU"/>
              </w:rPr>
              <w:t>нальной квартире, общежитии без стационарной электроплиты и стационарного электроотопления.</w:t>
            </w:r>
          </w:p>
        </w:tc>
      </w:tr>
      <w:tr w:rsidR="002E7F2A" w:rsidRPr="00641A50" w:rsidTr="00E125D9">
        <w:trPr>
          <w:trHeight w:val="900"/>
        </w:trPr>
        <w:tc>
          <w:tcPr>
            <w:tcW w:w="829"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Норматив потре</w:t>
            </w:r>
            <w:r w:rsidRPr="00641A50">
              <w:rPr>
                <w:rFonts w:ascii="Arial" w:hAnsi="Arial" w:cs="Arial"/>
                <w:color w:val="000000"/>
                <w:sz w:val="14"/>
                <w:szCs w:val="14"/>
                <w:lang w:eastAsia="ru-RU"/>
              </w:rPr>
              <w:t>б</w:t>
            </w:r>
            <w:r w:rsidRPr="00641A50">
              <w:rPr>
                <w:rFonts w:ascii="Arial" w:hAnsi="Arial" w:cs="Arial"/>
                <w:color w:val="000000"/>
                <w:sz w:val="14"/>
                <w:szCs w:val="14"/>
                <w:lang w:eastAsia="ru-RU"/>
              </w:rPr>
              <w:t>ления электр</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энергии</w:t>
            </w:r>
          </w:p>
        </w:tc>
        <w:tc>
          <w:tcPr>
            <w:tcW w:w="1256"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Постановление Государстве</w:t>
            </w:r>
            <w:r w:rsidRPr="00641A50">
              <w:rPr>
                <w:rFonts w:ascii="Arial" w:hAnsi="Arial" w:cs="Arial"/>
                <w:color w:val="000000"/>
                <w:sz w:val="14"/>
                <w:szCs w:val="14"/>
                <w:lang w:eastAsia="ru-RU"/>
              </w:rPr>
              <w:t>н</w:t>
            </w:r>
            <w:r w:rsidRPr="00641A50">
              <w:rPr>
                <w:rFonts w:ascii="Arial" w:hAnsi="Arial" w:cs="Arial"/>
                <w:color w:val="000000"/>
                <w:sz w:val="14"/>
                <w:szCs w:val="14"/>
                <w:lang w:eastAsia="ru-RU"/>
              </w:rPr>
              <w:t>ного комитета</w:t>
            </w:r>
            <w:r w:rsidRPr="00641A50">
              <w:rPr>
                <w:rFonts w:ascii="Arial" w:hAnsi="Arial" w:cs="Arial"/>
                <w:color w:val="000000"/>
                <w:sz w:val="14"/>
                <w:szCs w:val="14"/>
                <w:lang w:eastAsia="ru-RU"/>
              </w:rPr>
              <w:br/>
              <w:t>«Единый тарифный орган Ч</w:t>
            </w:r>
            <w:r w:rsidRPr="00641A50">
              <w:rPr>
                <w:rFonts w:ascii="Arial" w:hAnsi="Arial" w:cs="Arial"/>
                <w:color w:val="000000"/>
                <w:sz w:val="14"/>
                <w:szCs w:val="14"/>
                <w:lang w:eastAsia="ru-RU"/>
              </w:rPr>
              <w:t>е</w:t>
            </w:r>
            <w:r w:rsidRPr="00641A50">
              <w:rPr>
                <w:rFonts w:ascii="Arial" w:hAnsi="Arial" w:cs="Arial"/>
                <w:color w:val="000000"/>
                <w:sz w:val="14"/>
                <w:szCs w:val="14"/>
                <w:lang w:eastAsia="ru-RU"/>
              </w:rPr>
              <w:t>лябинской области» №49/4 от 23.12.2010г.</w:t>
            </w:r>
          </w:p>
        </w:tc>
        <w:tc>
          <w:tcPr>
            <w:tcW w:w="669"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кВтч/ чел в месяц</w:t>
            </w:r>
          </w:p>
        </w:tc>
        <w:tc>
          <w:tcPr>
            <w:tcW w:w="314"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130,00</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Семья, проживающая в жилом доме, расположе</w:t>
            </w:r>
            <w:r w:rsidRPr="00641A50">
              <w:rPr>
                <w:rFonts w:ascii="Arial" w:hAnsi="Arial" w:cs="Arial"/>
                <w:color w:val="000000"/>
                <w:sz w:val="14"/>
                <w:szCs w:val="14"/>
                <w:lang w:eastAsia="ru-RU"/>
              </w:rPr>
              <w:t>н</w:t>
            </w:r>
            <w:r w:rsidRPr="00641A50">
              <w:rPr>
                <w:rFonts w:ascii="Arial" w:hAnsi="Arial" w:cs="Arial"/>
                <w:color w:val="000000"/>
                <w:sz w:val="14"/>
                <w:szCs w:val="14"/>
                <w:lang w:eastAsia="ru-RU"/>
              </w:rPr>
              <w:t>ном на обособленном земельном участке,  со ст</w:t>
            </w:r>
            <w:r w:rsidRPr="00641A50">
              <w:rPr>
                <w:rFonts w:ascii="Arial" w:hAnsi="Arial" w:cs="Arial"/>
                <w:color w:val="000000"/>
                <w:sz w:val="14"/>
                <w:szCs w:val="14"/>
                <w:lang w:eastAsia="ru-RU"/>
              </w:rPr>
              <w:t>а</w:t>
            </w:r>
            <w:r w:rsidRPr="00641A50">
              <w:rPr>
                <w:rFonts w:ascii="Arial" w:hAnsi="Arial" w:cs="Arial"/>
                <w:color w:val="000000"/>
                <w:sz w:val="14"/>
                <w:szCs w:val="14"/>
                <w:lang w:eastAsia="ru-RU"/>
              </w:rPr>
              <w:t>ционарной электроплитой и без стационарногоэле</w:t>
            </w:r>
            <w:r w:rsidRPr="00641A50">
              <w:rPr>
                <w:rFonts w:ascii="Arial" w:hAnsi="Arial" w:cs="Arial"/>
                <w:color w:val="000000"/>
                <w:sz w:val="14"/>
                <w:szCs w:val="14"/>
                <w:lang w:eastAsia="ru-RU"/>
              </w:rPr>
              <w:t>к</w:t>
            </w:r>
            <w:r w:rsidRPr="00641A50">
              <w:rPr>
                <w:rFonts w:ascii="Arial" w:hAnsi="Arial" w:cs="Arial"/>
                <w:color w:val="000000"/>
                <w:sz w:val="14"/>
                <w:szCs w:val="14"/>
                <w:lang w:eastAsia="ru-RU"/>
              </w:rPr>
              <w:t>троотопления, площадью до 100 кв.м.</w:t>
            </w:r>
            <w:r w:rsidRPr="00641A50">
              <w:rPr>
                <w:rFonts w:ascii="Arial" w:hAnsi="Arial" w:cs="Arial"/>
                <w:color w:val="000000"/>
                <w:sz w:val="14"/>
                <w:szCs w:val="14"/>
                <w:lang w:eastAsia="ru-RU"/>
              </w:rPr>
              <w:br/>
              <w:t>Семья, проживающая в отдельной квартире, комм</w:t>
            </w:r>
            <w:r w:rsidRPr="00641A50">
              <w:rPr>
                <w:rFonts w:ascii="Arial" w:hAnsi="Arial" w:cs="Arial"/>
                <w:color w:val="000000"/>
                <w:sz w:val="14"/>
                <w:szCs w:val="14"/>
                <w:lang w:eastAsia="ru-RU"/>
              </w:rPr>
              <w:t>у</w:t>
            </w:r>
            <w:r w:rsidRPr="00641A50">
              <w:rPr>
                <w:rFonts w:ascii="Arial" w:hAnsi="Arial" w:cs="Arial"/>
                <w:color w:val="000000"/>
                <w:sz w:val="14"/>
                <w:szCs w:val="14"/>
                <w:lang w:eastAsia="ru-RU"/>
              </w:rPr>
              <w:t>нальной квартире, общежитии со стационарной электроплиты и без  стационарного электроотопл</w:t>
            </w:r>
            <w:r w:rsidRPr="00641A50">
              <w:rPr>
                <w:rFonts w:ascii="Arial" w:hAnsi="Arial" w:cs="Arial"/>
                <w:color w:val="000000"/>
                <w:sz w:val="14"/>
                <w:szCs w:val="14"/>
                <w:lang w:eastAsia="ru-RU"/>
              </w:rPr>
              <w:t>е</w:t>
            </w:r>
            <w:r w:rsidRPr="00641A50">
              <w:rPr>
                <w:rFonts w:ascii="Arial" w:hAnsi="Arial" w:cs="Arial"/>
                <w:color w:val="000000"/>
                <w:sz w:val="14"/>
                <w:szCs w:val="14"/>
                <w:lang w:eastAsia="ru-RU"/>
              </w:rPr>
              <w:t>ния.</w:t>
            </w:r>
          </w:p>
        </w:tc>
      </w:tr>
      <w:tr w:rsidR="002E7F2A" w:rsidRPr="00641A50" w:rsidTr="00E125D9">
        <w:trPr>
          <w:trHeight w:val="900"/>
        </w:trPr>
        <w:tc>
          <w:tcPr>
            <w:tcW w:w="829"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Норматив потре</w:t>
            </w:r>
            <w:r w:rsidRPr="00641A50">
              <w:rPr>
                <w:rFonts w:ascii="Arial" w:hAnsi="Arial" w:cs="Arial"/>
                <w:color w:val="000000"/>
                <w:sz w:val="14"/>
                <w:szCs w:val="14"/>
                <w:lang w:eastAsia="ru-RU"/>
              </w:rPr>
              <w:t>б</w:t>
            </w:r>
            <w:r w:rsidRPr="00641A50">
              <w:rPr>
                <w:rFonts w:ascii="Arial" w:hAnsi="Arial" w:cs="Arial"/>
                <w:color w:val="000000"/>
                <w:sz w:val="14"/>
                <w:szCs w:val="14"/>
                <w:lang w:eastAsia="ru-RU"/>
              </w:rPr>
              <w:t xml:space="preserve">ления природного газа </w:t>
            </w:r>
          </w:p>
        </w:tc>
        <w:tc>
          <w:tcPr>
            <w:tcW w:w="1256"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Постановление Министерство тарифного регулирования и энергетики Челябинской обла</w:t>
            </w:r>
            <w:r w:rsidRPr="00641A50">
              <w:rPr>
                <w:rFonts w:ascii="Arial" w:hAnsi="Arial" w:cs="Arial"/>
                <w:color w:val="000000"/>
                <w:sz w:val="14"/>
                <w:szCs w:val="14"/>
                <w:lang w:eastAsia="ru-RU"/>
              </w:rPr>
              <w:t>с</w:t>
            </w:r>
            <w:r w:rsidRPr="00641A50">
              <w:rPr>
                <w:rFonts w:ascii="Arial" w:hAnsi="Arial" w:cs="Arial"/>
                <w:color w:val="000000"/>
                <w:sz w:val="14"/>
                <w:szCs w:val="14"/>
                <w:lang w:eastAsia="ru-RU"/>
              </w:rPr>
              <w:t>ти от  28.06.2016 №28/2</w:t>
            </w:r>
          </w:p>
        </w:tc>
        <w:tc>
          <w:tcPr>
            <w:tcW w:w="669"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м.куб./чел в месяц</w:t>
            </w:r>
          </w:p>
        </w:tc>
        <w:tc>
          <w:tcPr>
            <w:tcW w:w="314"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25,20</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Газовая плита и проточный водонагреватель</w:t>
            </w:r>
          </w:p>
        </w:tc>
      </w:tr>
      <w:tr w:rsidR="002E7F2A" w:rsidRPr="00641A50" w:rsidTr="00E125D9">
        <w:trPr>
          <w:trHeight w:val="900"/>
        </w:trPr>
        <w:tc>
          <w:tcPr>
            <w:tcW w:w="829"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Среднемесячный норматив потре</w:t>
            </w:r>
            <w:r w:rsidRPr="00641A50">
              <w:rPr>
                <w:rFonts w:ascii="Arial" w:hAnsi="Arial" w:cs="Arial"/>
                <w:color w:val="000000"/>
                <w:sz w:val="14"/>
                <w:szCs w:val="14"/>
                <w:lang w:eastAsia="ru-RU"/>
              </w:rPr>
              <w:t>б</w:t>
            </w:r>
            <w:r w:rsidRPr="00641A50">
              <w:rPr>
                <w:rFonts w:ascii="Arial" w:hAnsi="Arial" w:cs="Arial"/>
                <w:color w:val="000000"/>
                <w:sz w:val="14"/>
                <w:szCs w:val="14"/>
                <w:lang w:eastAsia="ru-RU"/>
              </w:rPr>
              <w:t>ления природного газа на цели от</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пления</w:t>
            </w:r>
          </w:p>
        </w:tc>
        <w:tc>
          <w:tcPr>
            <w:tcW w:w="1256"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Постановление Министерство тарифного регулирования и энергетики Челябинской обла</w:t>
            </w:r>
            <w:r w:rsidRPr="00641A50">
              <w:rPr>
                <w:rFonts w:ascii="Arial" w:hAnsi="Arial" w:cs="Arial"/>
                <w:color w:val="000000"/>
                <w:sz w:val="14"/>
                <w:szCs w:val="14"/>
                <w:lang w:eastAsia="ru-RU"/>
              </w:rPr>
              <w:t>с</w:t>
            </w:r>
            <w:r w:rsidRPr="00641A50">
              <w:rPr>
                <w:rFonts w:ascii="Arial" w:hAnsi="Arial" w:cs="Arial"/>
                <w:color w:val="000000"/>
                <w:sz w:val="14"/>
                <w:szCs w:val="14"/>
                <w:lang w:eastAsia="ru-RU"/>
              </w:rPr>
              <w:t>ти от  28.06.2016 №28/2</w:t>
            </w:r>
          </w:p>
        </w:tc>
        <w:tc>
          <w:tcPr>
            <w:tcW w:w="669"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м.куб./м.кв. отаплива</w:t>
            </w:r>
            <w:r w:rsidRPr="00641A50">
              <w:rPr>
                <w:rFonts w:ascii="Arial" w:hAnsi="Arial" w:cs="Arial"/>
                <w:color w:val="000000"/>
                <w:sz w:val="14"/>
                <w:szCs w:val="14"/>
                <w:lang w:eastAsia="ru-RU"/>
              </w:rPr>
              <w:t>е</w:t>
            </w:r>
            <w:r w:rsidRPr="00641A50">
              <w:rPr>
                <w:rFonts w:ascii="Arial" w:hAnsi="Arial" w:cs="Arial"/>
                <w:color w:val="000000"/>
                <w:sz w:val="14"/>
                <w:szCs w:val="14"/>
                <w:lang w:eastAsia="ru-RU"/>
              </w:rPr>
              <w:t>мой площади в месяц</w:t>
            </w:r>
          </w:p>
        </w:tc>
        <w:tc>
          <w:tcPr>
            <w:tcW w:w="314"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8,50</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Местные отопительные приборы (автономное от</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пление) в жилых помещениях при равномерной оплате в течение года</w:t>
            </w:r>
          </w:p>
        </w:tc>
      </w:tr>
      <w:tr w:rsidR="002E7F2A" w:rsidRPr="00641A50" w:rsidTr="00E125D9">
        <w:trPr>
          <w:trHeight w:val="900"/>
        </w:trPr>
        <w:tc>
          <w:tcPr>
            <w:tcW w:w="829"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Норматив удел</w:t>
            </w:r>
            <w:r w:rsidRPr="00641A50">
              <w:rPr>
                <w:rFonts w:ascii="Arial" w:hAnsi="Arial" w:cs="Arial"/>
                <w:color w:val="000000"/>
                <w:sz w:val="14"/>
                <w:szCs w:val="14"/>
                <w:lang w:eastAsia="ru-RU"/>
              </w:rPr>
              <w:t>ь</w:t>
            </w:r>
            <w:r w:rsidRPr="00641A50">
              <w:rPr>
                <w:rFonts w:ascii="Arial" w:hAnsi="Arial" w:cs="Arial"/>
                <w:color w:val="000000"/>
                <w:sz w:val="14"/>
                <w:szCs w:val="14"/>
                <w:lang w:eastAsia="ru-RU"/>
              </w:rPr>
              <w:t>ного расхода тепловой энергии</w:t>
            </w:r>
          </w:p>
        </w:tc>
        <w:tc>
          <w:tcPr>
            <w:tcW w:w="1256"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Постановление Министерство тарифного регулирования и энергетики Челябинской обла</w:t>
            </w:r>
            <w:r w:rsidRPr="00641A50">
              <w:rPr>
                <w:rFonts w:ascii="Arial" w:hAnsi="Arial" w:cs="Arial"/>
                <w:color w:val="000000"/>
                <w:sz w:val="14"/>
                <w:szCs w:val="14"/>
                <w:lang w:eastAsia="ru-RU"/>
              </w:rPr>
              <w:t>с</w:t>
            </w:r>
            <w:r w:rsidRPr="00641A50">
              <w:rPr>
                <w:rFonts w:ascii="Arial" w:hAnsi="Arial" w:cs="Arial"/>
                <w:color w:val="000000"/>
                <w:sz w:val="14"/>
                <w:szCs w:val="14"/>
                <w:lang w:eastAsia="ru-RU"/>
              </w:rPr>
              <w:t>ти от  28.12.2016г. №66/1</w:t>
            </w:r>
          </w:p>
        </w:tc>
        <w:tc>
          <w:tcPr>
            <w:tcW w:w="669"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Гкал/м.кв.отапливаемой площади  в месяц (из расчёта 7 месяцев отопительного пери</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да)</w:t>
            </w:r>
          </w:p>
        </w:tc>
        <w:tc>
          <w:tcPr>
            <w:tcW w:w="314"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0,05698</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Одноэтажные жилые дома  до 1999г. застройки включительно</w:t>
            </w:r>
          </w:p>
        </w:tc>
      </w:tr>
      <w:tr w:rsidR="002E7F2A" w:rsidRPr="00641A50" w:rsidTr="00E125D9">
        <w:trPr>
          <w:trHeight w:val="900"/>
        </w:trPr>
        <w:tc>
          <w:tcPr>
            <w:tcW w:w="829"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Норматив удел</w:t>
            </w:r>
            <w:r w:rsidRPr="00641A50">
              <w:rPr>
                <w:rFonts w:ascii="Arial" w:hAnsi="Arial" w:cs="Arial"/>
                <w:color w:val="000000"/>
                <w:sz w:val="14"/>
                <w:szCs w:val="14"/>
                <w:lang w:eastAsia="ru-RU"/>
              </w:rPr>
              <w:t>ь</w:t>
            </w:r>
            <w:r w:rsidRPr="00641A50">
              <w:rPr>
                <w:rFonts w:ascii="Arial" w:hAnsi="Arial" w:cs="Arial"/>
                <w:color w:val="000000"/>
                <w:sz w:val="14"/>
                <w:szCs w:val="14"/>
                <w:lang w:eastAsia="ru-RU"/>
              </w:rPr>
              <w:t>ного расхода тепловой энергии</w:t>
            </w:r>
          </w:p>
        </w:tc>
        <w:tc>
          <w:tcPr>
            <w:tcW w:w="1256"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Постановление Министерство тарифного регулирования и энергетики Челябинской обла</w:t>
            </w:r>
            <w:r w:rsidRPr="00641A50">
              <w:rPr>
                <w:rFonts w:ascii="Arial" w:hAnsi="Arial" w:cs="Arial"/>
                <w:color w:val="000000"/>
                <w:sz w:val="14"/>
                <w:szCs w:val="14"/>
                <w:lang w:eastAsia="ru-RU"/>
              </w:rPr>
              <w:t>с</w:t>
            </w:r>
            <w:r w:rsidRPr="00641A50">
              <w:rPr>
                <w:rFonts w:ascii="Arial" w:hAnsi="Arial" w:cs="Arial"/>
                <w:color w:val="000000"/>
                <w:sz w:val="14"/>
                <w:szCs w:val="14"/>
                <w:lang w:eastAsia="ru-RU"/>
              </w:rPr>
              <w:t>ти от  28.12.2016г. №66/2</w:t>
            </w:r>
          </w:p>
        </w:tc>
        <w:tc>
          <w:tcPr>
            <w:tcW w:w="669"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Гкал/м.кв.отапливаемой площади  в месяц (из расчёта 7 месяцев отопительного пери</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да)</w:t>
            </w:r>
          </w:p>
        </w:tc>
        <w:tc>
          <w:tcPr>
            <w:tcW w:w="314"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0,03927</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МКД этажностью 3-4  до 1999г. застройки включ</w:t>
            </w:r>
            <w:r w:rsidRPr="00641A50">
              <w:rPr>
                <w:rFonts w:ascii="Arial" w:hAnsi="Arial" w:cs="Arial"/>
                <w:color w:val="000000"/>
                <w:sz w:val="14"/>
                <w:szCs w:val="14"/>
                <w:lang w:eastAsia="ru-RU"/>
              </w:rPr>
              <w:t>и</w:t>
            </w:r>
            <w:r w:rsidRPr="00641A50">
              <w:rPr>
                <w:rFonts w:ascii="Arial" w:hAnsi="Arial" w:cs="Arial"/>
                <w:color w:val="000000"/>
                <w:sz w:val="14"/>
                <w:szCs w:val="14"/>
                <w:lang w:eastAsia="ru-RU"/>
              </w:rPr>
              <w:t>тельно</w:t>
            </w:r>
          </w:p>
        </w:tc>
      </w:tr>
      <w:tr w:rsidR="002E7F2A" w:rsidRPr="00641A50" w:rsidTr="00E125D9">
        <w:trPr>
          <w:trHeight w:val="900"/>
        </w:trPr>
        <w:tc>
          <w:tcPr>
            <w:tcW w:w="829"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Норматив потре</w:t>
            </w:r>
            <w:r w:rsidRPr="00641A50">
              <w:rPr>
                <w:rFonts w:ascii="Arial" w:hAnsi="Arial" w:cs="Arial"/>
                <w:color w:val="000000"/>
                <w:sz w:val="14"/>
                <w:szCs w:val="14"/>
                <w:lang w:eastAsia="ru-RU"/>
              </w:rPr>
              <w:t>б</w:t>
            </w:r>
            <w:r w:rsidRPr="00641A50">
              <w:rPr>
                <w:rFonts w:ascii="Arial" w:hAnsi="Arial" w:cs="Arial"/>
                <w:color w:val="000000"/>
                <w:sz w:val="14"/>
                <w:szCs w:val="14"/>
                <w:lang w:eastAsia="ru-RU"/>
              </w:rPr>
              <w:t>ления холодной воды</w:t>
            </w:r>
          </w:p>
        </w:tc>
        <w:tc>
          <w:tcPr>
            <w:tcW w:w="1256"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Постановление Министерство тарифного регулирования и энергетики Челябинской обла</w:t>
            </w:r>
            <w:r w:rsidRPr="00641A50">
              <w:rPr>
                <w:rFonts w:ascii="Arial" w:hAnsi="Arial" w:cs="Arial"/>
                <w:color w:val="000000"/>
                <w:sz w:val="14"/>
                <w:szCs w:val="14"/>
                <w:lang w:eastAsia="ru-RU"/>
              </w:rPr>
              <w:t>с</w:t>
            </w:r>
            <w:r w:rsidRPr="00641A50">
              <w:rPr>
                <w:rFonts w:ascii="Arial" w:hAnsi="Arial" w:cs="Arial"/>
                <w:color w:val="000000"/>
                <w:sz w:val="14"/>
                <w:szCs w:val="14"/>
                <w:lang w:eastAsia="ru-RU"/>
              </w:rPr>
              <w:t>ти от  28.12.2016г. №66/1</w:t>
            </w:r>
          </w:p>
        </w:tc>
        <w:tc>
          <w:tcPr>
            <w:tcW w:w="669"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м.куб./чел в месяц</w:t>
            </w:r>
          </w:p>
        </w:tc>
        <w:tc>
          <w:tcPr>
            <w:tcW w:w="314"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7,46</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МКД и жилые дома с централизованным холодным водоснабжением, водонагревателеми и водоотв</w:t>
            </w:r>
            <w:r w:rsidRPr="00641A50">
              <w:rPr>
                <w:rFonts w:ascii="Arial" w:hAnsi="Arial" w:cs="Arial"/>
                <w:color w:val="000000"/>
                <w:sz w:val="14"/>
                <w:szCs w:val="14"/>
                <w:lang w:eastAsia="ru-RU"/>
              </w:rPr>
              <w:t>е</w:t>
            </w:r>
            <w:r w:rsidRPr="00641A50">
              <w:rPr>
                <w:rFonts w:ascii="Arial" w:hAnsi="Arial" w:cs="Arial"/>
                <w:color w:val="000000"/>
                <w:sz w:val="14"/>
                <w:szCs w:val="14"/>
                <w:lang w:eastAsia="ru-RU"/>
              </w:rPr>
              <w:t>дением оборудованными унитазами, мойками, рак</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винами, ваннами длиной 1650-1700мм с душами.</w:t>
            </w:r>
          </w:p>
        </w:tc>
      </w:tr>
      <w:tr w:rsidR="002E7F2A" w:rsidRPr="00641A50" w:rsidTr="00E125D9">
        <w:trPr>
          <w:trHeight w:val="900"/>
        </w:trPr>
        <w:tc>
          <w:tcPr>
            <w:tcW w:w="829"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Норматив потре</w:t>
            </w:r>
            <w:r w:rsidRPr="00641A50">
              <w:rPr>
                <w:rFonts w:ascii="Arial" w:hAnsi="Arial" w:cs="Arial"/>
                <w:color w:val="000000"/>
                <w:sz w:val="14"/>
                <w:szCs w:val="14"/>
                <w:lang w:eastAsia="ru-RU"/>
              </w:rPr>
              <w:t>б</w:t>
            </w:r>
            <w:r w:rsidRPr="00641A50">
              <w:rPr>
                <w:rFonts w:ascii="Arial" w:hAnsi="Arial" w:cs="Arial"/>
                <w:color w:val="000000"/>
                <w:sz w:val="14"/>
                <w:szCs w:val="14"/>
                <w:lang w:eastAsia="ru-RU"/>
              </w:rPr>
              <w:t>ления холодной воды</w:t>
            </w:r>
          </w:p>
        </w:tc>
        <w:tc>
          <w:tcPr>
            <w:tcW w:w="1256"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Постановление Министерство тарифного регулирования и энергетики Челябинской обла</w:t>
            </w:r>
            <w:r w:rsidRPr="00641A50">
              <w:rPr>
                <w:rFonts w:ascii="Arial" w:hAnsi="Arial" w:cs="Arial"/>
                <w:color w:val="000000"/>
                <w:sz w:val="14"/>
                <w:szCs w:val="14"/>
                <w:lang w:eastAsia="ru-RU"/>
              </w:rPr>
              <w:t>с</w:t>
            </w:r>
            <w:r w:rsidRPr="00641A50">
              <w:rPr>
                <w:rFonts w:ascii="Arial" w:hAnsi="Arial" w:cs="Arial"/>
                <w:color w:val="000000"/>
                <w:sz w:val="14"/>
                <w:szCs w:val="14"/>
                <w:lang w:eastAsia="ru-RU"/>
              </w:rPr>
              <w:t>ти от  28.12.2016г. №66/2</w:t>
            </w:r>
          </w:p>
        </w:tc>
        <w:tc>
          <w:tcPr>
            <w:tcW w:w="669"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м.куб./чел в месяц</w:t>
            </w:r>
          </w:p>
        </w:tc>
        <w:tc>
          <w:tcPr>
            <w:tcW w:w="314"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6,36</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МКД и жилые дома с централизованным холодным водоснабжением, водонагревателеми и водоотв</w:t>
            </w:r>
            <w:r w:rsidRPr="00641A50">
              <w:rPr>
                <w:rFonts w:ascii="Arial" w:hAnsi="Arial" w:cs="Arial"/>
                <w:color w:val="000000"/>
                <w:sz w:val="14"/>
                <w:szCs w:val="14"/>
                <w:lang w:eastAsia="ru-RU"/>
              </w:rPr>
              <w:t>е</w:t>
            </w:r>
            <w:r w:rsidRPr="00641A50">
              <w:rPr>
                <w:rFonts w:ascii="Arial" w:hAnsi="Arial" w:cs="Arial"/>
                <w:color w:val="000000"/>
                <w:sz w:val="14"/>
                <w:szCs w:val="14"/>
                <w:lang w:eastAsia="ru-RU"/>
              </w:rPr>
              <w:t>дением оборудованными унитазами, мойками, рак</w:t>
            </w:r>
            <w:r w:rsidRPr="00641A50">
              <w:rPr>
                <w:rFonts w:ascii="Arial" w:hAnsi="Arial" w:cs="Arial"/>
                <w:color w:val="000000"/>
                <w:sz w:val="14"/>
                <w:szCs w:val="14"/>
                <w:lang w:eastAsia="ru-RU"/>
              </w:rPr>
              <w:t>о</w:t>
            </w:r>
            <w:r w:rsidRPr="00641A50">
              <w:rPr>
                <w:rFonts w:ascii="Arial" w:hAnsi="Arial" w:cs="Arial"/>
                <w:color w:val="000000"/>
                <w:sz w:val="14"/>
                <w:szCs w:val="14"/>
                <w:lang w:eastAsia="ru-RU"/>
              </w:rPr>
              <w:t>винами и душами.</w:t>
            </w:r>
          </w:p>
        </w:tc>
      </w:tr>
      <w:tr w:rsidR="002E7F2A" w:rsidRPr="00641A50" w:rsidTr="00E125D9">
        <w:trPr>
          <w:trHeight w:val="900"/>
        </w:trPr>
        <w:tc>
          <w:tcPr>
            <w:tcW w:w="829" w:type="pct"/>
            <w:tcBorders>
              <w:top w:val="nil"/>
              <w:left w:val="single" w:sz="4" w:space="0" w:color="auto"/>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Норматив ТБО</w:t>
            </w:r>
          </w:p>
        </w:tc>
        <w:tc>
          <w:tcPr>
            <w:tcW w:w="1256"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Сборник удельных показателей образования отходов прои</w:t>
            </w:r>
            <w:r w:rsidRPr="00641A50">
              <w:rPr>
                <w:rFonts w:ascii="Arial" w:hAnsi="Arial" w:cs="Arial"/>
                <w:color w:val="000000"/>
                <w:sz w:val="14"/>
                <w:szCs w:val="14"/>
                <w:lang w:eastAsia="ru-RU"/>
              </w:rPr>
              <w:t>з</w:t>
            </w:r>
            <w:r w:rsidRPr="00641A50">
              <w:rPr>
                <w:rFonts w:ascii="Arial" w:hAnsi="Arial" w:cs="Arial"/>
                <w:color w:val="000000"/>
                <w:sz w:val="14"/>
                <w:szCs w:val="14"/>
                <w:lang w:eastAsia="ru-RU"/>
              </w:rPr>
              <w:t>водства и потребления, - М.,1990г.</w:t>
            </w:r>
          </w:p>
        </w:tc>
        <w:tc>
          <w:tcPr>
            <w:tcW w:w="669"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м.куб./чел в год</w:t>
            </w:r>
          </w:p>
        </w:tc>
        <w:tc>
          <w:tcPr>
            <w:tcW w:w="314" w:type="pct"/>
            <w:tcBorders>
              <w:top w:val="nil"/>
              <w:left w:val="nil"/>
              <w:bottom w:val="single" w:sz="4" w:space="0" w:color="auto"/>
              <w:right w:val="single" w:sz="4" w:space="0" w:color="auto"/>
            </w:tcBorders>
            <w:vAlign w:val="center"/>
          </w:tcPr>
          <w:p w:rsidR="002E7F2A" w:rsidRPr="00641A50" w:rsidRDefault="002E7F2A" w:rsidP="002E7F2A">
            <w:pPr>
              <w:spacing w:line="240" w:lineRule="auto"/>
              <w:ind w:firstLineChars="100" w:firstLine="31680"/>
              <w:jc w:val="left"/>
              <w:rPr>
                <w:rFonts w:ascii="Arial" w:hAnsi="Arial" w:cs="Arial"/>
                <w:color w:val="000000"/>
                <w:sz w:val="14"/>
                <w:szCs w:val="14"/>
                <w:lang w:eastAsia="ru-RU"/>
              </w:rPr>
            </w:pPr>
            <w:r w:rsidRPr="00641A50">
              <w:rPr>
                <w:rFonts w:ascii="Arial" w:hAnsi="Arial" w:cs="Arial"/>
                <w:color w:val="000000"/>
                <w:sz w:val="14"/>
                <w:szCs w:val="14"/>
                <w:lang w:eastAsia="ru-RU"/>
              </w:rPr>
              <w:t>1,50</w:t>
            </w:r>
          </w:p>
        </w:tc>
        <w:tc>
          <w:tcPr>
            <w:tcW w:w="1931" w:type="pct"/>
            <w:tcBorders>
              <w:top w:val="nil"/>
              <w:left w:val="nil"/>
              <w:bottom w:val="single" w:sz="4" w:space="0" w:color="auto"/>
              <w:right w:val="single" w:sz="4" w:space="0" w:color="auto"/>
            </w:tcBorders>
            <w:vAlign w:val="center"/>
          </w:tcPr>
          <w:p w:rsidR="002E7F2A" w:rsidRPr="00641A50" w:rsidRDefault="002E7F2A" w:rsidP="00E125D9">
            <w:pPr>
              <w:spacing w:line="240" w:lineRule="auto"/>
              <w:ind w:firstLine="0"/>
              <w:jc w:val="left"/>
              <w:rPr>
                <w:rFonts w:ascii="Arial" w:hAnsi="Arial" w:cs="Arial"/>
                <w:color w:val="000000"/>
                <w:sz w:val="14"/>
                <w:szCs w:val="14"/>
                <w:lang w:eastAsia="ru-RU"/>
              </w:rPr>
            </w:pPr>
            <w:r w:rsidRPr="00641A50">
              <w:rPr>
                <w:rFonts w:ascii="Arial" w:hAnsi="Arial" w:cs="Arial"/>
                <w:color w:val="000000"/>
                <w:sz w:val="14"/>
                <w:szCs w:val="14"/>
                <w:lang w:eastAsia="ru-RU"/>
              </w:rPr>
              <w:t>Частные домовладения полного и повышенного благоустройства. Многоквартирный жилой фонд.</w:t>
            </w:r>
          </w:p>
        </w:tc>
      </w:tr>
    </w:tbl>
    <w:p w:rsidR="002E7F2A" w:rsidRPr="00F67045" w:rsidRDefault="002E7F2A" w:rsidP="00F67045">
      <w:pPr>
        <w:rPr>
          <w:lang w:eastAsia="ru-RU"/>
        </w:rPr>
      </w:pPr>
    </w:p>
    <w:p w:rsidR="002E7F2A" w:rsidRPr="005553E6" w:rsidRDefault="002E7F2A" w:rsidP="00F67045">
      <w:pPr>
        <w:pStyle w:val="Heading2"/>
        <w:spacing w:before="240" w:after="240"/>
        <w:ind w:firstLine="0"/>
        <w:rPr>
          <w:sz w:val="24"/>
          <w:szCs w:val="24"/>
          <w:lang w:eastAsia="ar-SA"/>
        </w:rPr>
      </w:pPr>
      <w:bookmarkStart w:id="43" w:name="_Toc483339544"/>
      <w:r w:rsidRPr="005553E6">
        <w:rPr>
          <w:sz w:val="24"/>
          <w:szCs w:val="24"/>
          <w:lang w:eastAsia="ar-SA"/>
        </w:rPr>
        <w:t>3.2.1 Тепловая энергия.</w:t>
      </w:r>
      <w:bookmarkEnd w:id="43"/>
    </w:p>
    <w:p w:rsidR="002E7F2A" w:rsidRDefault="002E7F2A" w:rsidP="005553E6">
      <w:pPr>
        <w:rPr>
          <w:rFonts w:cs="Times New Roman"/>
          <w:b/>
          <w:sz w:val="24"/>
          <w:szCs w:val="24"/>
          <w:lang w:eastAsia="ar-SA"/>
        </w:rPr>
      </w:pPr>
      <w:r w:rsidRPr="002B2798">
        <w:rPr>
          <w:rFonts w:cs="Times New Roman"/>
          <w:sz w:val="24"/>
          <w:szCs w:val="24"/>
          <w:lang w:eastAsia="ar-SA"/>
        </w:rPr>
        <w:t xml:space="preserve">Прогноз спроса на тепловую энергию с разделением по видам теплопотребления в виде расчетных объёмов тепловой энергии на отопление, вентиляцию и горячее водоснабжение представлен в таблице </w:t>
      </w:r>
      <w:r>
        <w:rPr>
          <w:rFonts w:cs="Times New Roman"/>
          <w:sz w:val="24"/>
          <w:szCs w:val="24"/>
          <w:lang w:eastAsia="ar-SA"/>
        </w:rPr>
        <w:t>6. Соответствующее обоснование приведено в Томе 2.</w:t>
      </w:r>
      <w:bookmarkStart w:id="44" w:name="_Toc438111305"/>
    </w:p>
    <w:p w:rsidR="002E7F2A" w:rsidRPr="005553E6" w:rsidRDefault="002E7F2A" w:rsidP="00F67045">
      <w:pPr>
        <w:pStyle w:val="Heading2"/>
        <w:spacing w:before="240" w:after="240"/>
        <w:ind w:firstLine="0"/>
        <w:rPr>
          <w:sz w:val="24"/>
          <w:szCs w:val="24"/>
          <w:lang w:eastAsia="ar-SA"/>
        </w:rPr>
      </w:pPr>
      <w:bookmarkStart w:id="45" w:name="_Toc483339545"/>
      <w:r w:rsidRPr="005553E6">
        <w:rPr>
          <w:sz w:val="24"/>
          <w:szCs w:val="24"/>
          <w:lang w:eastAsia="ar-SA"/>
        </w:rPr>
        <w:t>3.2.2 Природный сетевой газ.</w:t>
      </w:r>
      <w:bookmarkEnd w:id="45"/>
    </w:p>
    <w:p w:rsidR="002E7F2A" w:rsidRDefault="002E7F2A" w:rsidP="005553E6">
      <w:pPr>
        <w:ind w:firstLine="567"/>
        <w:rPr>
          <w:lang w:eastAsia="ar-SA"/>
        </w:rPr>
      </w:pPr>
      <w:r w:rsidRPr="002B2798">
        <w:rPr>
          <w:rFonts w:cs="Times New Roman"/>
          <w:sz w:val="24"/>
          <w:szCs w:val="24"/>
          <w:lang w:eastAsia="ar-SA"/>
        </w:rPr>
        <w:t xml:space="preserve">Прогноз спроса на </w:t>
      </w:r>
      <w:r>
        <w:rPr>
          <w:rFonts w:cs="Times New Roman"/>
          <w:sz w:val="24"/>
          <w:szCs w:val="24"/>
          <w:lang w:eastAsia="ar-SA"/>
        </w:rPr>
        <w:t>природный газ</w:t>
      </w:r>
      <w:r w:rsidRPr="002B2798">
        <w:rPr>
          <w:rFonts w:cs="Times New Roman"/>
          <w:sz w:val="24"/>
          <w:szCs w:val="24"/>
          <w:lang w:eastAsia="ar-SA"/>
        </w:rPr>
        <w:t xml:space="preserve"> с разделением по </w:t>
      </w:r>
      <w:r>
        <w:rPr>
          <w:rFonts w:cs="Times New Roman"/>
          <w:sz w:val="24"/>
          <w:szCs w:val="24"/>
          <w:lang w:eastAsia="ar-SA"/>
        </w:rPr>
        <w:t>категориям потребления</w:t>
      </w:r>
      <w:r w:rsidRPr="002B2798">
        <w:rPr>
          <w:rFonts w:cs="Times New Roman"/>
          <w:sz w:val="24"/>
          <w:szCs w:val="24"/>
          <w:lang w:eastAsia="ar-SA"/>
        </w:rPr>
        <w:t xml:space="preserve"> представлен в таблице </w:t>
      </w:r>
      <w:r>
        <w:rPr>
          <w:rFonts w:cs="Times New Roman"/>
          <w:sz w:val="24"/>
          <w:szCs w:val="24"/>
          <w:lang w:eastAsia="ar-SA"/>
        </w:rPr>
        <w:t>7. Соответствующее обоснование приведено в Томе 2.</w:t>
      </w:r>
    </w:p>
    <w:p w:rsidR="002E7F2A" w:rsidRDefault="002E7F2A" w:rsidP="005553E6">
      <w:pPr>
        <w:pStyle w:val="Heading2"/>
        <w:spacing w:before="240"/>
        <w:ind w:firstLine="0"/>
        <w:rPr>
          <w:sz w:val="24"/>
          <w:szCs w:val="24"/>
          <w:lang w:eastAsia="ar-SA"/>
        </w:rPr>
      </w:pPr>
      <w:bookmarkStart w:id="46" w:name="_Toc483339546"/>
      <w:r w:rsidRPr="005553E6">
        <w:rPr>
          <w:sz w:val="24"/>
          <w:szCs w:val="24"/>
          <w:lang w:eastAsia="ar-SA"/>
        </w:rPr>
        <w:t>3.2.3 Электроснабжение.</w:t>
      </w:r>
      <w:bookmarkEnd w:id="46"/>
    </w:p>
    <w:p w:rsidR="002E7F2A" w:rsidRPr="00E125D9" w:rsidRDefault="002E7F2A" w:rsidP="00E125D9">
      <w:pPr>
        <w:rPr>
          <w:lang w:eastAsia="ar-SA"/>
        </w:rPr>
      </w:pPr>
    </w:p>
    <w:p w:rsidR="002E7F2A" w:rsidRPr="005553E6" w:rsidRDefault="002E7F2A" w:rsidP="005553E6">
      <w:pPr>
        <w:ind w:firstLine="567"/>
        <w:rPr>
          <w:rFonts w:cs="Times New Roman"/>
          <w:sz w:val="24"/>
          <w:szCs w:val="24"/>
          <w:lang w:eastAsia="ar-SA"/>
        </w:rPr>
      </w:pPr>
      <w:r w:rsidRPr="002B2798">
        <w:rPr>
          <w:rFonts w:cs="Times New Roman"/>
          <w:sz w:val="24"/>
          <w:szCs w:val="24"/>
          <w:lang w:eastAsia="ar-SA"/>
        </w:rPr>
        <w:t xml:space="preserve">Прогноз спроса на </w:t>
      </w:r>
      <w:r w:rsidRPr="005553E6">
        <w:rPr>
          <w:rFonts w:cs="Times New Roman"/>
          <w:sz w:val="24"/>
          <w:szCs w:val="24"/>
          <w:lang w:eastAsia="ar-SA"/>
        </w:rPr>
        <w:t>электрическую энергию</w:t>
      </w:r>
      <w:r w:rsidRPr="002B2798">
        <w:rPr>
          <w:rFonts w:cs="Times New Roman"/>
          <w:sz w:val="24"/>
          <w:szCs w:val="24"/>
          <w:lang w:eastAsia="ar-SA"/>
        </w:rPr>
        <w:t xml:space="preserve"> представлен в таблице </w:t>
      </w:r>
      <w:r>
        <w:rPr>
          <w:rFonts w:cs="Times New Roman"/>
          <w:sz w:val="24"/>
          <w:szCs w:val="24"/>
          <w:lang w:eastAsia="ar-SA"/>
        </w:rPr>
        <w:t>8</w:t>
      </w:r>
      <w:r w:rsidRPr="005553E6">
        <w:rPr>
          <w:rFonts w:cs="Times New Roman"/>
          <w:sz w:val="24"/>
          <w:szCs w:val="24"/>
          <w:lang w:eastAsia="ar-SA"/>
        </w:rPr>
        <w:t xml:space="preserve">. </w:t>
      </w:r>
      <w:r>
        <w:rPr>
          <w:rFonts w:cs="Times New Roman"/>
          <w:sz w:val="24"/>
          <w:szCs w:val="24"/>
          <w:lang w:eastAsia="ar-SA"/>
        </w:rPr>
        <w:t>Соответствующее обоснование приведено в Томе 2.</w:t>
      </w:r>
    </w:p>
    <w:p w:rsidR="002E7F2A" w:rsidRDefault="002E7F2A" w:rsidP="005553E6">
      <w:pPr>
        <w:pStyle w:val="Heading2"/>
        <w:spacing w:before="240"/>
        <w:ind w:firstLine="0"/>
        <w:rPr>
          <w:sz w:val="24"/>
          <w:szCs w:val="24"/>
          <w:lang w:eastAsia="ar-SA"/>
        </w:rPr>
      </w:pPr>
      <w:bookmarkStart w:id="47" w:name="_Toc438111302"/>
      <w:bookmarkStart w:id="48" w:name="_Toc483339547"/>
      <w:r>
        <w:rPr>
          <w:sz w:val="24"/>
          <w:szCs w:val="24"/>
          <w:lang w:eastAsia="ar-SA"/>
        </w:rPr>
        <w:t>3.</w:t>
      </w:r>
      <w:r w:rsidRPr="005553E6">
        <w:rPr>
          <w:sz w:val="24"/>
          <w:szCs w:val="24"/>
          <w:lang w:eastAsia="ar-SA"/>
        </w:rPr>
        <w:t>2.4 Водоснабжение</w:t>
      </w:r>
      <w:bookmarkEnd w:id="47"/>
      <w:r w:rsidRPr="005553E6">
        <w:rPr>
          <w:sz w:val="24"/>
          <w:szCs w:val="24"/>
          <w:lang w:eastAsia="ar-SA"/>
        </w:rPr>
        <w:t>.</w:t>
      </w:r>
      <w:bookmarkEnd w:id="48"/>
    </w:p>
    <w:p w:rsidR="002E7F2A" w:rsidRPr="00E125D9" w:rsidRDefault="002E7F2A" w:rsidP="00E125D9">
      <w:pPr>
        <w:rPr>
          <w:lang w:eastAsia="ar-SA"/>
        </w:rPr>
      </w:pPr>
    </w:p>
    <w:p w:rsidR="002E7F2A" w:rsidRDefault="002E7F2A" w:rsidP="005553E6">
      <w:pPr>
        <w:ind w:firstLine="567"/>
        <w:rPr>
          <w:rFonts w:cs="Times New Roman"/>
          <w:sz w:val="24"/>
          <w:szCs w:val="24"/>
          <w:lang w:eastAsia="ar-SA"/>
        </w:rPr>
      </w:pPr>
      <w:r w:rsidRPr="005553E6">
        <w:rPr>
          <w:rFonts w:cs="Times New Roman"/>
          <w:sz w:val="24"/>
          <w:szCs w:val="24"/>
          <w:lang w:eastAsia="ar-SA"/>
        </w:rPr>
        <w:t xml:space="preserve">Прогноз спроса </w:t>
      </w:r>
      <w:r>
        <w:rPr>
          <w:rFonts w:cs="Times New Roman"/>
          <w:sz w:val="24"/>
          <w:szCs w:val="24"/>
          <w:lang w:eastAsia="ar-SA"/>
        </w:rPr>
        <w:t>на холодную воду приведён</w:t>
      </w:r>
      <w:r w:rsidRPr="00226405">
        <w:rPr>
          <w:rFonts w:cs="Times New Roman"/>
          <w:sz w:val="24"/>
          <w:szCs w:val="24"/>
          <w:lang w:eastAsia="ar-SA"/>
        </w:rPr>
        <w:t xml:space="preserve"> в таблице </w:t>
      </w:r>
      <w:r>
        <w:rPr>
          <w:rFonts w:cs="Times New Roman"/>
          <w:sz w:val="24"/>
          <w:szCs w:val="24"/>
          <w:lang w:eastAsia="ar-SA"/>
        </w:rPr>
        <w:t>9. Соответствующее обоснование приведено в Томе 2.</w:t>
      </w:r>
    </w:p>
    <w:p w:rsidR="002E7F2A" w:rsidRPr="00226405" w:rsidRDefault="002E7F2A" w:rsidP="005553E6">
      <w:pPr>
        <w:ind w:firstLine="567"/>
        <w:rPr>
          <w:rFonts w:cs="Times New Roman"/>
          <w:sz w:val="24"/>
          <w:szCs w:val="24"/>
          <w:lang w:eastAsia="ar-SA"/>
        </w:rPr>
      </w:pPr>
    </w:p>
    <w:p w:rsidR="002E7F2A" w:rsidRDefault="002E7F2A" w:rsidP="005553E6">
      <w:pPr>
        <w:pStyle w:val="Heading2"/>
        <w:ind w:firstLine="0"/>
        <w:rPr>
          <w:sz w:val="24"/>
          <w:szCs w:val="24"/>
          <w:lang w:eastAsia="ar-SA"/>
        </w:rPr>
      </w:pPr>
      <w:bookmarkStart w:id="49" w:name="_Toc438111303"/>
      <w:bookmarkStart w:id="50" w:name="_Toc483339548"/>
      <w:r>
        <w:rPr>
          <w:sz w:val="24"/>
          <w:szCs w:val="24"/>
          <w:lang w:eastAsia="ar-SA"/>
        </w:rPr>
        <w:t>3.</w:t>
      </w:r>
      <w:r w:rsidRPr="005553E6">
        <w:rPr>
          <w:sz w:val="24"/>
          <w:szCs w:val="24"/>
          <w:lang w:eastAsia="ar-SA"/>
        </w:rPr>
        <w:t>2.5 Водоотведение</w:t>
      </w:r>
      <w:bookmarkEnd w:id="49"/>
      <w:r w:rsidRPr="005553E6">
        <w:rPr>
          <w:sz w:val="24"/>
          <w:szCs w:val="24"/>
          <w:lang w:eastAsia="ar-SA"/>
        </w:rPr>
        <w:t>.</w:t>
      </w:r>
      <w:bookmarkEnd w:id="50"/>
    </w:p>
    <w:p w:rsidR="002E7F2A" w:rsidRPr="00E125D9" w:rsidRDefault="002E7F2A" w:rsidP="00E125D9">
      <w:pPr>
        <w:rPr>
          <w:lang w:eastAsia="ar-SA"/>
        </w:rPr>
      </w:pPr>
    </w:p>
    <w:p w:rsidR="002E7F2A" w:rsidRDefault="002E7F2A" w:rsidP="005553E6">
      <w:pPr>
        <w:ind w:firstLine="567"/>
        <w:rPr>
          <w:rFonts w:cs="Times New Roman"/>
          <w:sz w:val="24"/>
          <w:szCs w:val="24"/>
          <w:lang w:eastAsia="ru-RU"/>
        </w:rPr>
      </w:pPr>
      <w:r w:rsidRPr="002A01F0">
        <w:rPr>
          <w:rFonts w:cs="Times New Roman"/>
          <w:sz w:val="24"/>
          <w:szCs w:val="24"/>
          <w:lang w:eastAsia="ru-RU"/>
        </w:rPr>
        <w:t xml:space="preserve">Прогноз </w:t>
      </w:r>
      <w:r>
        <w:rPr>
          <w:rFonts w:cs="Times New Roman"/>
          <w:sz w:val="24"/>
          <w:szCs w:val="24"/>
          <w:lang w:eastAsia="ru-RU"/>
        </w:rPr>
        <w:t>по водоотведению приведён</w:t>
      </w:r>
      <w:r w:rsidRPr="00226405">
        <w:rPr>
          <w:rFonts w:cs="Times New Roman"/>
          <w:sz w:val="24"/>
          <w:szCs w:val="24"/>
          <w:lang w:eastAsia="ru-RU"/>
        </w:rPr>
        <w:t xml:space="preserve"> в таблице 1</w:t>
      </w:r>
      <w:r>
        <w:rPr>
          <w:rFonts w:cs="Times New Roman"/>
          <w:sz w:val="24"/>
          <w:szCs w:val="24"/>
          <w:lang w:eastAsia="ru-RU"/>
        </w:rPr>
        <w:t xml:space="preserve">0. </w:t>
      </w:r>
      <w:r>
        <w:rPr>
          <w:rFonts w:cs="Times New Roman"/>
          <w:sz w:val="24"/>
          <w:szCs w:val="24"/>
          <w:lang w:eastAsia="ar-SA"/>
        </w:rPr>
        <w:t>Соответствующее обоснование прив</w:t>
      </w:r>
      <w:r>
        <w:rPr>
          <w:rFonts w:cs="Times New Roman"/>
          <w:sz w:val="24"/>
          <w:szCs w:val="24"/>
          <w:lang w:eastAsia="ar-SA"/>
        </w:rPr>
        <w:t>е</w:t>
      </w:r>
      <w:r>
        <w:rPr>
          <w:rFonts w:cs="Times New Roman"/>
          <w:sz w:val="24"/>
          <w:szCs w:val="24"/>
          <w:lang w:eastAsia="ar-SA"/>
        </w:rPr>
        <w:t>дено в Томе 2.</w:t>
      </w:r>
    </w:p>
    <w:bookmarkEnd w:id="44"/>
    <w:p w:rsidR="002E7F2A" w:rsidRPr="006E404D" w:rsidRDefault="002E7F2A" w:rsidP="00580986">
      <w:pPr>
        <w:spacing w:line="240" w:lineRule="auto"/>
        <w:ind w:firstLine="567"/>
        <w:rPr>
          <w:rFonts w:cs="Times New Roman"/>
          <w:b/>
          <w:sz w:val="24"/>
          <w:szCs w:val="24"/>
          <w:lang w:eastAsia="ar-SA"/>
        </w:rPr>
      </w:pPr>
    </w:p>
    <w:p w:rsidR="002E7F2A" w:rsidRPr="00E125D9" w:rsidRDefault="002E7F2A" w:rsidP="005553E6">
      <w:pPr>
        <w:pStyle w:val="Heading2"/>
        <w:ind w:firstLine="0"/>
        <w:rPr>
          <w:sz w:val="24"/>
          <w:szCs w:val="24"/>
          <w:lang w:eastAsia="ar-SA"/>
        </w:rPr>
      </w:pPr>
      <w:bookmarkStart w:id="51" w:name="_Toc438111306"/>
      <w:bookmarkStart w:id="52" w:name="_Toc483339549"/>
      <w:r>
        <w:rPr>
          <w:sz w:val="24"/>
          <w:szCs w:val="24"/>
          <w:lang w:eastAsia="ar-SA"/>
        </w:rPr>
        <w:t>3.</w:t>
      </w:r>
      <w:r w:rsidRPr="005553E6">
        <w:rPr>
          <w:sz w:val="24"/>
          <w:szCs w:val="24"/>
          <w:lang w:eastAsia="ar-SA"/>
        </w:rPr>
        <w:t xml:space="preserve">2.6 </w:t>
      </w:r>
      <w:bookmarkEnd w:id="51"/>
      <w:r w:rsidRPr="005553E6">
        <w:rPr>
          <w:sz w:val="24"/>
          <w:szCs w:val="24"/>
          <w:lang w:eastAsia="ar-SA"/>
        </w:rPr>
        <w:t>Твёрдые бытовые отходы</w:t>
      </w:r>
      <w:r>
        <w:rPr>
          <w:sz w:val="24"/>
          <w:szCs w:val="24"/>
          <w:lang w:eastAsia="ar-SA"/>
        </w:rPr>
        <w:t>.</w:t>
      </w:r>
    </w:p>
    <w:bookmarkEnd w:id="52"/>
    <w:p w:rsidR="002E7F2A" w:rsidRPr="005553E6" w:rsidRDefault="002E7F2A" w:rsidP="005553E6">
      <w:pPr>
        <w:pStyle w:val="Heading2"/>
        <w:ind w:firstLine="0"/>
        <w:rPr>
          <w:sz w:val="24"/>
          <w:szCs w:val="24"/>
          <w:lang w:eastAsia="ar-SA"/>
        </w:rPr>
      </w:pPr>
    </w:p>
    <w:p w:rsidR="002E7F2A" w:rsidRDefault="002E7F2A" w:rsidP="002A01F0">
      <w:pPr>
        <w:ind w:firstLine="567"/>
        <w:rPr>
          <w:rFonts w:cs="Times New Roman"/>
          <w:sz w:val="24"/>
          <w:szCs w:val="24"/>
          <w:lang w:eastAsia="ar-SA"/>
        </w:rPr>
      </w:pPr>
      <w:r w:rsidRPr="002A01F0">
        <w:rPr>
          <w:rFonts w:cs="Times New Roman"/>
          <w:sz w:val="24"/>
          <w:szCs w:val="24"/>
          <w:lang w:eastAsia="ru-RU"/>
        </w:rPr>
        <w:t xml:space="preserve">Прогноз </w:t>
      </w:r>
      <w:r>
        <w:rPr>
          <w:rFonts w:cs="Times New Roman"/>
          <w:sz w:val="24"/>
          <w:szCs w:val="24"/>
          <w:lang w:eastAsia="ru-RU"/>
        </w:rPr>
        <w:t>по объёмам образования твёрдых бытовых отходов (ТБО) приведён</w:t>
      </w:r>
      <w:r w:rsidRPr="00226405">
        <w:rPr>
          <w:rFonts w:cs="Times New Roman"/>
          <w:sz w:val="24"/>
          <w:szCs w:val="24"/>
          <w:lang w:eastAsia="ru-RU"/>
        </w:rPr>
        <w:t xml:space="preserve"> в таблице 1</w:t>
      </w:r>
      <w:r>
        <w:rPr>
          <w:rFonts w:cs="Times New Roman"/>
          <w:sz w:val="24"/>
          <w:szCs w:val="24"/>
          <w:lang w:eastAsia="ru-RU"/>
        </w:rPr>
        <w:t>1.</w:t>
      </w:r>
      <w:r>
        <w:rPr>
          <w:rFonts w:cs="Times New Roman"/>
          <w:sz w:val="24"/>
          <w:szCs w:val="24"/>
          <w:lang w:eastAsia="ar-SA"/>
        </w:rPr>
        <w:t>Соответствующее обоснование приведено в Томе 2</w:t>
      </w:r>
    </w:p>
    <w:p w:rsidR="002E7F2A" w:rsidRDefault="002E7F2A" w:rsidP="002A01F0">
      <w:pPr>
        <w:ind w:firstLine="567"/>
        <w:rPr>
          <w:rFonts w:cs="Times New Roman"/>
          <w:sz w:val="24"/>
          <w:szCs w:val="24"/>
          <w:lang w:eastAsia="ru-RU"/>
        </w:rPr>
      </w:pPr>
    </w:p>
    <w:p w:rsidR="002E7F2A" w:rsidRDefault="002E7F2A" w:rsidP="00112DE3">
      <w:pPr>
        <w:pStyle w:val="Caption"/>
        <w:keepNext/>
      </w:pPr>
    </w:p>
    <w:p w:rsidR="002E7F2A" w:rsidRDefault="002E7F2A" w:rsidP="00E125D9">
      <w:pPr>
        <w:rPr>
          <w:lang w:eastAsia="ru-RU"/>
        </w:rPr>
        <w:sectPr w:rsidR="002E7F2A" w:rsidSect="00E00A2C">
          <w:pgSz w:w="11907" w:h="16839" w:code="9"/>
          <w:pgMar w:top="567" w:right="567" w:bottom="567" w:left="1418" w:header="709" w:footer="709" w:gutter="0"/>
          <w:cols w:space="708"/>
          <w:docGrid w:linePitch="381"/>
        </w:sectPr>
      </w:pPr>
    </w:p>
    <w:p w:rsidR="002E7F2A" w:rsidRPr="00E125D9" w:rsidRDefault="002E7F2A" w:rsidP="00E125D9">
      <w:pPr>
        <w:keepNext/>
        <w:spacing w:before="120" w:after="120" w:line="240" w:lineRule="auto"/>
        <w:ind w:firstLine="0"/>
        <w:jc w:val="left"/>
        <w:rPr>
          <w:rFonts w:cs="Times New Roman"/>
          <w:b/>
          <w:bCs/>
          <w:sz w:val="20"/>
          <w:szCs w:val="20"/>
          <w:lang w:eastAsia="ru-RU"/>
        </w:rPr>
      </w:pPr>
      <w:bookmarkStart w:id="53" w:name="_Toc483898974"/>
      <w:bookmarkStart w:id="54" w:name="_Toc484548833"/>
      <w:r w:rsidRPr="00E125D9">
        <w:rPr>
          <w:rFonts w:cs="Times New Roman"/>
          <w:b/>
          <w:bCs/>
          <w:sz w:val="20"/>
          <w:szCs w:val="20"/>
          <w:lang w:eastAsia="ru-RU"/>
        </w:rPr>
        <w:t xml:space="preserve">Таблица </w:t>
      </w:r>
      <w:r w:rsidRPr="00E125D9">
        <w:rPr>
          <w:rFonts w:cs="Times New Roman"/>
          <w:b/>
          <w:bCs/>
          <w:sz w:val="20"/>
          <w:szCs w:val="20"/>
          <w:lang w:eastAsia="ru-RU"/>
        </w:rPr>
        <w:fldChar w:fldCharType="begin"/>
      </w:r>
      <w:r w:rsidRPr="00E125D9">
        <w:rPr>
          <w:rFonts w:cs="Times New Roman"/>
          <w:b/>
          <w:bCs/>
          <w:sz w:val="20"/>
          <w:szCs w:val="20"/>
          <w:lang w:eastAsia="ru-RU"/>
        </w:rPr>
        <w:instrText xml:space="preserve"> SEQ Таблица \* ARABIC </w:instrText>
      </w:r>
      <w:r w:rsidRPr="00E125D9">
        <w:rPr>
          <w:rFonts w:cs="Times New Roman"/>
          <w:b/>
          <w:bCs/>
          <w:sz w:val="20"/>
          <w:szCs w:val="20"/>
          <w:lang w:eastAsia="ru-RU"/>
        </w:rPr>
        <w:fldChar w:fldCharType="separate"/>
      </w:r>
      <w:r>
        <w:rPr>
          <w:rFonts w:cs="Times New Roman"/>
          <w:b/>
          <w:bCs/>
          <w:noProof/>
          <w:sz w:val="20"/>
          <w:szCs w:val="20"/>
          <w:lang w:eastAsia="ru-RU"/>
        </w:rPr>
        <w:t>6</w:t>
      </w:r>
      <w:r w:rsidRPr="00E125D9">
        <w:rPr>
          <w:rFonts w:cs="Times New Roman"/>
          <w:b/>
          <w:bCs/>
          <w:sz w:val="20"/>
          <w:szCs w:val="20"/>
          <w:lang w:eastAsia="ru-RU"/>
        </w:rPr>
        <w:fldChar w:fldCharType="end"/>
      </w:r>
      <w:r w:rsidRPr="00E125D9">
        <w:rPr>
          <w:rFonts w:cs="Times New Roman"/>
          <w:b/>
          <w:bCs/>
          <w:sz w:val="20"/>
          <w:szCs w:val="20"/>
          <w:lang w:eastAsia="ru-RU"/>
        </w:rPr>
        <w:t xml:space="preserve"> Прогноз спроса на тепловую энергию, Гкал</w:t>
      </w:r>
      <w:bookmarkEnd w:id="53"/>
      <w:bookmarkEnd w:id="54"/>
    </w:p>
    <w:tbl>
      <w:tblPr>
        <w:tblW w:w="5000" w:type="pct"/>
        <w:tblLook w:val="00A0"/>
      </w:tblPr>
      <w:tblGrid>
        <w:gridCol w:w="5718"/>
        <w:gridCol w:w="926"/>
        <w:gridCol w:w="926"/>
        <w:gridCol w:w="926"/>
        <w:gridCol w:w="927"/>
        <w:gridCol w:w="927"/>
        <w:gridCol w:w="927"/>
        <w:gridCol w:w="927"/>
        <w:gridCol w:w="927"/>
        <w:gridCol w:w="927"/>
        <w:gridCol w:w="927"/>
        <w:gridCol w:w="936"/>
      </w:tblGrid>
      <w:tr w:rsidR="002E7F2A" w:rsidRPr="00E125D9" w:rsidTr="00E125D9">
        <w:trPr>
          <w:trHeight w:val="195"/>
        </w:trPr>
        <w:tc>
          <w:tcPr>
            <w:tcW w:w="1796" w:type="pct"/>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Наименование зоны действия ЦСТ</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2017</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2018</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2019</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2020</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2021</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2022</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2023</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2024</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2025</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2026</w:t>
            </w:r>
          </w:p>
        </w:tc>
        <w:tc>
          <w:tcPr>
            <w:tcW w:w="291"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r>
      <w:tr w:rsidR="002E7F2A" w:rsidRPr="00E125D9" w:rsidTr="00E125D9">
        <w:trPr>
          <w:trHeight w:val="19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с. Усть-Багаряк</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Полезный отпуск тепловой энергии, всего, в т.ч. по направлениям использования:</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отопление и вентиляция</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горячее водоснабжение</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Полезный отпуск тепловой энергии всего, в т.ч. по группам потребителей:</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2567</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540</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Общественные здания</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2027</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c>
          <w:tcPr>
            <w:tcW w:w="291"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w:t>
            </w:r>
          </w:p>
        </w:tc>
      </w:tr>
      <w:tr w:rsidR="002E7F2A" w:rsidRPr="00E125D9" w:rsidTr="00E125D9">
        <w:trPr>
          <w:trHeight w:val="19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ИТОГО по Усть-Багарякскому сельскому поселению</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6"/>
                <w:szCs w:val="16"/>
                <w:lang w:eastAsia="ru-RU"/>
              </w:rPr>
            </w:pPr>
            <w:r w:rsidRPr="00E125D9">
              <w:rPr>
                <w:rFonts w:ascii="Arial" w:hAnsi="Arial" w:cs="Arial"/>
                <w:color w:val="000000"/>
                <w:sz w:val="16"/>
                <w:szCs w:val="16"/>
                <w:lang w:eastAsia="ru-RU"/>
              </w:rPr>
              <w:t>Полезный отпуск тепловой энергии, всего, в т.ч. по направлениям и</w:t>
            </w:r>
            <w:r w:rsidRPr="00E125D9">
              <w:rPr>
                <w:rFonts w:ascii="Arial" w:hAnsi="Arial" w:cs="Arial"/>
                <w:color w:val="000000"/>
                <w:sz w:val="16"/>
                <w:szCs w:val="16"/>
                <w:lang w:eastAsia="ru-RU"/>
              </w:rPr>
              <w:t>с</w:t>
            </w:r>
            <w:r w:rsidRPr="00E125D9">
              <w:rPr>
                <w:rFonts w:ascii="Arial" w:hAnsi="Arial" w:cs="Arial"/>
                <w:color w:val="000000"/>
                <w:sz w:val="16"/>
                <w:szCs w:val="16"/>
                <w:lang w:eastAsia="ru-RU"/>
              </w:rPr>
              <w:t>пользования:</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6"/>
                <w:szCs w:val="16"/>
                <w:lang w:eastAsia="ru-RU"/>
              </w:rPr>
            </w:pPr>
            <w:r w:rsidRPr="00E125D9">
              <w:rPr>
                <w:rFonts w:ascii="Arial" w:hAnsi="Arial" w:cs="Arial"/>
                <w:color w:val="000000"/>
                <w:sz w:val="16"/>
                <w:szCs w:val="16"/>
                <w:lang w:eastAsia="ru-RU"/>
              </w:rPr>
              <w:t>отопление и вентиляция</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6"/>
                <w:szCs w:val="16"/>
                <w:lang w:eastAsia="ru-RU"/>
              </w:rPr>
            </w:pPr>
            <w:r w:rsidRPr="00E125D9">
              <w:rPr>
                <w:rFonts w:ascii="Arial" w:hAnsi="Arial" w:cs="Arial"/>
                <w:color w:val="000000"/>
                <w:sz w:val="16"/>
                <w:szCs w:val="16"/>
                <w:lang w:eastAsia="ru-RU"/>
              </w:rPr>
              <w:t>горячее водоснабжение</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6"/>
                <w:szCs w:val="16"/>
                <w:lang w:eastAsia="ru-RU"/>
              </w:rPr>
            </w:pPr>
            <w:r w:rsidRPr="00E125D9">
              <w:rPr>
                <w:rFonts w:ascii="Arial" w:hAnsi="Arial" w:cs="Arial"/>
                <w:color w:val="000000"/>
                <w:sz w:val="16"/>
                <w:szCs w:val="16"/>
                <w:lang w:eastAsia="ru-RU"/>
              </w:rPr>
              <w:t>Полезный отпуск тепловой энергии всего, в т.ч. по группам потребит</w:t>
            </w:r>
            <w:r w:rsidRPr="00E125D9">
              <w:rPr>
                <w:rFonts w:ascii="Arial" w:hAnsi="Arial" w:cs="Arial"/>
                <w:color w:val="000000"/>
                <w:sz w:val="16"/>
                <w:szCs w:val="16"/>
                <w:lang w:eastAsia="ru-RU"/>
              </w:rPr>
              <w:t>е</w:t>
            </w:r>
            <w:r w:rsidRPr="00E125D9">
              <w:rPr>
                <w:rFonts w:ascii="Arial" w:hAnsi="Arial" w:cs="Arial"/>
                <w:color w:val="000000"/>
                <w:sz w:val="16"/>
                <w:szCs w:val="16"/>
                <w:lang w:eastAsia="ru-RU"/>
              </w:rPr>
              <w:t>лей:</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2567</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6"/>
                <w:szCs w:val="16"/>
                <w:lang w:eastAsia="ru-RU"/>
              </w:rPr>
            </w:pPr>
            <w:r w:rsidRPr="00E125D9">
              <w:rPr>
                <w:rFonts w:ascii="Arial" w:hAnsi="Arial" w:cs="Arial"/>
                <w:color w:val="000000"/>
                <w:sz w:val="16"/>
                <w:szCs w:val="16"/>
                <w:lang w:eastAsia="ru-RU"/>
              </w:rPr>
              <w:t>Население</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540</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6"/>
                <w:szCs w:val="16"/>
                <w:lang w:eastAsia="ru-RU"/>
              </w:rPr>
            </w:pPr>
            <w:r w:rsidRPr="00E125D9">
              <w:rPr>
                <w:rFonts w:ascii="Arial" w:hAnsi="Arial" w:cs="Arial"/>
                <w:color w:val="000000"/>
                <w:sz w:val="16"/>
                <w:szCs w:val="16"/>
                <w:lang w:eastAsia="ru-RU"/>
              </w:rPr>
              <w:t>Общественные здания</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2027</w:t>
            </w:r>
          </w:p>
        </w:tc>
      </w:tr>
      <w:tr w:rsidR="002E7F2A" w:rsidRPr="00E125D9" w:rsidTr="00E125D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6"/>
                <w:szCs w:val="16"/>
                <w:lang w:eastAsia="ru-RU"/>
              </w:rPr>
            </w:pPr>
            <w:r w:rsidRPr="00E125D9">
              <w:rPr>
                <w:rFonts w:ascii="Arial" w:hAnsi="Arial" w:cs="Arial"/>
                <w:color w:val="000000"/>
                <w:sz w:val="16"/>
                <w:szCs w:val="16"/>
                <w:lang w:eastAsia="ru-RU"/>
              </w:rPr>
              <w:t>Прочие</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c>
          <w:tcPr>
            <w:tcW w:w="291" w:type="pct"/>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6"/>
                <w:szCs w:val="16"/>
                <w:lang w:eastAsia="ru-RU"/>
              </w:rPr>
            </w:pPr>
            <w:r w:rsidRPr="00E125D9">
              <w:rPr>
                <w:rFonts w:ascii="Arial" w:hAnsi="Arial" w:cs="Arial"/>
                <w:color w:val="000000"/>
                <w:sz w:val="16"/>
                <w:szCs w:val="16"/>
                <w:lang w:eastAsia="ru-RU"/>
              </w:rPr>
              <w:t>0</w:t>
            </w:r>
          </w:p>
        </w:tc>
      </w:tr>
    </w:tbl>
    <w:p w:rsidR="002E7F2A" w:rsidRPr="00E125D9" w:rsidRDefault="002E7F2A" w:rsidP="00E125D9">
      <w:pPr>
        <w:spacing w:line="240" w:lineRule="auto"/>
        <w:ind w:firstLine="0"/>
        <w:rPr>
          <w:rFonts w:cs="Times New Roman"/>
          <w:sz w:val="24"/>
          <w:szCs w:val="24"/>
          <w:lang w:eastAsia="ar-SA"/>
        </w:rPr>
      </w:pPr>
    </w:p>
    <w:p w:rsidR="002E7F2A" w:rsidRPr="00E125D9" w:rsidRDefault="002E7F2A" w:rsidP="00E125D9">
      <w:pPr>
        <w:keepNext/>
        <w:spacing w:before="120" w:after="120" w:line="240" w:lineRule="auto"/>
        <w:ind w:firstLine="0"/>
        <w:jc w:val="left"/>
        <w:rPr>
          <w:rFonts w:cs="Times New Roman"/>
          <w:b/>
          <w:bCs/>
          <w:sz w:val="20"/>
          <w:szCs w:val="20"/>
          <w:lang w:eastAsia="ru-RU"/>
        </w:rPr>
        <w:sectPr w:rsidR="002E7F2A" w:rsidRPr="00E125D9" w:rsidSect="00E125D9">
          <w:footerReference w:type="default" r:id="rId16"/>
          <w:pgSz w:w="16839" w:h="11907" w:orient="landscape" w:code="9"/>
          <w:pgMar w:top="1418" w:right="567" w:bottom="567" w:left="567" w:header="709" w:footer="709" w:gutter="0"/>
          <w:cols w:space="708"/>
          <w:docGrid w:linePitch="381"/>
        </w:sectPr>
      </w:pPr>
    </w:p>
    <w:p w:rsidR="002E7F2A" w:rsidRPr="00967F4C" w:rsidRDefault="002E7F2A" w:rsidP="00967F4C">
      <w:pPr>
        <w:keepNext/>
        <w:spacing w:before="120" w:after="120" w:line="240" w:lineRule="auto"/>
        <w:ind w:firstLine="0"/>
        <w:jc w:val="left"/>
        <w:rPr>
          <w:rFonts w:cs="Times New Roman"/>
          <w:b/>
          <w:bCs/>
          <w:sz w:val="20"/>
          <w:szCs w:val="20"/>
          <w:vertAlign w:val="superscript"/>
          <w:lang w:eastAsia="ru-RU"/>
        </w:rPr>
      </w:pPr>
      <w:bookmarkStart w:id="55" w:name="_Toc483898975"/>
      <w:bookmarkStart w:id="56" w:name="_Toc484548834"/>
      <w:r w:rsidRPr="00E125D9">
        <w:rPr>
          <w:rFonts w:cs="Times New Roman"/>
          <w:b/>
          <w:bCs/>
          <w:sz w:val="20"/>
          <w:szCs w:val="20"/>
          <w:lang w:eastAsia="ru-RU"/>
        </w:rPr>
        <w:t xml:space="preserve">Таблица </w:t>
      </w:r>
      <w:r w:rsidRPr="00E125D9">
        <w:rPr>
          <w:rFonts w:cs="Times New Roman"/>
          <w:b/>
          <w:bCs/>
          <w:sz w:val="20"/>
          <w:szCs w:val="20"/>
          <w:lang w:eastAsia="ru-RU"/>
        </w:rPr>
        <w:fldChar w:fldCharType="begin"/>
      </w:r>
      <w:r w:rsidRPr="00E125D9">
        <w:rPr>
          <w:rFonts w:cs="Times New Roman"/>
          <w:b/>
          <w:bCs/>
          <w:sz w:val="20"/>
          <w:szCs w:val="20"/>
          <w:lang w:eastAsia="ru-RU"/>
        </w:rPr>
        <w:instrText xml:space="preserve"> SEQ Таблица \* ARABIC </w:instrText>
      </w:r>
      <w:r w:rsidRPr="00E125D9">
        <w:rPr>
          <w:rFonts w:cs="Times New Roman"/>
          <w:b/>
          <w:bCs/>
          <w:sz w:val="20"/>
          <w:szCs w:val="20"/>
          <w:lang w:eastAsia="ru-RU"/>
        </w:rPr>
        <w:fldChar w:fldCharType="separate"/>
      </w:r>
      <w:r>
        <w:rPr>
          <w:rFonts w:cs="Times New Roman"/>
          <w:b/>
          <w:bCs/>
          <w:noProof/>
          <w:sz w:val="20"/>
          <w:szCs w:val="20"/>
          <w:lang w:eastAsia="ru-RU"/>
        </w:rPr>
        <w:t>7</w:t>
      </w:r>
      <w:r w:rsidRPr="00E125D9">
        <w:rPr>
          <w:rFonts w:cs="Times New Roman"/>
          <w:b/>
          <w:bCs/>
          <w:sz w:val="20"/>
          <w:szCs w:val="20"/>
          <w:lang w:eastAsia="ru-RU"/>
        </w:rPr>
        <w:fldChar w:fldCharType="end"/>
      </w:r>
      <w:r w:rsidRPr="00E125D9">
        <w:rPr>
          <w:rFonts w:cs="Times New Roman"/>
          <w:b/>
          <w:bCs/>
          <w:sz w:val="20"/>
          <w:szCs w:val="20"/>
          <w:lang w:eastAsia="ru-RU"/>
        </w:rPr>
        <w:t xml:space="preserve"> Прогноз спроса на природный газ, тыс.м</w:t>
      </w:r>
      <w:r w:rsidRPr="00E125D9">
        <w:rPr>
          <w:rFonts w:cs="Times New Roman"/>
          <w:b/>
          <w:bCs/>
          <w:sz w:val="20"/>
          <w:szCs w:val="20"/>
          <w:vertAlign w:val="superscript"/>
          <w:lang w:eastAsia="ru-RU"/>
        </w:rPr>
        <w:t>3</w:t>
      </w:r>
      <w:bookmarkEnd w:id="55"/>
      <w:bookmarkEnd w:id="56"/>
    </w:p>
    <w:tbl>
      <w:tblPr>
        <w:tblW w:w="5000" w:type="pct"/>
        <w:tblLook w:val="00A0"/>
      </w:tblPr>
      <w:tblGrid>
        <w:gridCol w:w="6511"/>
        <w:gridCol w:w="856"/>
        <w:gridCol w:w="856"/>
        <w:gridCol w:w="856"/>
        <w:gridCol w:w="856"/>
        <w:gridCol w:w="857"/>
        <w:gridCol w:w="857"/>
        <w:gridCol w:w="857"/>
        <w:gridCol w:w="857"/>
        <w:gridCol w:w="857"/>
        <w:gridCol w:w="857"/>
        <w:gridCol w:w="844"/>
      </w:tblGrid>
      <w:tr w:rsidR="002E7F2A" w:rsidRPr="001D66E2" w:rsidTr="002F6D99">
        <w:trPr>
          <w:trHeight w:val="495"/>
        </w:trPr>
        <w:tc>
          <w:tcPr>
            <w:tcW w:w="2045" w:type="pct"/>
            <w:tcBorders>
              <w:top w:val="single" w:sz="4" w:space="0" w:color="auto"/>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Наименование населённого пункта</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2017</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2018</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2019</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2020</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2021</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2022</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2023</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2024</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2025</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2026</w:t>
            </w:r>
          </w:p>
        </w:tc>
        <w:tc>
          <w:tcPr>
            <w:tcW w:w="269" w:type="pct"/>
            <w:tcBorders>
              <w:top w:val="single" w:sz="4" w:space="0" w:color="auto"/>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2027</w:t>
            </w:r>
          </w:p>
        </w:tc>
      </w:tr>
      <w:tr w:rsidR="002E7F2A" w:rsidRPr="001D66E2" w:rsidTr="002F6D9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b/>
                <w:bCs/>
                <w:color w:val="000000"/>
                <w:sz w:val="16"/>
                <w:szCs w:val="16"/>
                <w:lang w:eastAsia="ru-RU"/>
              </w:rPr>
            </w:pPr>
            <w:r w:rsidRPr="001D66E2">
              <w:rPr>
                <w:rFonts w:ascii="Arial" w:hAnsi="Arial" w:cs="Arial"/>
                <w:b/>
                <w:bCs/>
                <w:color w:val="000000"/>
                <w:sz w:val="16"/>
                <w:szCs w:val="16"/>
                <w:lang w:eastAsia="ru-RU"/>
              </w:rPr>
              <w:t>д. Карино</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Население</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380,8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386,2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391,7</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397,3</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403,0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408,8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414,7</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Котельные</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Прочие (10% от общего потребления)</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42,3</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42,9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43,5</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44,1</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44,8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45,4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46,1</w:t>
            </w:r>
          </w:p>
        </w:tc>
      </w:tr>
      <w:tr w:rsidR="002E7F2A" w:rsidRPr="001D66E2" w:rsidTr="002F6D99">
        <w:trPr>
          <w:trHeight w:val="225"/>
        </w:trPr>
        <w:tc>
          <w:tcPr>
            <w:tcW w:w="2045" w:type="pct"/>
            <w:tcBorders>
              <w:top w:val="nil"/>
              <w:left w:val="single" w:sz="4" w:space="0" w:color="auto"/>
              <w:bottom w:val="single" w:sz="4" w:space="0" w:color="auto"/>
              <w:right w:val="nil"/>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423,1</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429,1</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435,2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441,4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447,8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454,2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460,7</w:t>
            </w:r>
          </w:p>
        </w:tc>
      </w:tr>
      <w:tr w:rsidR="002E7F2A" w:rsidRPr="001D66E2" w:rsidTr="002F6D9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b/>
                <w:bCs/>
                <w:color w:val="000000"/>
                <w:sz w:val="16"/>
                <w:szCs w:val="16"/>
                <w:lang w:eastAsia="ru-RU"/>
              </w:rPr>
            </w:pPr>
            <w:r w:rsidRPr="001D66E2">
              <w:rPr>
                <w:rFonts w:ascii="Arial" w:hAnsi="Arial" w:cs="Arial"/>
                <w:b/>
                <w:bCs/>
                <w:color w:val="000000"/>
                <w:sz w:val="16"/>
                <w:szCs w:val="16"/>
                <w:lang w:eastAsia="ru-RU"/>
              </w:rPr>
              <w:t>п. Синарский</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Население</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741,2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752,6</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764,1</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775,8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787,8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799,9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812,2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824,8</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Котельные</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Прочие (10% от общего потребления)</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82,4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83,6</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84,9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86,2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87,5</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88,9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90,2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91,6</w:t>
            </w:r>
          </w:p>
        </w:tc>
      </w:tr>
      <w:tr w:rsidR="002E7F2A" w:rsidRPr="001D66E2" w:rsidTr="002F6D99">
        <w:trPr>
          <w:trHeight w:val="225"/>
        </w:trPr>
        <w:tc>
          <w:tcPr>
            <w:tcW w:w="2045" w:type="pct"/>
            <w:tcBorders>
              <w:top w:val="nil"/>
              <w:left w:val="single" w:sz="4" w:space="0" w:color="auto"/>
              <w:bottom w:val="single" w:sz="4" w:space="0" w:color="auto"/>
              <w:right w:val="nil"/>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823,6</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836,2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849,0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862,0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875,3</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888,8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902,5</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916,4</w:t>
            </w:r>
          </w:p>
        </w:tc>
      </w:tr>
      <w:tr w:rsidR="002E7F2A" w:rsidRPr="001D66E2" w:rsidTr="002F6D9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b/>
                <w:bCs/>
                <w:color w:val="000000"/>
                <w:sz w:val="16"/>
                <w:szCs w:val="16"/>
                <w:lang w:eastAsia="ru-RU"/>
              </w:rPr>
            </w:pPr>
            <w:r w:rsidRPr="001D66E2">
              <w:rPr>
                <w:rFonts w:ascii="Arial" w:hAnsi="Arial" w:cs="Arial"/>
                <w:b/>
                <w:bCs/>
                <w:color w:val="000000"/>
                <w:sz w:val="16"/>
                <w:szCs w:val="16"/>
                <w:lang w:eastAsia="ru-RU"/>
              </w:rPr>
              <w:t>с. Усть-Багаряк</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Население</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5698,5</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5785,2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5873,4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5963,1</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6054,4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6147,2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6241,6</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6337,5</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6435,1</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6534,4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6635,3</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Котельные</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Прочие (10% от общего потребления)</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636,4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646,0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655,8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665,8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675,9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686,2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696,7</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707,4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718,2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729,3</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740,5</w:t>
            </w:r>
          </w:p>
        </w:tc>
      </w:tr>
      <w:tr w:rsidR="002E7F2A" w:rsidRPr="001D66E2" w:rsidTr="002F6D99">
        <w:trPr>
          <w:trHeight w:val="225"/>
        </w:trPr>
        <w:tc>
          <w:tcPr>
            <w:tcW w:w="2045" w:type="pct"/>
            <w:tcBorders>
              <w:top w:val="nil"/>
              <w:left w:val="single" w:sz="4" w:space="0" w:color="auto"/>
              <w:bottom w:val="single" w:sz="4" w:space="0" w:color="auto"/>
              <w:right w:val="nil"/>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6363,9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6460,2</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6558,3</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6657,9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6759,3</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6862,4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6967,3</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7073,9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7182,4</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7292,7</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7404,8</w:t>
            </w:r>
          </w:p>
        </w:tc>
      </w:tr>
      <w:tr w:rsidR="002E7F2A" w:rsidRPr="001D66E2" w:rsidTr="002F6D9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b/>
                <w:bCs/>
                <w:color w:val="000000"/>
                <w:sz w:val="16"/>
                <w:szCs w:val="16"/>
                <w:lang w:eastAsia="ru-RU"/>
              </w:rPr>
            </w:pPr>
            <w:r w:rsidRPr="001D66E2">
              <w:rPr>
                <w:rFonts w:ascii="Arial" w:hAnsi="Arial" w:cs="Arial"/>
                <w:b/>
                <w:bCs/>
                <w:color w:val="000000"/>
                <w:sz w:val="16"/>
                <w:szCs w:val="16"/>
                <w:lang w:eastAsia="ru-RU"/>
              </w:rPr>
              <w:t>д. Чекурова</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Население</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62,9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62,9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62,9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62,9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62,9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62,9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62,9</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Котельные</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Прочие (10% от общего потребления)</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7,0</w:t>
            </w:r>
          </w:p>
        </w:tc>
      </w:tr>
      <w:tr w:rsidR="002E7F2A" w:rsidRPr="001D66E2" w:rsidTr="002F6D99">
        <w:trPr>
          <w:trHeight w:val="225"/>
        </w:trPr>
        <w:tc>
          <w:tcPr>
            <w:tcW w:w="2045" w:type="pct"/>
            <w:tcBorders>
              <w:top w:val="nil"/>
              <w:left w:val="single" w:sz="4" w:space="0" w:color="auto"/>
              <w:bottom w:val="single" w:sz="4" w:space="0" w:color="auto"/>
              <w:right w:val="nil"/>
            </w:tcBorders>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69,8</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69,9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69,9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69,9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69,9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69,9</w:t>
            </w:r>
          </w:p>
        </w:tc>
        <w:tc>
          <w:tcPr>
            <w:tcW w:w="269" w:type="pct"/>
            <w:tcBorders>
              <w:top w:val="nil"/>
              <w:left w:val="nil"/>
              <w:bottom w:val="single" w:sz="4" w:space="0" w:color="auto"/>
              <w:right w:val="single" w:sz="4" w:space="0" w:color="auto"/>
            </w:tcBorders>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69,9</w:t>
            </w:r>
          </w:p>
        </w:tc>
      </w:tr>
      <w:tr w:rsidR="002E7F2A" w:rsidRPr="001D66E2" w:rsidTr="002F6D99">
        <w:trPr>
          <w:trHeight w:val="225"/>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b/>
                <w:bCs/>
                <w:color w:val="000000"/>
                <w:sz w:val="16"/>
                <w:szCs w:val="16"/>
                <w:lang w:eastAsia="ru-RU"/>
              </w:rPr>
            </w:pPr>
            <w:r w:rsidRPr="001D66E2">
              <w:rPr>
                <w:rFonts w:ascii="Arial" w:hAnsi="Arial" w:cs="Arial"/>
                <w:b/>
                <w:bCs/>
                <w:color w:val="000000"/>
                <w:sz w:val="16"/>
                <w:szCs w:val="16"/>
                <w:lang w:eastAsia="ru-RU"/>
              </w:rPr>
              <w:t>ИТОГО по Усть-Багарякскому сельскому поселению</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Население</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5698,5</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5785,2</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5873,4</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6704,4</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7250,6</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7360,3</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7472,0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7585,5</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7700,9</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7818,3</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7937,7</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Котельные</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29,0</w:t>
            </w:r>
          </w:p>
        </w:tc>
      </w:tr>
      <w:tr w:rsidR="002E7F2A" w:rsidRPr="001D66E2" w:rsidTr="002F6D99">
        <w:trPr>
          <w:trHeight w:val="225"/>
        </w:trPr>
        <w:tc>
          <w:tcPr>
            <w:tcW w:w="2045" w:type="pct"/>
            <w:tcBorders>
              <w:top w:val="nil"/>
              <w:left w:val="single" w:sz="4" w:space="0" w:color="auto"/>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Прочие (10% от общего потребления)</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636,4</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646,0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655,8</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748,2</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808,8</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821,0</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833,4</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846,1</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858,9</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871,9</w:t>
            </w:r>
          </w:p>
        </w:tc>
        <w:tc>
          <w:tcPr>
            <w:tcW w:w="269" w:type="pct"/>
            <w:tcBorders>
              <w:top w:val="nil"/>
              <w:left w:val="nil"/>
              <w:bottom w:val="single" w:sz="4" w:space="0" w:color="auto"/>
              <w:right w:val="single" w:sz="4" w:space="0" w:color="auto"/>
            </w:tcBorders>
            <w:shd w:val="clear" w:color="000000"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885,2</w:t>
            </w:r>
          </w:p>
        </w:tc>
      </w:tr>
      <w:tr w:rsidR="002E7F2A" w:rsidRPr="001D66E2" w:rsidTr="002F6D99">
        <w:trPr>
          <w:trHeight w:val="225"/>
        </w:trPr>
        <w:tc>
          <w:tcPr>
            <w:tcW w:w="2045" w:type="pct"/>
            <w:tcBorders>
              <w:top w:val="nil"/>
              <w:left w:val="single" w:sz="4" w:space="0" w:color="auto"/>
              <w:bottom w:val="single" w:sz="4" w:space="0" w:color="auto"/>
              <w:right w:val="nil"/>
            </w:tcBorders>
            <w:shd w:val="clear" w:color="000000" w:fill="F2F2F2"/>
            <w:vAlign w:val="center"/>
          </w:tcPr>
          <w:p w:rsidR="002E7F2A" w:rsidRPr="001D66E2" w:rsidRDefault="002E7F2A" w:rsidP="002F6D99">
            <w:pPr>
              <w:spacing w:line="240" w:lineRule="auto"/>
              <w:ind w:firstLine="0"/>
              <w:jc w:val="left"/>
              <w:rPr>
                <w:rFonts w:ascii="Arial" w:hAnsi="Arial" w:cs="Arial"/>
                <w:color w:val="000000"/>
                <w:sz w:val="14"/>
                <w:szCs w:val="14"/>
                <w:lang w:eastAsia="ru-RU"/>
              </w:rPr>
            </w:pPr>
            <w:r w:rsidRPr="001D66E2">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6363,9</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6460,2</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6558,3</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7481,5</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8088,4</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8210,4</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8334,4</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8460,5</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8588,8</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8719,3</w:t>
            </w:r>
          </w:p>
        </w:tc>
        <w:tc>
          <w:tcPr>
            <w:tcW w:w="269" w:type="pct"/>
            <w:tcBorders>
              <w:top w:val="nil"/>
              <w:left w:val="nil"/>
              <w:bottom w:val="single" w:sz="4" w:space="0" w:color="auto"/>
              <w:right w:val="single" w:sz="4" w:space="0" w:color="auto"/>
            </w:tcBorders>
            <w:shd w:val="clear" w:color="auto" w:fill="F2F2F2"/>
            <w:vAlign w:val="center"/>
          </w:tcPr>
          <w:p w:rsidR="002E7F2A" w:rsidRPr="001D66E2" w:rsidRDefault="002E7F2A" w:rsidP="002F6D99">
            <w:pPr>
              <w:spacing w:line="240" w:lineRule="auto"/>
              <w:ind w:firstLine="0"/>
              <w:jc w:val="center"/>
              <w:rPr>
                <w:rFonts w:ascii="Arial" w:hAnsi="Arial" w:cs="Arial"/>
                <w:color w:val="000000"/>
                <w:sz w:val="14"/>
                <w:szCs w:val="14"/>
                <w:lang w:eastAsia="ru-RU"/>
              </w:rPr>
            </w:pPr>
            <w:r w:rsidRPr="001D66E2">
              <w:rPr>
                <w:rFonts w:ascii="Arial" w:hAnsi="Arial" w:cs="Arial"/>
                <w:color w:val="000000"/>
                <w:sz w:val="14"/>
                <w:szCs w:val="14"/>
                <w:lang w:eastAsia="ru-RU"/>
              </w:rPr>
              <w:t>8851,9</w:t>
            </w:r>
          </w:p>
        </w:tc>
      </w:tr>
    </w:tbl>
    <w:p w:rsidR="002E7F2A" w:rsidRPr="00E125D9" w:rsidRDefault="002E7F2A" w:rsidP="00E125D9">
      <w:pPr>
        <w:keepNext/>
        <w:spacing w:before="120" w:after="120" w:line="240" w:lineRule="auto"/>
        <w:ind w:firstLine="0"/>
        <w:jc w:val="left"/>
        <w:rPr>
          <w:rFonts w:cs="Times New Roman"/>
          <w:b/>
          <w:bCs/>
          <w:sz w:val="20"/>
          <w:szCs w:val="20"/>
          <w:lang w:eastAsia="ru-RU"/>
        </w:rPr>
        <w:sectPr w:rsidR="002E7F2A" w:rsidRPr="00E125D9" w:rsidSect="00E125D9">
          <w:pgSz w:w="16839" w:h="11907" w:orient="landscape" w:code="9"/>
          <w:pgMar w:top="1418" w:right="567" w:bottom="567" w:left="567" w:header="709" w:footer="709" w:gutter="0"/>
          <w:cols w:space="708"/>
          <w:docGrid w:linePitch="381"/>
        </w:sectPr>
      </w:pPr>
    </w:p>
    <w:p w:rsidR="002E7F2A" w:rsidRPr="00E125D9" w:rsidRDefault="002E7F2A" w:rsidP="00E125D9">
      <w:pPr>
        <w:keepNext/>
        <w:spacing w:before="120" w:after="120" w:line="240" w:lineRule="auto"/>
        <w:ind w:firstLine="0"/>
        <w:jc w:val="left"/>
        <w:rPr>
          <w:rFonts w:cs="Times New Roman"/>
          <w:b/>
          <w:bCs/>
          <w:sz w:val="20"/>
          <w:szCs w:val="20"/>
          <w:lang w:eastAsia="ru-RU"/>
        </w:rPr>
      </w:pPr>
      <w:bookmarkStart w:id="57" w:name="_Toc483898976"/>
      <w:bookmarkStart w:id="58" w:name="_Toc484548835"/>
      <w:r w:rsidRPr="00E125D9">
        <w:rPr>
          <w:rFonts w:cs="Times New Roman"/>
          <w:b/>
          <w:bCs/>
          <w:sz w:val="20"/>
          <w:szCs w:val="20"/>
          <w:lang w:eastAsia="ru-RU"/>
        </w:rPr>
        <w:t xml:space="preserve">Таблица </w:t>
      </w:r>
      <w:r w:rsidRPr="00E125D9">
        <w:rPr>
          <w:rFonts w:cs="Times New Roman"/>
          <w:b/>
          <w:bCs/>
          <w:sz w:val="20"/>
          <w:szCs w:val="20"/>
          <w:lang w:eastAsia="ru-RU"/>
        </w:rPr>
        <w:fldChar w:fldCharType="begin"/>
      </w:r>
      <w:r w:rsidRPr="00E125D9">
        <w:rPr>
          <w:rFonts w:cs="Times New Roman"/>
          <w:b/>
          <w:bCs/>
          <w:sz w:val="20"/>
          <w:szCs w:val="20"/>
          <w:lang w:eastAsia="ru-RU"/>
        </w:rPr>
        <w:instrText xml:space="preserve"> SEQ Таблица \* ARABIC </w:instrText>
      </w:r>
      <w:r w:rsidRPr="00E125D9">
        <w:rPr>
          <w:rFonts w:cs="Times New Roman"/>
          <w:b/>
          <w:bCs/>
          <w:sz w:val="20"/>
          <w:szCs w:val="20"/>
          <w:lang w:eastAsia="ru-RU"/>
        </w:rPr>
        <w:fldChar w:fldCharType="separate"/>
      </w:r>
      <w:r>
        <w:rPr>
          <w:rFonts w:cs="Times New Roman"/>
          <w:b/>
          <w:bCs/>
          <w:noProof/>
          <w:sz w:val="20"/>
          <w:szCs w:val="20"/>
          <w:lang w:eastAsia="ru-RU"/>
        </w:rPr>
        <w:t>8</w:t>
      </w:r>
      <w:r w:rsidRPr="00E125D9">
        <w:rPr>
          <w:rFonts w:cs="Times New Roman"/>
          <w:b/>
          <w:bCs/>
          <w:sz w:val="20"/>
          <w:szCs w:val="20"/>
          <w:lang w:eastAsia="ru-RU"/>
        </w:rPr>
        <w:fldChar w:fldCharType="end"/>
      </w:r>
      <w:r w:rsidRPr="00E125D9">
        <w:rPr>
          <w:rFonts w:cs="Times New Roman"/>
          <w:b/>
          <w:bCs/>
          <w:sz w:val="20"/>
          <w:szCs w:val="20"/>
          <w:lang w:eastAsia="ru-RU"/>
        </w:rPr>
        <w:t xml:space="preserve"> Прогноз спроса на электрическую энергию, тыс.кВтч</w:t>
      </w:r>
      <w:bookmarkEnd w:id="57"/>
      <w:bookmarkEnd w:id="58"/>
    </w:p>
    <w:tbl>
      <w:tblPr>
        <w:tblW w:w="0" w:type="auto"/>
        <w:tblLook w:val="00A0"/>
      </w:tblPr>
      <w:tblGrid>
        <w:gridCol w:w="3043"/>
        <w:gridCol w:w="645"/>
        <w:gridCol w:w="645"/>
        <w:gridCol w:w="645"/>
        <w:gridCol w:w="645"/>
        <w:gridCol w:w="645"/>
        <w:gridCol w:w="645"/>
        <w:gridCol w:w="645"/>
        <w:gridCol w:w="645"/>
        <w:gridCol w:w="645"/>
        <w:gridCol w:w="645"/>
        <w:gridCol w:w="645"/>
      </w:tblGrid>
      <w:tr w:rsidR="002E7F2A" w:rsidRPr="00E125D9" w:rsidTr="00E125D9">
        <w:trPr>
          <w:trHeight w:val="179"/>
          <w:tblHeader/>
        </w:trPr>
        <w:tc>
          <w:tcPr>
            <w:tcW w:w="0" w:type="auto"/>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Наименование населённого пункта</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2017</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2018</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2019</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2020</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2021</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2022</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2023</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2024</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2025</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2026</w:t>
            </w:r>
          </w:p>
        </w:tc>
        <w:tc>
          <w:tcPr>
            <w:tcW w:w="0" w:type="auto"/>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2027</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Акчакуль</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82,1</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20,5</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102,6</w:t>
            </w:r>
          </w:p>
        </w:tc>
      </w:tr>
      <w:tr w:rsidR="002E7F2A" w:rsidRPr="00E125D9" w:rsidTr="00E125D9">
        <w:trPr>
          <w:trHeight w:val="197"/>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Иксанова</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165,2</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206,6</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Карино</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124,2</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31,1</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155,3</w:t>
            </w:r>
          </w:p>
        </w:tc>
      </w:tr>
      <w:tr w:rsidR="002E7F2A" w:rsidRPr="00E125D9" w:rsidTr="00E125D9">
        <w:trPr>
          <w:trHeight w:val="144"/>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Кумкуль</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Мурино</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237,6</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59,4</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297,0</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Нижняя ж/д ст.</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58,3</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72,9</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Серкино</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262,4</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65,6</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328,1</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Синарский</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264,6</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66,2</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330,8</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Усманова</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170,6</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42,7</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213,3</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с. Усть-Багаряк</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2128,7</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532,2</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2660,9</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Чекурова</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222,5</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55,6</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278,1</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Элеваторный</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139,3</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 (25% от потребления населением)</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34,8</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c>
          <w:tcPr>
            <w:tcW w:w="0" w:type="auto"/>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174,2</w:t>
            </w:r>
          </w:p>
        </w:tc>
      </w:tr>
      <w:tr w:rsidR="002E7F2A" w:rsidRPr="00E125D9" w:rsidTr="00E125D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ИТОГО по Усть-Багарякскому сельскому поселению</w:t>
            </w:r>
          </w:p>
        </w:tc>
      </w:tr>
      <w:tr w:rsidR="002E7F2A" w:rsidRPr="00E125D9" w:rsidTr="00E125D9">
        <w:trPr>
          <w:trHeight w:val="104"/>
        </w:trPr>
        <w:tc>
          <w:tcPr>
            <w:tcW w:w="0" w:type="auto"/>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4119,1</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потребители</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1029,8</w:t>
            </w:r>
          </w:p>
        </w:tc>
      </w:tr>
      <w:tr w:rsidR="002E7F2A" w:rsidRPr="00E125D9" w:rsidTr="00E125D9">
        <w:trPr>
          <w:trHeight w:val="240"/>
        </w:trPr>
        <w:tc>
          <w:tcPr>
            <w:tcW w:w="0" w:type="auto"/>
            <w:tcBorders>
              <w:top w:val="nil"/>
              <w:left w:val="single" w:sz="4" w:space="0" w:color="auto"/>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 по поселению</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c>
          <w:tcPr>
            <w:tcW w:w="0" w:type="auto"/>
            <w:tcBorders>
              <w:top w:val="nil"/>
              <w:left w:val="nil"/>
              <w:bottom w:val="single" w:sz="4" w:space="0" w:color="auto"/>
              <w:right w:val="single" w:sz="4" w:space="0" w:color="auto"/>
            </w:tcBorders>
            <w:shd w:val="clear" w:color="000000"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5148,9</w:t>
            </w:r>
          </w:p>
        </w:tc>
      </w:tr>
    </w:tbl>
    <w:p w:rsidR="002E7F2A" w:rsidRPr="00E125D9" w:rsidRDefault="002E7F2A" w:rsidP="00E125D9">
      <w:pPr>
        <w:keepNext/>
        <w:spacing w:before="120" w:after="120" w:line="240" w:lineRule="auto"/>
        <w:ind w:firstLine="0"/>
        <w:jc w:val="left"/>
        <w:rPr>
          <w:rFonts w:cs="Times New Roman"/>
          <w:b/>
          <w:bCs/>
          <w:sz w:val="20"/>
          <w:szCs w:val="20"/>
          <w:vertAlign w:val="superscript"/>
          <w:lang w:eastAsia="ru-RU"/>
        </w:rPr>
      </w:pPr>
      <w:bookmarkStart w:id="59" w:name="_Toc483898977"/>
      <w:bookmarkStart w:id="60" w:name="_Toc484548836"/>
      <w:r w:rsidRPr="00E125D9">
        <w:rPr>
          <w:rFonts w:cs="Times New Roman"/>
          <w:b/>
          <w:bCs/>
          <w:sz w:val="20"/>
          <w:szCs w:val="20"/>
          <w:lang w:eastAsia="ru-RU"/>
        </w:rPr>
        <w:t xml:space="preserve">Таблица </w:t>
      </w:r>
      <w:r w:rsidRPr="00E125D9">
        <w:rPr>
          <w:rFonts w:cs="Times New Roman"/>
          <w:b/>
          <w:bCs/>
          <w:sz w:val="20"/>
          <w:szCs w:val="20"/>
          <w:lang w:eastAsia="ru-RU"/>
        </w:rPr>
        <w:fldChar w:fldCharType="begin"/>
      </w:r>
      <w:r w:rsidRPr="00E125D9">
        <w:rPr>
          <w:rFonts w:cs="Times New Roman"/>
          <w:b/>
          <w:bCs/>
          <w:sz w:val="20"/>
          <w:szCs w:val="20"/>
          <w:lang w:eastAsia="ru-RU"/>
        </w:rPr>
        <w:instrText xml:space="preserve"> SEQ Таблица \* ARABIC </w:instrText>
      </w:r>
      <w:r w:rsidRPr="00E125D9">
        <w:rPr>
          <w:rFonts w:cs="Times New Roman"/>
          <w:b/>
          <w:bCs/>
          <w:sz w:val="20"/>
          <w:szCs w:val="20"/>
          <w:lang w:eastAsia="ru-RU"/>
        </w:rPr>
        <w:fldChar w:fldCharType="separate"/>
      </w:r>
      <w:r>
        <w:rPr>
          <w:rFonts w:cs="Times New Roman"/>
          <w:b/>
          <w:bCs/>
          <w:noProof/>
          <w:sz w:val="20"/>
          <w:szCs w:val="20"/>
          <w:lang w:eastAsia="ru-RU"/>
        </w:rPr>
        <w:t>9</w:t>
      </w:r>
      <w:r w:rsidRPr="00E125D9">
        <w:rPr>
          <w:rFonts w:cs="Times New Roman"/>
          <w:b/>
          <w:bCs/>
          <w:sz w:val="20"/>
          <w:szCs w:val="20"/>
          <w:lang w:eastAsia="ru-RU"/>
        </w:rPr>
        <w:fldChar w:fldCharType="end"/>
      </w:r>
      <w:r w:rsidRPr="00E125D9">
        <w:rPr>
          <w:rFonts w:cs="Times New Roman"/>
          <w:b/>
          <w:bCs/>
          <w:sz w:val="20"/>
          <w:szCs w:val="20"/>
          <w:lang w:eastAsia="ru-RU"/>
        </w:rPr>
        <w:t xml:space="preserve"> Прогноз спроса на воду, тыс. м</w:t>
      </w:r>
      <w:r w:rsidRPr="00E125D9">
        <w:rPr>
          <w:rFonts w:cs="Times New Roman"/>
          <w:b/>
          <w:bCs/>
          <w:sz w:val="20"/>
          <w:szCs w:val="20"/>
          <w:vertAlign w:val="superscript"/>
          <w:lang w:eastAsia="ru-RU"/>
        </w:rPr>
        <w:t>3</w:t>
      </w:r>
      <w:bookmarkEnd w:id="59"/>
      <w:bookmarkEnd w:id="60"/>
    </w:p>
    <w:tbl>
      <w:tblPr>
        <w:tblW w:w="5000" w:type="pct"/>
        <w:tblLook w:val="00A0"/>
      </w:tblPr>
      <w:tblGrid>
        <w:gridCol w:w="3901"/>
        <w:gridCol w:w="567"/>
        <w:gridCol w:w="567"/>
        <w:gridCol w:w="567"/>
        <w:gridCol w:w="567"/>
        <w:gridCol w:w="567"/>
        <w:gridCol w:w="567"/>
        <w:gridCol w:w="567"/>
        <w:gridCol w:w="567"/>
        <w:gridCol w:w="567"/>
        <w:gridCol w:w="567"/>
        <w:gridCol w:w="567"/>
      </w:tblGrid>
      <w:tr w:rsidR="002E7F2A" w:rsidRPr="00E125D9" w:rsidTr="00E125D9">
        <w:trPr>
          <w:trHeight w:val="321"/>
          <w:tblHeader/>
        </w:trPr>
        <w:tc>
          <w:tcPr>
            <w:tcW w:w="2045" w:type="pct"/>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b/>
                <w:color w:val="000000"/>
                <w:sz w:val="14"/>
                <w:szCs w:val="14"/>
                <w:lang w:eastAsia="ru-RU"/>
              </w:rPr>
            </w:pPr>
            <w:r w:rsidRPr="00E125D9">
              <w:rPr>
                <w:rFonts w:ascii="Arial" w:hAnsi="Arial" w:cs="Arial"/>
                <w:b/>
                <w:color w:val="000000"/>
                <w:sz w:val="14"/>
                <w:szCs w:val="14"/>
                <w:lang w:eastAsia="ru-RU"/>
              </w:rPr>
              <w:t>Наименование населённого пункта</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2017</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2018</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2019</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2020</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2021</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2022</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2023</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2024</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2025</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2026</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color w:val="000000"/>
                <w:sz w:val="14"/>
                <w:szCs w:val="14"/>
                <w:lang w:eastAsia="ru-RU"/>
              </w:rPr>
            </w:pPr>
            <w:r w:rsidRPr="00E125D9">
              <w:rPr>
                <w:rFonts w:ascii="Arial" w:hAnsi="Arial" w:cs="Arial"/>
                <w:b/>
                <w:color w:val="000000"/>
                <w:sz w:val="14"/>
                <w:szCs w:val="14"/>
                <w:lang w:eastAsia="ru-RU"/>
              </w:rPr>
              <w:t>2027</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Акчакуль</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7,0</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Иксанова</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14,1</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Карино</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10,6</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Кумкуль</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Мурино</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20,3</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Нижняя ж/д ст.</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Серкино</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22,4</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Синарский</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22,6</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Усманова</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14,6</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с. Усть-Багаряк</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26,6</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0,08</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182,1</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Чекурова</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19,0</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Элеваторный</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11,9</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ИТОГО по Усть-Багарякскому сельскому поселению</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полив</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51,5</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подпитка котелен</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0,1</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352,2</w:t>
            </w:r>
          </w:p>
        </w:tc>
      </w:tr>
    </w:tbl>
    <w:p w:rsidR="002E7F2A" w:rsidRPr="00E125D9" w:rsidRDefault="002E7F2A" w:rsidP="00E125D9">
      <w:pPr>
        <w:rPr>
          <w:lang w:eastAsia="ru-RU"/>
        </w:rPr>
      </w:pPr>
    </w:p>
    <w:p w:rsidR="002E7F2A" w:rsidRPr="00E125D9" w:rsidRDefault="002E7F2A" w:rsidP="00E125D9">
      <w:pPr>
        <w:keepNext/>
        <w:spacing w:before="120" w:after="120" w:line="240" w:lineRule="auto"/>
        <w:ind w:firstLine="0"/>
        <w:jc w:val="left"/>
        <w:rPr>
          <w:rFonts w:cs="Times New Roman"/>
          <w:b/>
          <w:bCs/>
          <w:sz w:val="20"/>
          <w:szCs w:val="20"/>
          <w:lang w:eastAsia="ru-RU"/>
        </w:rPr>
      </w:pPr>
    </w:p>
    <w:p w:rsidR="002E7F2A" w:rsidRPr="00E125D9" w:rsidRDefault="002E7F2A" w:rsidP="00E125D9">
      <w:pPr>
        <w:keepNext/>
        <w:spacing w:before="120" w:after="120" w:line="240" w:lineRule="auto"/>
        <w:ind w:firstLine="0"/>
        <w:jc w:val="left"/>
        <w:rPr>
          <w:rFonts w:cs="Times New Roman"/>
          <w:b/>
          <w:bCs/>
          <w:sz w:val="20"/>
          <w:szCs w:val="20"/>
          <w:lang w:eastAsia="ru-RU"/>
        </w:rPr>
      </w:pPr>
    </w:p>
    <w:p w:rsidR="002E7F2A" w:rsidRPr="00E125D9" w:rsidRDefault="002E7F2A" w:rsidP="00E125D9">
      <w:pPr>
        <w:keepNext/>
        <w:spacing w:before="120" w:after="120" w:line="240" w:lineRule="auto"/>
        <w:ind w:firstLine="0"/>
        <w:jc w:val="left"/>
        <w:rPr>
          <w:rFonts w:cs="Times New Roman"/>
          <w:b/>
          <w:bCs/>
          <w:sz w:val="20"/>
          <w:szCs w:val="20"/>
          <w:lang w:eastAsia="ru-RU"/>
        </w:rPr>
      </w:pPr>
    </w:p>
    <w:p w:rsidR="002E7F2A" w:rsidRPr="00E125D9" w:rsidRDefault="002E7F2A" w:rsidP="00E125D9">
      <w:pPr>
        <w:keepNext/>
        <w:spacing w:before="120" w:after="120" w:line="240" w:lineRule="auto"/>
        <w:ind w:firstLine="0"/>
        <w:jc w:val="left"/>
        <w:rPr>
          <w:rFonts w:cs="Times New Roman"/>
          <w:b/>
          <w:bCs/>
          <w:sz w:val="20"/>
          <w:szCs w:val="20"/>
          <w:lang w:eastAsia="ru-RU"/>
        </w:rPr>
      </w:pPr>
    </w:p>
    <w:p w:rsidR="002E7F2A" w:rsidRPr="00E125D9" w:rsidRDefault="002E7F2A" w:rsidP="00E125D9">
      <w:pPr>
        <w:keepNext/>
        <w:spacing w:before="120" w:after="120" w:line="240" w:lineRule="auto"/>
        <w:ind w:firstLine="0"/>
        <w:jc w:val="left"/>
        <w:rPr>
          <w:rFonts w:cs="Times New Roman"/>
          <w:b/>
          <w:bCs/>
          <w:sz w:val="20"/>
          <w:szCs w:val="20"/>
          <w:lang w:eastAsia="ru-RU"/>
        </w:rPr>
      </w:pPr>
    </w:p>
    <w:p w:rsidR="002E7F2A" w:rsidRPr="00E125D9" w:rsidRDefault="002E7F2A" w:rsidP="00E125D9">
      <w:pPr>
        <w:keepNext/>
        <w:spacing w:before="120" w:after="120" w:line="240" w:lineRule="auto"/>
        <w:ind w:firstLine="0"/>
        <w:jc w:val="left"/>
        <w:rPr>
          <w:rFonts w:cs="Times New Roman"/>
          <w:b/>
          <w:bCs/>
          <w:sz w:val="20"/>
          <w:szCs w:val="20"/>
          <w:lang w:eastAsia="ru-RU"/>
        </w:rPr>
      </w:pPr>
    </w:p>
    <w:p w:rsidR="002E7F2A" w:rsidRPr="00E125D9" w:rsidRDefault="002E7F2A" w:rsidP="00E125D9">
      <w:pPr>
        <w:keepNext/>
        <w:spacing w:before="120" w:after="120" w:line="240" w:lineRule="auto"/>
        <w:ind w:firstLine="0"/>
        <w:jc w:val="left"/>
        <w:rPr>
          <w:rFonts w:cs="Times New Roman"/>
          <w:b/>
          <w:bCs/>
          <w:sz w:val="20"/>
          <w:szCs w:val="20"/>
          <w:lang w:eastAsia="ru-RU"/>
        </w:rPr>
      </w:pPr>
    </w:p>
    <w:p w:rsidR="002E7F2A" w:rsidRPr="00E125D9" w:rsidRDefault="002E7F2A" w:rsidP="00E125D9">
      <w:pPr>
        <w:keepNext/>
        <w:spacing w:before="120" w:after="120" w:line="240" w:lineRule="auto"/>
        <w:ind w:firstLine="0"/>
        <w:jc w:val="left"/>
        <w:rPr>
          <w:rFonts w:cs="Times New Roman"/>
          <w:b/>
          <w:bCs/>
          <w:sz w:val="20"/>
          <w:szCs w:val="20"/>
          <w:lang w:eastAsia="ru-RU"/>
        </w:rPr>
        <w:sectPr w:rsidR="002E7F2A" w:rsidRPr="00E125D9" w:rsidSect="00E125D9">
          <w:pgSz w:w="11907" w:h="16839" w:code="9"/>
          <w:pgMar w:top="567" w:right="567" w:bottom="567" w:left="1418" w:header="709" w:footer="709" w:gutter="0"/>
          <w:cols w:space="708"/>
          <w:docGrid w:linePitch="381"/>
        </w:sectPr>
      </w:pPr>
    </w:p>
    <w:p w:rsidR="002E7F2A" w:rsidRPr="00E125D9" w:rsidRDefault="002E7F2A" w:rsidP="00E125D9">
      <w:pPr>
        <w:keepNext/>
        <w:spacing w:before="120" w:after="120" w:line="240" w:lineRule="auto"/>
        <w:ind w:firstLine="0"/>
        <w:jc w:val="left"/>
        <w:rPr>
          <w:rFonts w:cs="Times New Roman"/>
          <w:b/>
          <w:bCs/>
          <w:sz w:val="20"/>
          <w:szCs w:val="20"/>
          <w:lang w:eastAsia="ru-RU"/>
        </w:rPr>
      </w:pPr>
      <w:bookmarkStart w:id="61" w:name="_Toc483898978"/>
      <w:bookmarkStart w:id="62" w:name="_Toc484548837"/>
      <w:r w:rsidRPr="00E125D9">
        <w:rPr>
          <w:rFonts w:cs="Times New Roman"/>
          <w:b/>
          <w:bCs/>
          <w:sz w:val="20"/>
          <w:szCs w:val="20"/>
          <w:lang w:eastAsia="ru-RU"/>
        </w:rPr>
        <w:t xml:space="preserve">Таблица </w:t>
      </w:r>
      <w:r w:rsidRPr="00E125D9">
        <w:rPr>
          <w:rFonts w:cs="Times New Roman"/>
          <w:b/>
          <w:bCs/>
          <w:sz w:val="20"/>
          <w:szCs w:val="20"/>
          <w:lang w:eastAsia="ru-RU"/>
        </w:rPr>
        <w:fldChar w:fldCharType="begin"/>
      </w:r>
      <w:r w:rsidRPr="00E125D9">
        <w:rPr>
          <w:rFonts w:cs="Times New Roman"/>
          <w:b/>
          <w:bCs/>
          <w:sz w:val="20"/>
          <w:szCs w:val="20"/>
          <w:lang w:eastAsia="ru-RU"/>
        </w:rPr>
        <w:instrText xml:space="preserve"> SEQ Таблица \* ARABIC </w:instrText>
      </w:r>
      <w:r w:rsidRPr="00E125D9">
        <w:rPr>
          <w:rFonts w:cs="Times New Roman"/>
          <w:b/>
          <w:bCs/>
          <w:sz w:val="20"/>
          <w:szCs w:val="20"/>
          <w:lang w:eastAsia="ru-RU"/>
        </w:rPr>
        <w:fldChar w:fldCharType="separate"/>
      </w:r>
      <w:r>
        <w:rPr>
          <w:rFonts w:cs="Times New Roman"/>
          <w:b/>
          <w:bCs/>
          <w:noProof/>
          <w:sz w:val="20"/>
          <w:szCs w:val="20"/>
          <w:lang w:eastAsia="ru-RU"/>
        </w:rPr>
        <w:t>10</w:t>
      </w:r>
      <w:r w:rsidRPr="00E125D9">
        <w:rPr>
          <w:rFonts w:cs="Times New Roman"/>
          <w:b/>
          <w:bCs/>
          <w:sz w:val="20"/>
          <w:szCs w:val="20"/>
          <w:lang w:eastAsia="ru-RU"/>
        </w:rPr>
        <w:fldChar w:fldCharType="end"/>
      </w:r>
      <w:r w:rsidRPr="00E125D9">
        <w:rPr>
          <w:rFonts w:cs="Times New Roman"/>
          <w:b/>
          <w:bCs/>
          <w:sz w:val="20"/>
          <w:szCs w:val="20"/>
          <w:lang w:eastAsia="ru-RU"/>
        </w:rPr>
        <w:t xml:space="preserve"> Прогноз по водоотведению, тыс. м</w:t>
      </w:r>
      <w:r w:rsidRPr="00E125D9">
        <w:rPr>
          <w:rFonts w:cs="Times New Roman"/>
          <w:b/>
          <w:bCs/>
          <w:sz w:val="20"/>
          <w:szCs w:val="20"/>
          <w:vertAlign w:val="superscript"/>
          <w:lang w:eastAsia="ru-RU"/>
        </w:rPr>
        <w:t>3</w:t>
      </w:r>
      <w:r w:rsidRPr="00E125D9">
        <w:rPr>
          <w:rFonts w:cs="Times New Roman"/>
          <w:b/>
          <w:bCs/>
          <w:sz w:val="20"/>
          <w:szCs w:val="20"/>
          <w:lang w:eastAsia="ru-RU"/>
        </w:rPr>
        <w:t>.</w:t>
      </w:r>
      <w:bookmarkEnd w:id="61"/>
      <w:bookmarkEnd w:id="62"/>
    </w:p>
    <w:tbl>
      <w:tblPr>
        <w:tblW w:w="5000" w:type="pct"/>
        <w:tblLook w:val="00A0"/>
      </w:tblPr>
      <w:tblGrid>
        <w:gridCol w:w="3901"/>
        <w:gridCol w:w="567"/>
        <w:gridCol w:w="567"/>
        <w:gridCol w:w="567"/>
        <w:gridCol w:w="567"/>
        <w:gridCol w:w="567"/>
        <w:gridCol w:w="567"/>
        <w:gridCol w:w="567"/>
        <w:gridCol w:w="567"/>
        <w:gridCol w:w="567"/>
        <w:gridCol w:w="567"/>
        <w:gridCol w:w="567"/>
      </w:tblGrid>
      <w:tr w:rsidR="002E7F2A" w:rsidRPr="00E125D9" w:rsidTr="00E125D9">
        <w:trPr>
          <w:trHeight w:val="375"/>
        </w:trPr>
        <w:tc>
          <w:tcPr>
            <w:tcW w:w="2045" w:type="pct"/>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b/>
                <w:bCs/>
                <w:color w:val="000000"/>
                <w:sz w:val="14"/>
                <w:szCs w:val="14"/>
                <w:lang w:eastAsia="ru-RU"/>
              </w:rPr>
            </w:pPr>
            <w:r w:rsidRPr="00E125D9">
              <w:rPr>
                <w:rFonts w:ascii="Arial" w:hAnsi="Arial" w:cs="Arial"/>
                <w:b/>
                <w:bCs/>
                <w:color w:val="000000"/>
                <w:sz w:val="14"/>
                <w:szCs w:val="14"/>
                <w:lang w:eastAsia="ru-RU"/>
              </w:rPr>
              <w:t>Наименование населённого пункта</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2017</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2018</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2019</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2020</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2021</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2022</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2023</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2024</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2025</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2026</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2027</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Акчакуль</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6,0</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Иксанова</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12,1</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Карино</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7,6</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Кумкуль</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Мурино</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Нижняя ж/д ст.</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0,7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Серкино</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19,2</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Синарский</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3,2</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19,3</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Усманова</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10,4</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12,5</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с. Усть-Багаряк</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129,5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25,9</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155,4</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Чекурова</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13,5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16,2</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Элеваторный</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10,2</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ИТОГО по Усть-Багарякскому сельскому поселению</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250,5</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 xml:space="preserve">нужды предприятий и организаций обеспечивающих население продуктами и неучтённые расходы </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50,1</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300,6</w:t>
            </w:r>
          </w:p>
        </w:tc>
      </w:tr>
    </w:tbl>
    <w:p w:rsidR="002E7F2A" w:rsidRPr="00E125D9" w:rsidRDefault="002E7F2A" w:rsidP="00E125D9">
      <w:pPr>
        <w:keepNext/>
        <w:spacing w:before="120" w:after="120" w:line="240" w:lineRule="auto"/>
        <w:ind w:firstLine="0"/>
        <w:jc w:val="left"/>
        <w:rPr>
          <w:rFonts w:cs="Times New Roman"/>
          <w:b/>
          <w:bCs/>
          <w:sz w:val="20"/>
          <w:szCs w:val="20"/>
          <w:lang w:eastAsia="ru-RU"/>
        </w:rPr>
      </w:pPr>
      <w:bookmarkStart w:id="63" w:name="_Toc483898979"/>
      <w:bookmarkStart w:id="64" w:name="_Toc484548838"/>
      <w:r w:rsidRPr="00E125D9">
        <w:rPr>
          <w:rFonts w:cs="Times New Roman"/>
          <w:b/>
          <w:bCs/>
          <w:sz w:val="20"/>
          <w:szCs w:val="20"/>
          <w:lang w:eastAsia="ru-RU"/>
        </w:rPr>
        <w:t xml:space="preserve">Таблица </w:t>
      </w:r>
      <w:r w:rsidRPr="00E125D9">
        <w:rPr>
          <w:rFonts w:cs="Times New Roman"/>
          <w:b/>
          <w:bCs/>
          <w:sz w:val="20"/>
          <w:szCs w:val="20"/>
          <w:lang w:eastAsia="ru-RU"/>
        </w:rPr>
        <w:fldChar w:fldCharType="begin"/>
      </w:r>
      <w:r w:rsidRPr="00E125D9">
        <w:rPr>
          <w:rFonts w:cs="Times New Roman"/>
          <w:b/>
          <w:bCs/>
          <w:sz w:val="20"/>
          <w:szCs w:val="20"/>
          <w:lang w:eastAsia="ru-RU"/>
        </w:rPr>
        <w:instrText xml:space="preserve"> SEQ Таблица \* ARABIC </w:instrText>
      </w:r>
      <w:r w:rsidRPr="00E125D9">
        <w:rPr>
          <w:rFonts w:cs="Times New Roman"/>
          <w:b/>
          <w:bCs/>
          <w:sz w:val="20"/>
          <w:szCs w:val="20"/>
          <w:lang w:eastAsia="ru-RU"/>
        </w:rPr>
        <w:fldChar w:fldCharType="separate"/>
      </w:r>
      <w:r>
        <w:rPr>
          <w:rFonts w:cs="Times New Roman"/>
          <w:b/>
          <w:bCs/>
          <w:noProof/>
          <w:sz w:val="20"/>
          <w:szCs w:val="20"/>
          <w:lang w:eastAsia="ru-RU"/>
        </w:rPr>
        <w:t>11</w:t>
      </w:r>
      <w:r w:rsidRPr="00E125D9">
        <w:rPr>
          <w:rFonts w:cs="Times New Roman"/>
          <w:b/>
          <w:bCs/>
          <w:sz w:val="20"/>
          <w:szCs w:val="20"/>
          <w:lang w:eastAsia="ru-RU"/>
        </w:rPr>
        <w:fldChar w:fldCharType="end"/>
      </w:r>
      <w:r w:rsidRPr="00E125D9">
        <w:rPr>
          <w:rFonts w:cs="Times New Roman"/>
          <w:b/>
          <w:bCs/>
          <w:sz w:val="20"/>
          <w:szCs w:val="20"/>
          <w:lang w:eastAsia="ru-RU"/>
        </w:rPr>
        <w:t xml:space="preserve"> Прогноз ТБО, тыс. м</w:t>
      </w:r>
      <w:r w:rsidRPr="00E125D9">
        <w:rPr>
          <w:rFonts w:cs="Times New Roman"/>
          <w:b/>
          <w:bCs/>
          <w:sz w:val="20"/>
          <w:szCs w:val="20"/>
          <w:vertAlign w:val="superscript"/>
          <w:lang w:eastAsia="ru-RU"/>
        </w:rPr>
        <w:t>3</w:t>
      </w:r>
      <w:bookmarkEnd w:id="63"/>
      <w:bookmarkEnd w:id="64"/>
    </w:p>
    <w:tbl>
      <w:tblPr>
        <w:tblW w:w="5000" w:type="pct"/>
        <w:tblLook w:val="00A0"/>
      </w:tblPr>
      <w:tblGrid>
        <w:gridCol w:w="4147"/>
        <w:gridCol w:w="546"/>
        <w:gridCol w:w="546"/>
        <w:gridCol w:w="546"/>
        <w:gridCol w:w="546"/>
        <w:gridCol w:w="545"/>
        <w:gridCol w:w="545"/>
        <w:gridCol w:w="545"/>
        <w:gridCol w:w="545"/>
        <w:gridCol w:w="545"/>
        <w:gridCol w:w="545"/>
        <w:gridCol w:w="537"/>
      </w:tblGrid>
      <w:tr w:rsidR="002E7F2A" w:rsidRPr="00E125D9" w:rsidTr="00E125D9">
        <w:trPr>
          <w:trHeight w:val="495"/>
        </w:trPr>
        <w:tc>
          <w:tcPr>
            <w:tcW w:w="2045" w:type="pct"/>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left"/>
              <w:rPr>
                <w:rFonts w:ascii="Arial" w:hAnsi="Arial" w:cs="Arial"/>
                <w:b/>
                <w:bCs/>
                <w:color w:val="000000"/>
                <w:sz w:val="14"/>
                <w:szCs w:val="14"/>
                <w:lang w:eastAsia="ru-RU"/>
              </w:rPr>
            </w:pPr>
            <w:r w:rsidRPr="00E125D9">
              <w:rPr>
                <w:rFonts w:ascii="Arial" w:hAnsi="Arial" w:cs="Arial"/>
                <w:b/>
                <w:bCs/>
                <w:color w:val="000000"/>
                <w:sz w:val="14"/>
                <w:szCs w:val="14"/>
                <w:lang w:eastAsia="ru-RU"/>
              </w:rPr>
              <w:t>Наименование населённого пункта</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2017</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2018</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2019</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2020</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2021</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2022</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2023</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2024</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2025</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2026</w:t>
            </w:r>
          </w:p>
        </w:tc>
        <w:tc>
          <w:tcPr>
            <w:tcW w:w="269" w:type="pct"/>
            <w:tcBorders>
              <w:top w:val="single" w:sz="4" w:space="0" w:color="auto"/>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4"/>
                <w:szCs w:val="14"/>
                <w:lang w:eastAsia="ru-RU"/>
              </w:rPr>
            </w:pPr>
            <w:r w:rsidRPr="00E125D9">
              <w:rPr>
                <w:rFonts w:ascii="Arial" w:hAnsi="Arial" w:cs="Arial"/>
                <w:b/>
                <w:bCs/>
                <w:color w:val="000000"/>
                <w:sz w:val="14"/>
                <w:szCs w:val="14"/>
                <w:lang w:eastAsia="ru-RU"/>
              </w:rPr>
              <w:t>2027</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Акчакуль</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114</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Иксанова</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287</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Карино</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173</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43</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216</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Кумкуль</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Мурино</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330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83</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413</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Нижняя ж/д ст.</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81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20</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101</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Серкино</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365</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91</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456</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Синарский</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368</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92</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459</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Усманова</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237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59</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296</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с. Усть-Багаряк</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2957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739</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3696</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д. Чекурова</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309</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77</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386</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п. Элеваторный</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194</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48</w:t>
            </w:r>
          </w:p>
        </w:tc>
      </w:tr>
      <w:tr w:rsidR="002E7F2A" w:rsidRPr="00E125D9" w:rsidTr="00E125D9">
        <w:trPr>
          <w:trHeight w:val="225"/>
        </w:trPr>
        <w:tc>
          <w:tcPr>
            <w:tcW w:w="2045" w:type="pct"/>
            <w:tcBorders>
              <w:top w:val="nil"/>
              <w:left w:val="single" w:sz="4" w:space="0" w:color="auto"/>
              <w:bottom w:val="single" w:sz="4" w:space="0" w:color="auto"/>
              <w:right w:val="nil"/>
            </w:tcBorders>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c>
          <w:tcPr>
            <w:tcW w:w="269" w:type="pct"/>
            <w:tcBorders>
              <w:top w:val="nil"/>
              <w:left w:val="nil"/>
              <w:bottom w:val="single" w:sz="4" w:space="0" w:color="auto"/>
              <w:right w:val="single" w:sz="4" w:space="0" w:color="auto"/>
            </w:tcBorders>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242</w:t>
            </w:r>
          </w:p>
        </w:tc>
      </w:tr>
      <w:tr w:rsidR="002E7F2A" w:rsidRPr="00E125D9" w:rsidTr="00E125D9">
        <w:trPr>
          <w:trHeight w:val="22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b/>
                <w:bCs/>
                <w:color w:val="000000"/>
                <w:sz w:val="16"/>
                <w:szCs w:val="16"/>
                <w:lang w:eastAsia="ru-RU"/>
              </w:rPr>
            </w:pPr>
            <w:r w:rsidRPr="00E125D9">
              <w:rPr>
                <w:rFonts w:ascii="Arial" w:hAnsi="Arial" w:cs="Arial"/>
                <w:b/>
                <w:bCs/>
                <w:color w:val="000000"/>
                <w:sz w:val="16"/>
                <w:szCs w:val="16"/>
                <w:lang w:eastAsia="ru-RU"/>
              </w:rPr>
              <w:t>ИТОГО по Усть-Багарякскому сельскому поселению</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население</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5720</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прочие (25% от населения)</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1430</w:t>
            </w:r>
          </w:p>
        </w:tc>
      </w:tr>
      <w:tr w:rsidR="002E7F2A" w:rsidRPr="00E125D9" w:rsidTr="00E125D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E125D9" w:rsidRDefault="002E7F2A" w:rsidP="00E125D9">
            <w:pPr>
              <w:spacing w:line="240" w:lineRule="auto"/>
              <w:ind w:firstLine="0"/>
              <w:jc w:val="left"/>
              <w:rPr>
                <w:rFonts w:ascii="Arial" w:hAnsi="Arial" w:cs="Arial"/>
                <w:color w:val="000000"/>
                <w:sz w:val="14"/>
                <w:szCs w:val="14"/>
                <w:lang w:eastAsia="ru-RU"/>
              </w:rPr>
            </w:pPr>
            <w:r w:rsidRPr="00E125D9">
              <w:rPr>
                <w:rFonts w:ascii="Arial" w:hAnsi="Arial" w:cs="Arial"/>
                <w:color w:val="000000"/>
                <w:sz w:val="14"/>
                <w:szCs w:val="14"/>
                <w:lang w:eastAsia="ru-RU"/>
              </w:rPr>
              <w:t>Всего</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c>
          <w:tcPr>
            <w:tcW w:w="269" w:type="pct"/>
            <w:tcBorders>
              <w:top w:val="nil"/>
              <w:left w:val="nil"/>
              <w:bottom w:val="single" w:sz="4" w:space="0" w:color="auto"/>
              <w:right w:val="single" w:sz="4" w:space="0" w:color="auto"/>
            </w:tcBorders>
            <w:shd w:val="clear" w:color="auto" w:fill="F2F2F2"/>
            <w:vAlign w:val="center"/>
          </w:tcPr>
          <w:p w:rsidR="002E7F2A" w:rsidRPr="00E125D9" w:rsidRDefault="002E7F2A" w:rsidP="00E125D9">
            <w:pPr>
              <w:spacing w:line="240" w:lineRule="auto"/>
              <w:ind w:firstLine="0"/>
              <w:jc w:val="center"/>
              <w:rPr>
                <w:rFonts w:ascii="Arial" w:hAnsi="Arial" w:cs="Arial"/>
                <w:color w:val="000000"/>
                <w:sz w:val="14"/>
                <w:szCs w:val="14"/>
                <w:lang w:eastAsia="ru-RU"/>
              </w:rPr>
            </w:pPr>
            <w:r w:rsidRPr="00E125D9">
              <w:rPr>
                <w:rFonts w:ascii="Arial" w:hAnsi="Arial" w:cs="Arial"/>
                <w:color w:val="000000"/>
                <w:sz w:val="14"/>
                <w:szCs w:val="14"/>
                <w:lang w:eastAsia="ru-RU"/>
              </w:rPr>
              <w:t>7149</w:t>
            </w:r>
          </w:p>
        </w:tc>
      </w:tr>
    </w:tbl>
    <w:p w:rsidR="002E7F2A" w:rsidRPr="00E125D9" w:rsidRDefault="002E7F2A" w:rsidP="00E125D9">
      <w:pPr>
        <w:rPr>
          <w:lang w:eastAsia="ru-RU"/>
        </w:rPr>
        <w:sectPr w:rsidR="002E7F2A" w:rsidRPr="00E125D9" w:rsidSect="00E00A2C">
          <w:pgSz w:w="11907" w:h="16839" w:code="9"/>
          <w:pgMar w:top="567" w:right="567" w:bottom="567" w:left="1418" w:header="709" w:footer="709" w:gutter="0"/>
          <w:cols w:space="708"/>
          <w:docGrid w:linePitch="381"/>
        </w:sectPr>
      </w:pPr>
    </w:p>
    <w:p w:rsidR="002E7F2A" w:rsidRPr="006E404D" w:rsidRDefault="002E7F2A" w:rsidP="003016D0">
      <w:pPr>
        <w:pStyle w:val="Heading1"/>
        <w:spacing w:before="0"/>
        <w:ind w:firstLine="0"/>
        <w:rPr>
          <w:sz w:val="28"/>
          <w:szCs w:val="28"/>
        </w:rPr>
      </w:pPr>
      <w:bookmarkStart w:id="65" w:name="_Toc417544233"/>
      <w:bookmarkStart w:id="66" w:name="_Toc483339550"/>
      <w:r w:rsidRPr="006E404D">
        <w:rPr>
          <w:sz w:val="28"/>
          <w:szCs w:val="28"/>
        </w:rPr>
        <w:t xml:space="preserve">Раздел </w:t>
      </w:r>
      <w:r>
        <w:rPr>
          <w:sz w:val="28"/>
          <w:szCs w:val="28"/>
        </w:rPr>
        <w:t>4</w:t>
      </w:r>
      <w:r w:rsidRPr="006E404D">
        <w:rPr>
          <w:sz w:val="28"/>
          <w:szCs w:val="28"/>
        </w:rPr>
        <w:t xml:space="preserve">. </w:t>
      </w:r>
      <w:bookmarkEnd w:id="65"/>
      <w:r w:rsidRPr="006E404D">
        <w:rPr>
          <w:sz w:val="28"/>
          <w:szCs w:val="28"/>
        </w:rPr>
        <w:t>Целевые показатели развития коммунальной инфраструктуры.</w:t>
      </w:r>
      <w:bookmarkEnd w:id="66"/>
    </w:p>
    <w:p w:rsidR="002E7F2A" w:rsidRPr="006E404D" w:rsidRDefault="002E7F2A" w:rsidP="008A3F76"/>
    <w:p w:rsidR="002E7F2A" w:rsidRPr="006E404D" w:rsidRDefault="002E7F2A" w:rsidP="00136E35">
      <w:pPr>
        <w:ind w:firstLine="567"/>
        <w:rPr>
          <w:rFonts w:cs="Times New Roman"/>
          <w:sz w:val="24"/>
          <w:szCs w:val="24"/>
        </w:rPr>
      </w:pPr>
      <w:r w:rsidRPr="006E404D">
        <w:rPr>
          <w:rFonts w:cs="Times New Roman"/>
          <w:sz w:val="24"/>
          <w:szCs w:val="24"/>
        </w:rPr>
        <w:t>Результаты реализации Программы определяются уровнем достижения запланированных целевых показателей.</w:t>
      </w:r>
    </w:p>
    <w:p w:rsidR="002E7F2A" w:rsidRPr="006E404D" w:rsidRDefault="002E7F2A" w:rsidP="00136E35">
      <w:pPr>
        <w:ind w:firstLine="567"/>
        <w:rPr>
          <w:rFonts w:cs="Times New Roman"/>
          <w:sz w:val="24"/>
          <w:szCs w:val="24"/>
        </w:rPr>
      </w:pPr>
      <w:r w:rsidRPr="006E404D">
        <w:rPr>
          <w:rFonts w:cs="Times New Roman"/>
          <w:sz w:val="24"/>
          <w:szCs w:val="24"/>
        </w:rPr>
        <w:t>Перечень целевых показателей с детализацией по системам коммунальной инфраструкт</w:t>
      </w:r>
      <w:r w:rsidRPr="006E404D">
        <w:rPr>
          <w:rFonts w:cs="Times New Roman"/>
          <w:sz w:val="24"/>
          <w:szCs w:val="24"/>
        </w:rPr>
        <w:t>у</w:t>
      </w:r>
      <w:r w:rsidRPr="006E404D">
        <w:rPr>
          <w:rFonts w:cs="Times New Roman"/>
          <w:sz w:val="24"/>
          <w:szCs w:val="24"/>
        </w:rPr>
        <w:t>ры принят в соответствии с Методическими рекомендациями по разработке программ ко</w:t>
      </w:r>
      <w:r w:rsidRPr="006E404D">
        <w:rPr>
          <w:rFonts w:cs="Times New Roman"/>
          <w:sz w:val="24"/>
          <w:szCs w:val="24"/>
        </w:rPr>
        <w:t>м</w:t>
      </w:r>
      <w:r w:rsidRPr="006E404D">
        <w:rPr>
          <w:rFonts w:cs="Times New Roman"/>
          <w:sz w:val="24"/>
          <w:szCs w:val="24"/>
        </w:rPr>
        <w:t>плексного развития систем коммунальной инфраструктуры муниципальных образований, утв. Приказом Министерства регионального развития РФ от 06.05.2011г. № 204:</w:t>
      </w:r>
    </w:p>
    <w:p w:rsidR="002E7F2A" w:rsidRPr="006E404D" w:rsidRDefault="002E7F2A" w:rsidP="00136E35">
      <w:pPr>
        <w:tabs>
          <w:tab w:val="left" w:pos="1134"/>
        </w:tabs>
        <w:ind w:firstLine="567"/>
        <w:rPr>
          <w:rFonts w:cs="Times New Roman"/>
          <w:sz w:val="24"/>
          <w:szCs w:val="24"/>
        </w:rPr>
      </w:pPr>
      <w:r w:rsidRPr="006E404D">
        <w:rPr>
          <w:rFonts w:cs="Times New Roman"/>
          <w:sz w:val="24"/>
          <w:szCs w:val="24"/>
        </w:rPr>
        <w:t>- критерии доступности коммунальных услуг для населения;</w:t>
      </w:r>
    </w:p>
    <w:p w:rsidR="002E7F2A" w:rsidRPr="006E404D" w:rsidRDefault="002E7F2A" w:rsidP="00136E35">
      <w:pPr>
        <w:tabs>
          <w:tab w:val="left" w:pos="1134"/>
          <w:tab w:val="left" w:pos="1276"/>
        </w:tabs>
        <w:ind w:firstLine="567"/>
        <w:rPr>
          <w:rFonts w:cs="Times New Roman"/>
          <w:sz w:val="24"/>
          <w:szCs w:val="24"/>
        </w:rPr>
      </w:pPr>
      <w:r w:rsidRPr="006E404D">
        <w:rPr>
          <w:rFonts w:cs="Times New Roman"/>
          <w:sz w:val="24"/>
          <w:szCs w:val="24"/>
        </w:rPr>
        <w:t>- показатели спроса на коммунальные ресурсы и перспективные нагрузки;</w:t>
      </w:r>
    </w:p>
    <w:p w:rsidR="002E7F2A" w:rsidRPr="006E404D" w:rsidRDefault="002E7F2A" w:rsidP="00136E35">
      <w:pPr>
        <w:tabs>
          <w:tab w:val="left" w:pos="1134"/>
          <w:tab w:val="left" w:pos="1276"/>
        </w:tabs>
        <w:ind w:firstLine="567"/>
        <w:rPr>
          <w:rFonts w:cs="Times New Roman"/>
          <w:sz w:val="24"/>
          <w:szCs w:val="24"/>
        </w:rPr>
      </w:pPr>
      <w:r w:rsidRPr="006E404D">
        <w:rPr>
          <w:rFonts w:cs="Times New Roman"/>
          <w:sz w:val="24"/>
          <w:szCs w:val="24"/>
        </w:rPr>
        <w:t>- величины новых нагрузок;</w:t>
      </w:r>
    </w:p>
    <w:p w:rsidR="002E7F2A" w:rsidRPr="006E404D" w:rsidRDefault="002E7F2A" w:rsidP="00136E35">
      <w:pPr>
        <w:tabs>
          <w:tab w:val="left" w:pos="1134"/>
          <w:tab w:val="left" w:pos="1276"/>
        </w:tabs>
        <w:ind w:firstLine="567"/>
        <w:rPr>
          <w:rFonts w:cs="Times New Roman"/>
          <w:sz w:val="24"/>
          <w:szCs w:val="24"/>
        </w:rPr>
      </w:pPr>
      <w:r w:rsidRPr="006E404D">
        <w:rPr>
          <w:rFonts w:cs="Times New Roman"/>
          <w:sz w:val="24"/>
          <w:szCs w:val="24"/>
        </w:rPr>
        <w:t>- показатели качества поставляемого ресурса;</w:t>
      </w:r>
    </w:p>
    <w:p w:rsidR="002E7F2A" w:rsidRPr="006E404D" w:rsidRDefault="002E7F2A" w:rsidP="00136E35">
      <w:pPr>
        <w:tabs>
          <w:tab w:val="left" w:pos="1134"/>
          <w:tab w:val="left" w:pos="1276"/>
        </w:tabs>
        <w:ind w:firstLine="567"/>
        <w:rPr>
          <w:rFonts w:cs="Times New Roman"/>
          <w:sz w:val="24"/>
          <w:szCs w:val="24"/>
        </w:rPr>
      </w:pPr>
      <w:r w:rsidRPr="006E404D">
        <w:rPr>
          <w:rFonts w:cs="Times New Roman"/>
          <w:sz w:val="24"/>
          <w:szCs w:val="24"/>
        </w:rPr>
        <w:t>- показатели степени охвата  потребителей приборами учета;</w:t>
      </w:r>
    </w:p>
    <w:p w:rsidR="002E7F2A" w:rsidRPr="006E404D" w:rsidRDefault="002E7F2A" w:rsidP="00136E35">
      <w:pPr>
        <w:tabs>
          <w:tab w:val="left" w:pos="1134"/>
          <w:tab w:val="left" w:pos="1276"/>
        </w:tabs>
        <w:ind w:firstLine="567"/>
        <w:rPr>
          <w:rFonts w:cs="Times New Roman"/>
          <w:sz w:val="24"/>
          <w:szCs w:val="24"/>
        </w:rPr>
      </w:pPr>
      <w:r w:rsidRPr="006E404D">
        <w:rPr>
          <w:rFonts w:cs="Times New Roman"/>
          <w:sz w:val="24"/>
          <w:szCs w:val="24"/>
        </w:rPr>
        <w:t>- показатели надежности поставки ресурсов;</w:t>
      </w:r>
    </w:p>
    <w:p w:rsidR="002E7F2A" w:rsidRPr="006E404D" w:rsidRDefault="002E7F2A" w:rsidP="00136E35">
      <w:pPr>
        <w:tabs>
          <w:tab w:val="left" w:pos="1134"/>
          <w:tab w:val="left" w:pos="1276"/>
        </w:tabs>
        <w:ind w:firstLine="567"/>
        <w:rPr>
          <w:rFonts w:cs="Times New Roman"/>
          <w:sz w:val="24"/>
          <w:szCs w:val="24"/>
        </w:rPr>
      </w:pPr>
      <w:r w:rsidRPr="006E404D">
        <w:rPr>
          <w:rFonts w:cs="Times New Roman"/>
          <w:sz w:val="24"/>
          <w:szCs w:val="24"/>
        </w:rPr>
        <w:t>- показатели эффективности производства и транспортировки ресурсов;</w:t>
      </w:r>
    </w:p>
    <w:p w:rsidR="002E7F2A" w:rsidRPr="006E404D" w:rsidRDefault="002E7F2A" w:rsidP="00136E35">
      <w:pPr>
        <w:tabs>
          <w:tab w:val="left" w:pos="1134"/>
          <w:tab w:val="left" w:pos="1276"/>
        </w:tabs>
        <w:ind w:firstLine="567"/>
        <w:rPr>
          <w:rFonts w:cs="Times New Roman"/>
          <w:sz w:val="24"/>
          <w:szCs w:val="24"/>
        </w:rPr>
      </w:pPr>
      <w:r w:rsidRPr="006E404D">
        <w:rPr>
          <w:rFonts w:cs="Times New Roman"/>
          <w:sz w:val="24"/>
          <w:szCs w:val="24"/>
        </w:rPr>
        <w:t>- показатели эффективности потребления коммунальных ресурсов;</w:t>
      </w:r>
    </w:p>
    <w:p w:rsidR="002E7F2A" w:rsidRPr="006E404D" w:rsidRDefault="002E7F2A" w:rsidP="00136E35">
      <w:pPr>
        <w:tabs>
          <w:tab w:val="left" w:pos="1134"/>
          <w:tab w:val="left" w:pos="1276"/>
        </w:tabs>
        <w:ind w:firstLine="567"/>
        <w:rPr>
          <w:rFonts w:cs="Times New Roman"/>
          <w:sz w:val="24"/>
          <w:szCs w:val="24"/>
        </w:rPr>
      </w:pPr>
      <w:r w:rsidRPr="006E404D">
        <w:rPr>
          <w:rFonts w:cs="Times New Roman"/>
          <w:sz w:val="24"/>
          <w:szCs w:val="24"/>
        </w:rPr>
        <w:t>- показатели воздействия на окружающую среду.</w:t>
      </w:r>
    </w:p>
    <w:p w:rsidR="002E7F2A" w:rsidRPr="006E404D" w:rsidRDefault="002E7F2A" w:rsidP="00136E35">
      <w:pPr>
        <w:tabs>
          <w:tab w:val="left" w:pos="1276"/>
        </w:tabs>
        <w:ind w:firstLine="567"/>
        <w:rPr>
          <w:rFonts w:cs="Times New Roman"/>
          <w:sz w:val="24"/>
          <w:szCs w:val="24"/>
        </w:rPr>
      </w:pPr>
      <w:r w:rsidRPr="006E404D">
        <w:rPr>
          <w:rFonts w:cs="Times New Roman"/>
          <w:sz w:val="24"/>
          <w:szCs w:val="24"/>
        </w:rPr>
        <w:t xml:space="preserve">При формировании требований к конечному состоянию коммунальной инфраструктуры </w:t>
      </w:r>
      <w:r>
        <w:rPr>
          <w:rFonts w:cs="Times New Roman"/>
          <w:sz w:val="24"/>
          <w:szCs w:val="24"/>
          <w:lang w:eastAsia="ar-SA"/>
        </w:rPr>
        <w:t>в</w:t>
      </w:r>
      <w:r>
        <w:rPr>
          <w:rFonts w:cs="Times New Roman"/>
          <w:sz w:val="24"/>
          <w:szCs w:val="24"/>
        </w:rPr>
        <w:t xml:space="preserve">Усть-Багарякского СП </w:t>
      </w:r>
      <w:r w:rsidRPr="006E404D">
        <w:rPr>
          <w:rFonts w:cs="Times New Roman"/>
          <w:sz w:val="24"/>
          <w:szCs w:val="24"/>
        </w:rPr>
        <w:t>применяются показатели и индикаторы в соответствии с Методикой проведения мониторинга выполнения производственных и инвестиционных программ орган</w:t>
      </w:r>
      <w:r w:rsidRPr="006E404D">
        <w:rPr>
          <w:rFonts w:cs="Times New Roman"/>
          <w:sz w:val="24"/>
          <w:szCs w:val="24"/>
        </w:rPr>
        <w:t>и</w:t>
      </w:r>
      <w:r w:rsidRPr="006E404D">
        <w:rPr>
          <w:rFonts w:cs="Times New Roman"/>
          <w:sz w:val="24"/>
          <w:szCs w:val="24"/>
        </w:rPr>
        <w:t>заций коммунального комплекса, утв. приказом Министерства регионального развития РФ от 14.04.2008г. № 48.</w:t>
      </w:r>
    </w:p>
    <w:p w:rsidR="002E7F2A" w:rsidRPr="006E404D" w:rsidRDefault="002E7F2A" w:rsidP="00136E35">
      <w:pPr>
        <w:ind w:firstLine="567"/>
        <w:rPr>
          <w:rFonts w:cs="Times New Roman"/>
          <w:sz w:val="24"/>
          <w:szCs w:val="24"/>
        </w:rPr>
      </w:pPr>
      <w:r w:rsidRPr="006E404D">
        <w:rPr>
          <w:rFonts w:cs="Times New Roman"/>
          <w:sz w:val="24"/>
          <w:szCs w:val="24"/>
        </w:rPr>
        <w:t>Целевые показатели устанавливаются по каждому виду коммунальных услуг и период</w:t>
      </w:r>
      <w:r w:rsidRPr="006E404D">
        <w:rPr>
          <w:rFonts w:cs="Times New Roman"/>
          <w:sz w:val="24"/>
          <w:szCs w:val="24"/>
        </w:rPr>
        <w:t>и</w:t>
      </w:r>
      <w:r w:rsidRPr="006E404D">
        <w:rPr>
          <w:rFonts w:cs="Times New Roman"/>
          <w:sz w:val="24"/>
          <w:szCs w:val="24"/>
        </w:rPr>
        <w:t>чески корректируются.</w:t>
      </w:r>
    </w:p>
    <w:p w:rsidR="002E7F2A" w:rsidRPr="006E404D" w:rsidRDefault="002E7F2A" w:rsidP="00136E35">
      <w:pPr>
        <w:ind w:firstLine="567"/>
        <w:rPr>
          <w:rFonts w:cs="Times New Roman"/>
          <w:sz w:val="24"/>
          <w:szCs w:val="24"/>
        </w:rPr>
      </w:pPr>
      <w:r w:rsidRPr="006E404D">
        <w:rPr>
          <w:rFonts w:cs="Times New Roman"/>
          <w:bCs/>
          <w:iCs/>
          <w:sz w:val="24"/>
          <w:szCs w:val="24"/>
        </w:rPr>
        <w:t>Удельные расходы по потреблению коммунальных услуг</w:t>
      </w:r>
      <w:r w:rsidRPr="006E404D">
        <w:rPr>
          <w:rFonts w:cs="Times New Roman"/>
          <w:sz w:val="24"/>
          <w:szCs w:val="24"/>
        </w:rPr>
        <w:t xml:space="preserve"> отражают достаточный для по</w:t>
      </w:r>
      <w:r w:rsidRPr="006E404D">
        <w:rPr>
          <w:rFonts w:cs="Times New Roman"/>
          <w:sz w:val="24"/>
          <w:szCs w:val="24"/>
        </w:rPr>
        <w:t>д</w:t>
      </w:r>
      <w:r w:rsidRPr="006E404D">
        <w:rPr>
          <w:rFonts w:cs="Times New Roman"/>
          <w:sz w:val="24"/>
          <w:szCs w:val="24"/>
        </w:rPr>
        <w:t>держания жизнедеятельности объем потребления населением материального носителя комм</w:t>
      </w:r>
      <w:r w:rsidRPr="006E404D">
        <w:rPr>
          <w:rFonts w:cs="Times New Roman"/>
          <w:sz w:val="24"/>
          <w:szCs w:val="24"/>
        </w:rPr>
        <w:t>у</w:t>
      </w:r>
      <w:r w:rsidRPr="006E404D">
        <w:rPr>
          <w:rFonts w:cs="Times New Roman"/>
          <w:sz w:val="24"/>
          <w:szCs w:val="24"/>
        </w:rPr>
        <w:t>нальных услуг.</w:t>
      </w:r>
    </w:p>
    <w:p w:rsidR="002E7F2A" w:rsidRPr="006E404D" w:rsidRDefault="002E7F2A" w:rsidP="00136E35">
      <w:pPr>
        <w:ind w:firstLine="567"/>
        <w:rPr>
          <w:rFonts w:cs="Times New Roman"/>
          <w:bCs/>
          <w:iCs/>
          <w:sz w:val="24"/>
          <w:szCs w:val="24"/>
        </w:rPr>
      </w:pPr>
      <w:r w:rsidRPr="006E404D">
        <w:rPr>
          <w:rFonts w:cs="Times New Roman"/>
          <w:bCs/>
          <w:iCs/>
          <w:sz w:val="24"/>
          <w:szCs w:val="24"/>
        </w:rPr>
        <w:t>Охват потребителей услугами используется для оценки качества работы систем жизн</w:t>
      </w:r>
      <w:r w:rsidRPr="006E404D">
        <w:rPr>
          <w:rFonts w:cs="Times New Roman"/>
          <w:bCs/>
          <w:iCs/>
          <w:sz w:val="24"/>
          <w:szCs w:val="24"/>
        </w:rPr>
        <w:t>е</w:t>
      </w:r>
      <w:r w:rsidRPr="006E404D">
        <w:rPr>
          <w:rFonts w:cs="Times New Roman"/>
          <w:bCs/>
          <w:iCs/>
          <w:sz w:val="24"/>
          <w:szCs w:val="24"/>
        </w:rPr>
        <w:t>обеспечения.</w:t>
      </w:r>
    </w:p>
    <w:p w:rsidR="002E7F2A" w:rsidRPr="006E404D" w:rsidRDefault="002E7F2A" w:rsidP="00136E35">
      <w:pPr>
        <w:ind w:firstLine="567"/>
        <w:rPr>
          <w:rFonts w:cs="Times New Roman"/>
          <w:bCs/>
          <w:iCs/>
          <w:sz w:val="24"/>
          <w:szCs w:val="24"/>
        </w:rPr>
      </w:pPr>
      <w:r w:rsidRPr="006E404D">
        <w:rPr>
          <w:rFonts w:cs="Times New Roman"/>
          <w:bCs/>
          <w:iCs/>
          <w:sz w:val="24"/>
          <w:szCs w:val="24"/>
        </w:rPr>
        <w:t>Уровень использования производственных мощностей, обеспеченность приборами учета характеризуют сбалансированность систем.</w:t>
      </w:r>
    </w:p>
    <w:p w:rsidR="002E7F2A" w:rsidRPr="006E404D" w:rsidRDefault="002E7F2A" w:rsidP="00136E35">
      <w:pPr>
        <w:ind w:firstLine="567"/>
        <w:rPr>
          <w:rFonts w:cs="Times New Roman"/>
          <w:bCs/>
          <w:iCs/>
          <w:sz w:val="24"/>
          <w:szCs w:val="24"/>
        </w:rPr>
      </w:pPr>
      <w:r w:rsidRPr="006E404D">
        <w:rPr>
          <w:rFonts w:cs="Times New Roman"/>
          <w:bCs/>
          <w:iCs/>
          <w:sz w:val="24"/>
          <w:szCs w:val="24"/>
        </w:rPr>
        <w:t>Качество оказываемых услуг организациями коммунального комплекса характеризует с</w:t>
      </w:r>
      <w:r w:rsidRPr="006E404D">
        <w:rPr>
          <w:rFonts w:cs="Times New Roman"/>
          <w:bCs/>
          <w:iCs/>
          <w:sz w:val="24"/>
          <w:szCs w:val="24"/>
        </w:rPr>
        <w:t>о</w:t>
      </w:r>
      <w:r w:rsidRPr="006E404D">
        <w:rPr>
          <w:rFonts w:cs="Times New Roman"/>
          <w:bCs/>
          <w:iCs/>
          <w:sz w:val="24"/>
          <w:szCs w:val="24"/>
        </w:rPr>
        <w:t>ответствие качества оказываемых услуг установленным ГОСТам, эпидемиологическим нормам и правилам.</w:t>
      </w:r>
    </w:p>
    <w:p w:rsidR="002E7F2A" w:rsidRPr="006E404D" w:rsidRDefault="002E7F2A" w:rsidP="00136E35">
      <w:pPr>
        <w:ind w:firstLine="567"/>
        <w:rPr>
          <w:rFonts w:cs="Times New Roman"/>
          <w:sz w:val="24"/>
          <w:szCs w:val="24"/>
        </w:rPr>
      </w:pPr>
      <w:r w:rsidRPr="006E404D">
        <w:rPr>
          <w:rFonts w:cs="Times New Roman"/>
          <w:bCs/>
          <w:iCs/>
          <w:sz w:val="24"/>
          <w:szCs w:val="24"/>
        </w:rPr>
        <w:t>Надежность обслуживания систем жизнеобеспечения</w:t>
      </w:r>
      <w:r w:rsidRPr="006E404D">
        <w:rPr>
          <w:rFonts w:cs="Times New Roman"/>
          <w:sz w:val="24"/>
          <w:szCs w:val="24"/>
        </w:rPr>
        <w:t>характеризует способность комм</w:t>
      </w:r>
      <w:r w:rsidRPr="006E404D">
        <w:rPr>
          <w:rFonts w:cs="Times New Roman"/>
          <w:sz w:val="24"/>
          <w:szCs w:val="24"/>
        </w:rPr>
        <w:t>у</w:t>
      </w:r>
      <w:r w:rsidRPr="006E404D">
        <w:rPr>
          <w:rFonts w:cs="Times New Roman"/>
          <w:sz w:val="24"/>
          <w:szCs w:val="24"/>
        </w:rPr>
        <w:t>нальных объектов обеспечивать жизнедеятельность без существенного снижения качества ср</w:t>
      </w:r>
      <w:r w:rsidRPr="006E404D">
        <w:rPr>
          <w:rFonts w:cs="Times New Roman"/>
          <w:sz w:val="24"/>
          <w:szCs w:val="24"/>
        </w:rPr>
        <w:t>е</w:t>
      </w:r>
      <w:r w:rsidRPr="006E404D">
        <w:rPr>
          <w:rFonts w:cs="Times New Roman"/>
          <w:sz w:val="24"/>
          <w:szCs w:val="24"/>
        </w:rPr>
        <w:t>ды обитания при любых воздействиях извне, т.е. оценкой возможности функционирования коммунальных систем практически без аварий, повреждений, других нарушений в работе.</w:t>
      </w:r>
    </w:p>
    <w:p w:rsidR="002E7F2A" w:rsidRPr="006E404D" w:rsidRDefault="002E7F2A" w:rsidP="00136E35">
      <w:pPr>
        <w:ind w:firstLine="567"/>
        <w:rPr>
          <w:rFonts w:cs="Times New Roman"/>
          <w:sz w:val="24"/>
          <w:szCs w:val="24"/>
        </w:rPr>
      </w:pPr>
      <w:r w:rsidRPr="006E404D">
        <w:rPr>
          <w:rFonts w:cs="Times New Roman"/>
          <w:sz w:val="24"/>
          <w:szCs w:val="24"/>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w:t>
      </w:r>
      <w:r w:rsidRPr="006E404D">
        <w:rPr>
          <w:rFonts w:cs="Times New Roman"/>
          <w:sz w:val="24"/>
          <w:szCs w:val="24"/>
        </w:rPr>
        <w:t>н</w:t>
      </w:r>
      <w:r w:rsidRPr="006E404D">
        <w:rPr>
          <w:rFonts w:cs="Times New Roman"/>
          <w:sz w:val="24"/>
          <w:szCs w:val="24"/>
        </w:rPr>
        <w:t xml:space="preserve">ных расходов. </w:t>
      </w:r>
    </w:p>
    <w:p w:rsidR="002E7F2A" w:rsidRPr="00241C23" w:rsidRDefault="002E7F2A" w:rsidP="00136E35">
      <w:pPr>
        <w:ind w:firstLine="567"/>
        <w:rPr>
          <w:rFonts w:cs="Times New Roman"/>
          <w:sz w:val="24"/>
          <w:szCs w:val="24"/>
        </w:rPr>
      </w:pPr>
      <w:r w:rsidRPr="006E404D">
        <w:rPr>
          <w:rFonts w:cs="Times New Roman"/>
          <w:bCs/>
          <w:iCs/>
          <w:sz w:val="24"/>
          <w:szCs w:val="24"/>
        </w:rPr>
        <w:t>Ресурсная эффективность  определяет рациональность использования ресурсов, характ</w:t>
      </w:r>
      <w:r w:rsidRPr="006E404D">
        <w:rPr>
          <w:rFonts w:cs="Times New Roman"/>
          <w:bCs/>
          <w:iCs/>
          <w:sz w:val="24"/>
          <w:szCs w:val="24"/>
        </w:rPr>
        <w:t>е</w:t>
      </w:r>
      <w:r w:rsidRPr="006E404D">
        <w:rPr>
          <w:rFonts w:cs="Times New Roman"/>
          <w:bCs/>
          <w:iCs/>
          <w:sz w:val="24"/>
          <w:szCs w:val="24"/>
        </w:rPr>
        <w:t xml:space="preserve">ризуется следующими показателями: удельный расход электроэнергии, удельный расход </w:t>
      </w:r>
      <w:r w:rsidRPr="00241C23">
        <w:rPr>
          <w:rFonts w:cs="Times New Roman"/>
          <w:bCs/>
          <w:iCs/>
          <w:sz w:val="24"/>
          <w:szCs w:val="24"/>
        </w:rPr>
        <w:t>то</w:t>
      </w:r>
      <w:r w:rsidRPr="00241C23">
        <w:rPr>
          <w:rFonts w:cs="Times New Roman"/>
          <w:bCs/>
          <w:iCs/>
          <w:sz w:val="24"/>
          <w:szCs w:val="24"/>
        </w:rPr>
        <w:t>п</w:t>
      </w:r>
      <w:r w:rsidRPr="00241C23">
        <w:rPr>
          <w:rFonts w:cs="Times New Roman"/>
          <w:bCs/>
          <w:iCs/>
          <w:sz w:val="24"/>
          <w:szCs w:val="24"/>
        </w:rPr>
        <w:t>лива и т.д.</w:t>
      </w:r>
    </w:p>
    <w:p w:rsidR="002E7F2A" w:rsidRPr="00241C23" w:rsidRDefault="002E7F2A" w:rsidP="00136E35">
      <w:pPr>
        <w:ind w:firstLine="567"/>
        <w:rPr>
          <w:rFonts w:cs="Times New Roman"/>
          <w:sz w:val="24"/>
          <w:szCs w:val="24"/>
        </w:rPr>
      </w:pPr>
      <w:r w:rsidRPr="00241C23">
        <w:rPr>
          <w:rFonts w:cs="Times New Roman"/>
          <w:sz w:val="24"/>
          <w:szCs w:val="24"/>
        </w:rPr>
        <w:t xml:space="preserve">Целевые показатели развития коммунальной инфраструктуры </w:t>
      </w:r>
      <w:r>
        <w:rPr>
          <w:rFonts w:cs="Times New Roman"/>
          <w:sz w:val="24"/>
          <w:szCs w:val="24"/>
          <w:lang w:eastAsia="ar-SA"/>
        </w:rPr>
        <w:t>в</w:t>
      </w:r>
      <w:r>
        <w:rPr>
          <w:rFonts w:cs="Times New Roman"/>
          <w:sz w:val="24"/>
          <w:szCs w:val="24"/>
        </w:rPr>
        <w:t xml:space="preserve">Усть-Багарякском СП </w:t>
      </w:r>
      <w:r w:rsidRPr="00241C23">
        <w:rPr>
          <w:rFonts w:cs="Times New Roman"/>
          <w:sz w:val="24"/>
          <w:szCs w:val="24"/>
        </w:rPr>
        <w:t xml:space="preserve">приведены в таблице </w:t>
      </w:r>
      <w:r>
        <w:rPr>
          <w:rFonts w:cs="Times New Roman"/>
          <w:sz w:val="24"/>
          <w:szCs w:val="24"/>
        </w:rPr>
        <w:t>12</w:t>
      </w:r>
    </w:p>
    <w:p w:rsidR="002E7F2A" w:rsidRDefault="002E7F2A" w:rsidP="00A32D0D">
      <w:pPr>
        <w:jc w:val="right"/>
        <w:rPr>
          <w:sz w:val="24"/>
          <w:szCs w:val="24"/>
        </w:rPr>
      </w:pPr>
    </w:p>
    <w:p w:rsidR="002E7F2A" w:rsidRPr="006E404D" w:rsidRDefault="002E7F2A" w:rsidP="00A32D0D">
      <w:pPr>
        <w:jc w:val="right"/>
        <w:rPr>
          <w:sz w:val="24"/>
          <w:szCs w:val="24"/>
        </w:rPr>
        <w:sectPr w:rsidR="002E7F2A" w:rsidRPr="006E404D" w:rsidSect="008A3F76">
          <w:footerReference w:type="default" r:id="rId17"/>
          <w:pgSz w:w="11906" w:h="16838" w:code="9"/>
          <w:pgMar w:top="567" w:right="567" w:bottom="567" w:left="1418" w:header="709" w:footer="709" w:gutter="0"/>
          <w:cols w:space="708"/>
          <w:docGrid w:linePitch="381"/>
        </w:sectPr>
      </w:pPr>
    </w:p>
    <w:p w:rsidR="002E7F2A" w:rsidRPr="00967F4C" w:rsidRDefault="002E7F2A" w:rsidP="00967F4C">
      <w:pPr>
        <w:pStyle w:val="Caption"/>
        <w:keepNext/>
      </w:pPr>
      <w:bookmarkStart w:id="67" w:name="_Toc483228254"/>
      <w:bookmarkStart w:id="68" w:name="_Toc484548839"/>
      <w:r>
        <w:t xml:space="preserve">Таблица </w:t>
      </w:r>
      <w:fldSimple w:instr=" SEQ Таблица \* ARABIC ">
        <w:r>
          <w:rPr>
            <w:noProof/>
          </w:rPr>
          <w:t>12</w:t>
        </w:r>
      </w:fldSimple>
      <w:r w:rsidRPr="00957969">
        <w:t>Целевые показатели разви</w:t>
      </w:r>
      <w:r>
        <w:t>тия коммунальной инфраструктуры.</w:t>
      </w:r>
      <w:bookmarkEnd w:id="67"/>
      <w:bookmarkEnd w:id="68"/>
    </w:p>
    <w:tbl>
      <w:tblPr>
        <w:tblW w:w="5000" w:type="pct"/>
        <w:tblLook w:val="00A0"/>
      </w:tblPr>
      <w:tblGrid>
        <w:gridCol w:w="583"/>
        <w:gridCol w:w="5732"/>
        <w:gridCol w:w="6402"/>
        <w:gridCol w:w="1186"/>
        <w:gridCol w:w="618"/>
        <w:gridCol w:w="688"/>
        <w:gridCol w:w="688"/>
        <w:gridCol w:w="688"/>
        <w:gridCol w:w="705"/>
        <w:gridCol w:w="618"/>
        <w:gridCol w:w="688"/>
        <w:gridCol w:w="688"/>
        <w:gridCol w:w="688"/>
        <w:gridCol w:w="688"/>
        <w:gridCol w:w="688"/>
        <w:gridCol w:w="697"/>
      </w:tblGrid>
      <w:tr w:rsidR="002E7F2A" w:rsidRPr="00967F4C" w:rsidTr="00A263BD">
        <w:trPr>
          <w:trHeight w:val="480"/>
          <w:tblHeader/>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 п/п</w:t>
            </w:r>
          </w:p>
        </w:tc>
        <w:tc>
          <w:tcPr>
            <w:tcW w:w="1300"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Индикатор мониторинга</w:t>
            </w:r>
          </w:p>
        </w:tc>
        <w:tc>
          <w:tcPr>
            <w:tcW w:w="1452"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Описание механизма расчёта</w:t>
            </w:r>
          </w:p>
        </w:tc>
        <w:tc>
          <w:tcPr>
            <w:tcW w:w="269"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Ед.изм.</w:t>
            </w:r>
          </w:p>
        </w:tc>
        <w:tc>
          <w:tcPr>
            <w:tcW w:w="140"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факт 2016г.</w:t>
            </w:r>
          </w:p>
        </w:tc>
        <w:tc>
          <w:tcPr>
            <w:tcW w:w="156"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2017г.</w:t>
            </w:r>
          </w:p>
        </w:tc>
        <w:tc>
          <w:tcPr>
            <w:tcW w:w="156"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2018г.</w:t>
            </w:r>
          </w:p>
        </w:tc>
        <w:tc>
          <w:tcPr>
            <w:tcW w:w="156"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2019г.</w:t>
            </w:r>
          </w:p>
        </w:tc>
        <w:tc>
          <w:tcPr>
            <w:tcW w:w="159"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2020г.</w:t>
            </w:r>
          </w:p>
        </w:tc>
        <w:tc>
          <w:tcPr>
            <w:tcW w:w="140"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2021г.</w:t>
            </w:r>
          </w:p>
        </w:tc>
        <w:tc>
          <w:tcPr>
            <w:tcW w:w="156"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2022г.</w:t>
            </w:r>
          </w:p>
        </w:tc>
        <w:tc>
          <w:tcPr>
            <w:tcW w:w="156"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2023г.</w:t>
            </w:r>
          </w:p>
        </w:tc>
        <w:tc>
          <w:tcPr>
            <w:tcW w:w="156"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2024г.</w:t>
            </w:r>
          </w:p>
        </w:tc>
        <w:tc>
          <w:tcPr>
            <w:tcW w:w="156"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2025г.</w:t>
            </w:r>
          </w:p>
        </w:tc>
        <w:tc>
          <w:tcPr>
            <w:tcW w:w="156"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2026г.</w:t>
            </w:r>
          </w:p>
        </w:tc>
        <w:tc>
          <w:tcPr>
            <w:tcW w:w="156"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план 2027г.</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right"/>
              <w:rPr>
                <w:rFonts w:ascii="Arial" w:hAnsi="Arial" w:cs="Arial"/>
                <w:color w:val="000000"/>
                <w:sz w:val="20"/>
                <w:szCs w:val="20"/>
                <w:lang w:eastAsia="ru-RU"/>
              </w:rPr>
            </w:pPr>
            <w:r w:rsidRPr="00967F4C">
              <w:rPr>
                <w:rFonts w:ascii="Arial" w:hAnsi="Arial" w:cs="Arial"/>
                <w:color w:val="000000"/>
                <w:sz w:val="20"/>
                <w:szCs w:val="20"/>
                <w:lang w:eastAsia="ru-RU"/>
              </w:rPr>
              <w:t>1</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Система теплоснабжения</w:t>
            </w:r>
          </w:p>
        </w:tc>
        <w:tc>
          <w:tcPr>
            <w:tcW w:w="140"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1.1</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Надежность (бесперебойность) теплоснабжения потребителей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6"/>
                <w:szCs w:val="16"/>
                <w:lang w:eastAsia="ru-RU"/>
              </w:rPr>
            </w:pPr>
            <w:r w:rsidRPr="00967F4C">
              <w:rPr>
                <w:rFonts w:ascii="Arial" w:hAnsi="Arial" w:cs="Arial"/>
                <w:b/>
                <w:bCs/>
                <w:sz w:val="16"/>
                <w:szCs w:val="16"/>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1.1.1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xml:space="preserve">Перебои в теплоснабжении потребителей </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суммы произведений продолжительности отключений и количества пострада</w:t>
            </w:r>
            <w:r w:rsidRPr="00967F4C">
              <w:rPr>
                <w:rFonts w:ascii="Arial" w:hAnsi="Arial" w:cs="Arial"/>
                <w:sz w:val="14"/>
                <w:szCs w:val="14"/>
                <w:lang w:eastAsia="ru-RU"/>
              </w:rPr>
              <w:t>в</w:t>
            </w:r>
            <w:r w:rsidRPr="00967F4C">
              <w:rPr>
                <w:rFonts w:ascii="Arial" w:hAnsi="Arial" w:cs="Arial"/>
                <w:sz w:val="14"/>
                <w:szCs w:val="14"/>
                <w:lang w:eastAsia="ru-RU"/>
              </w:rPr>
              <w:t>ших потребителей от каждого из этих отключений к численности населения охваченного услугой теплоснабжения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час.на одного человека</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0,01</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1.1.2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Аварийность системы теплоснабжения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количества аварий на системах коммунальной инфраструктуры к протяженности сетей.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ед./км.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1.1.3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Уровень потерь</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потерь к объему отпуска в сеть.</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1.1.4</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Коэффициент потерь</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потерь к протяженности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тыс.Гкал/км.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1.1.5</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Удельный вес сетей, нуждающихся в замене,</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протяженности сетей, нуждающихся в замене, к протяженности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1.2</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Сбалансированность системы теплоснабжения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6"/>
                <w:szCs w:val="16"/>
                <w:lang w:eastAsia="ru-RU"/>
              </w:rPr>
            </w:pPr>
            <w:r w:rsidRPr="00967F4C">
              <w:rPr>
                <w:rFonts w:ascii="Arial" w:hAnsi="Arial" w:cs="Arial"/>
                <w:b/>
                <w:bCs/>
                <w:sz w:val="16"/>
                <w:szCs w:val="16"/>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1.2.1</w:t>
            </w:r>
          </w:p>
        </w:tc>
        <w:tc>
          <w:tcPr>
            <w:tcW w:w="130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Показатели спроса на услуги теплоснабжения: обеспечение сбалансированности систем теплоснабжения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Потребление тепловой энергии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тыс. Гкал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2,567</w:t>
            </w:r>
          </w:p>
        </w:tc>
      </w:tr>
      <w:tr w:rsidR="002E7F2A" w:rsidRPr="00967F4C" w:rsidTr="00A263BD">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c>
          <w:tcPr>
            <w:tcW w:w="130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Присоединенная нагрузка</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Гкал/ч</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w:t>
            </w:r>
          </w:p>
        </w:tc>
      </w:tr>
      <w:tr w:rsidR="002E7F2A" w:rsidRPr="00967F4C" w:rsidTr="00A263BD">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c>
          <w:tcPr>
            <w:tcW w:w="130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Величина новых нагрузок</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Гкал/ч</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1.2.2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Уровень загрузки производственных мощностей</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фактической производительности оборудования к установленной.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88,5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1.2.3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Обеспеченность потребления тепловой энергии приборами учета.</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тепловой энергии, реализованной по</w:t>
            </w:r>
            <w:r w:rsidRPr="00967F4C">
              <w:rPr>
                <w:rFonts w:ascii="Arial" w:hAnsi="Arial" w:cs="Arial"/>
                <w:sz w:val="14"/>
                <w:szCs w:val="14"/>
                <w:lang w:eastAsia="ru-RU"/>
              </w:rPr>
              <w:br/>
              <w:t>приборам учета, к общему объему реализации тепловой энергии.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60,0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70,0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75,0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80,0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85,0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90,0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95,0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100,0</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1.3</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Доступность услуги теплоснабжения  для потребителей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6"/>
                <w:szCs w:val="16"/>
                <w:lang w:eastAsia="ru-RU"/>
              </w:rPr>
            </w:pPr>
            <w:r w:rsidRPr="00967F4C">
              <w:rPr>
                <w:rFonts w:ascii="Arial" w:hAnsi="Arial" w:cs="Arial"/>
                <w:b/>
                <w:bCs/>
                <w:sz w:val="16"/>
                <w:szCs w:val="16"/>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1.3.1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Доля расходов на оплату услуг теплоснабжения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среднемесяч</w:t>
            </w:r>
            <w:bookmarkStart w:id="69" w:name="_GoBack"/>
            <w:bookmarkEnd w:id="69"/>
            <w:r w:rsidRPr="00967F4C">
              <w:rPr>
                <w:rFonts w:ascii="Arial" w:hAnsi="Arial" w:cs="Arial"/>
                <w:sz w:val="14"/>
                <w:szCs w:val="14"/>
                <w:lang w:eastAsia="ru-RU"/>
              </w:rPr>
              <w:t>ного платежа за услуги теплоснабжения  к среднемесячным дене</w:t>
            </w:r>
            <w:r w:rsidRPr="00967F4C">
              <w:rPr>
                <w:rFonts w:ascii="Arial" w:hAnsi="Arial" w:cs="Arial"/>
                <w:sz w:val="14"/>
                <w:szCs w:val="14"/>
                <w:lang w:eastAsia="ru-RU"/>
              </w:rPr>
              <w:t>ж</w:t>
            </w:r>
            <w:r w:rsidRPr="00967F4C">
              <w:rPr>
                <w:rFonts w:ascii="Arial" w:hAnsi="Arial" w:cs="Arial"/>
                <w:sz w:val="14"/>
                <w:szCs w:val="14"/>
                <w:lang w:eastAsia="ru-RU"/>
              </w:rPr>
              <w:t>ным доходам населения обеспеченного централизованным ГВС и отоплением</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8</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1.4</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Эффективность деятельности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6"/>
                <w:szCs w:val="16"/>
                <w:lang w:eastAsia="ru-RU"/>
              </w:rPr>
            </w:pPr>
            <w:r w:rsidRPr="00967F4C">
              <w:rPr>
                <w:rFonts w:ascii="Arial" w:hAnsi="Arial" w:cs="Arial"/>
                <w:b/>
                <w:bCs/>
                <w:sz w:val="16"/>
                <w:szCs w:val="16"/>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1.4.1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Эффективность использования топлива,</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расхода топлива в условных единицах к объёму тепловой энергии отпушенной в тепловые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кгу.т./Гкал.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158</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1.4.2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Эффективность использования воды</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расхода воды  к объёму тепловой энергии отпушенной в тепловые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куб. м/Гкал.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0,1</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1.4.3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Эффективность использования электрической энергии</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расхода электрической к объёму тепловой энергии отпушенной в тепловые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кВтч/Гкал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1.4.4</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xml:space="preserve">Производительность труда </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реализации тепловой энергии к численности персонала.</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тыс.Гкал/чел.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1.4.5</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Эффективность использования персонала</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численности персонала к протяженности сетей.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чел/км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0,5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right"/>
              <w:rPr>
                <w:rFonts w:ascii="Arial" w:hAnsi="Arial" w:cs="Arial"/>
                <w:b/>
                <w:bCs/>
                <w:color w:val="000000"/>
                <w:sz w:val="20"/>
                <w:szCs w:val="20"/>
                <w:lang w:eastAsia="ru-RU"/>
              </w:rPr>
            </w:pPr>
            <w:r w:rsidRPr="00967F4C">
              <w:rPr>
                <w:rFonts w:ascii="Arial" w:hAnsi="Arial" w:cs="Arial"/>
                <w:b/>
                <w:bCs/>
                <w:color w:val="000000"/>
                <w:sz w:val="20"/>
                <w:szCs w:val="20"/>
                <w:lang w:eastAsia="ru-RU"/>
              </w:rPr>
              <w:t>2</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Система водоснабжения</w:t>
            </w:r>
          </w:p>
        </w:tc>
        <w:tc>
          <w:tcPr>
            <w:tcW w:w="140"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2.1</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 xml:space="preserve">Производственная программа </w:t>
            </w:r>
          </w:p>
        </w:tc>
        <w:tc>
          <w:tcPr>
            <w:tcW w:w="26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2.1.1</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Объём добычи воды</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тыс. м3</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391,1</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2.1.2</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Объём реализации воды</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тыс. м3</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90,0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180,0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270,0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352,0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2.1.3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Уровень обеспеченности населения централизованным водоснабжением</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численности населения, получающего услугу централизованного водоснабжения к общей численности населения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2.1.4</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Обеспеченность водоснабжения приборами учета.</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воды, реализованной по</w:t>
            </w:r>
            <w:r w:rsidRPr="00967F4C">
              <w:rPr>
                <w:rFonts w:ascii="Arial" w:hAnsi="Arial" w:cs="Arial"/>
                <w:sz w:val="14"/>
                <w:szCs w:val="14"/>
                <w:lang w:eastAsia="ru-RU"/>
              </w:rPr>
              <w:br/>
              <w:t>приборам учета, к общему объему реализации воды.</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2.1.5</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Уровень потерь</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2.1.6</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Коэффициент потерь</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объема потерь к протяженности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м3/км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2.1.7</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Удельное водопотребление,</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объема реализации воды к численности населения, получающего услугу центр</w:t>
            </w:r>
            <w:r w:rsidRPr="00967F4C">
              <w:rPr>
                <w:rFonts w:ascii="Arial" w:hAnsi="Arial" w:cs="Arial"/>
                <w:color w:val="000000"/>
                <w:sz w:val="14"/>
                <w:szCs w:val="14"/>
                <w:lang w:eastAsia="ru-RU"/>
              </w:rPr>
              <w:t>а</w:t>
            </w:r>
            <w:r w:rsidRPr="00967F4C">
              <w:rPr>
                <w:rFonts w:ascii="Arial" w:hAnsi="Arial" w:cs="Arial"/>
                <w:color w:val="000000"/>
                <w:sz w:val="14"/>
                <w:szCs w:val="14"/>
                <w:lang w:eastAsia="ru-RU"/>
              </w:rPr>
              <w:t>лизованного водоснабжения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м3/чел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2.2</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Качество водоснабжения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2.2.1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Уровень контроля качества воды.</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фактического количества проб на системах водоснабжения к нормативному.</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2.2.2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Соответствие качества воды установленным требованиям</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количества проб, соответствующих нормативам, к общему количеству проб.</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2.3</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Надёжность водоснабжения</w:t>
            </w:r>
          </w:p>
        </w:tc>
        <w:tc>
          <w:tcPr>
            <w:tcW w:w="26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2.3.1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Аварийность системы водоснабжения.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количества аварий на системах водоснабжения к протяженности сетей.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ед./км.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2.3.2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Удельный вес сетей, нуждающихся в замене,</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протяженности сетей, нуждающихся в замене, к протяженности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2.4</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Доступность услуги водоснабжения  для потребителей</w:t>
            </w:r>
          </w:p>
        </w:tc>
        <w:tc>
          <w:tcPr>
            <w:tcW w:w="26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2.4.1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Доля расходов на оплату услуг водоснабжения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среднемесячного платежа за услуги водоснабжения  к среднемесячным дене</w:t>
            </w:r>
            <w:r w:rsidRPr="00967F4C">
              <w:rPr>
                <w:rFonts w:ascii="Arial" w:hAnsi="Arial" w:cs="Arial"/>
                <w:sz w:val="14"/>
                <w:szCs w:val="14"/>
                <w:lang w:eastAsia="ru-RU"/>
              </w:rPr>
              <w:t>ж</w:t>
            </w:r>
            <w:r w:rsidRPr="00967F4C">
              <w:rPr>
                <w:rFonts w:ascii="Arial" w:hAnsi="Arial" w:cs="Arial"/>
                <w:sz w:val="14"/>
                <w:szCs w:val="14"/>
                <w:lang w:eastAsia="ru-RU"/>
              </w:rPr>
              <w:t>ным доходам населения проживающего в домах с централизованным холодным и горячим водоснабжением, водоотведением оборудованными унитазами, мойками, раковинами, ва</w:t>
            </w:r>
            <w:r w:rsidRPr="00967F4C">
              <w:rPr>
                <w:rFonts w:ascii="Arial" w:hAnsi="Arial" w:cs="Arial"/>
                <w:sz w:val="14"/>
                <w:szCs w:val="14"/>
                <w:lang w:eastAsia="ru-RU"/>
              </w:rPr>
              <w:t>н</w:t>
            </w:r>
            <w:r w:rsidRPr="00967F4C">
              <w:rPr>
                <w:rFonts w:ascii="Arial" w:hAnsi="Arial" w:cs="Arial"/>
                <w:sz w:val="14"/>
                <w:szCs w:val="14"/>
                <w:lang w:eastAsia="ru-RU"/>
              </w:rPr>
              <w:t>нами длиной 1650-1700мм с душами.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2.5</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Эффективность деятельности</w:t>
            </w:r>
          </w:p>
        </w:tc>
        <w:tc>
          <w:tcPr>
            <w:tcW w:w="269" w:type="pct"/>
            <w:tcBorders>
              <w:top w:val="nil"/>
              <w:left w:val="nil"/>
              <w:bottom w:val="single" w:sz="4" w:space="0" w:color="auto"/>
              <w:right w:val="single" w:sz="4" w:space="0" w:color="auto"/>
            </w:tcBorders>
            <w:noWrap/>
            <w:vAlign w:val="bottom"/>
          </w:tcPr>
          <w:p w:rsidR="002E7F2A" w:rsidRPr="00967F4C" w:rsidRDefault="002E7F2A" w:rsidP="00967F4C">
            <w:pPr>
              <w:spacing w:line="240" w:lineRule="auto"/>
              <w:ind w:firstLine="0"/>
              <w:jc w:val="left"/>
              <w:rPr>
                <w:rFonts w:ascii="Calibri" w:hAnsi="Calibri" w:cs="Times New Roman"/>
                <w:sz w:val="14"/>
                <w:szCs w:val="14"/>
                <w:lang w:eastAsia="ru-RU"/>
              </w:rPr>
            </w:pPr>
            <w:r w:rsidRPr="00967F4C">
              <w:rPr>
                <w:rFonts w:ascii="Calibri" w:hAnsi="Calibri" w:cs="Times New Roman"/>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2.5.1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Эффективность использования электрической энергии</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расхода электрической энергии к объёму реализации воды.</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кВтч/м.куб.</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2.5.2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xml:space="preserve">Производительность труда </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реализации воды к численности персонала.</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тыс.м.куб./чел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2.5.3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Эффективность использования персонала</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численности персонала к протяженности сетей.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чел/км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0,03</w:t>
            </w:r>
          </w:p>
        </w:tc>
      </w:tr>
      <w:tr w:rsidR="002E7F2A" w:rsidRPr="00967F4C" w:rsidTr="00A263BD">
        <w:trPr>
          <w:trHeight w:val="515"/>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right"/>
              <w:rPr>
                <w:rFonts w:ascii="Arial" w:hAnsi="Arial" w:cs="Arial"/>
                <w:b/>
                <w:bCs/>
                <w:color w:val="000000"/>
                <w:sz w:val="20"/>
                <w:szCs w:val="20"/>
                <w:lang w:eastAsia="ru-RU"/>
              </w:rPr>
            </w:pPr>
            <w:r w:rsidRPr="00967F4C">
              <w:rPr>
                <w:rFonts w:ascii="Arial" w:hAnsi="Arial" w:cs="Arial"/>
                <w:b/>
                <w:bCs/>
                <w:color w:val="000000"/>
                <w:sz w:val="20"/>
                <w:szCs w:val="20"/>
                <w:lang w:eastAsia="ru-RU"/>
              </w:rPr>
              <w:t>3</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Система водоотведения</w:t>
            </w:r>
          </w:p>
        </w:tc>
        <w:tc>
          <w:tcPr>
            <w:tcW w:w="140"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3.1</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 xml:space="preserve">Производственная программа </w:t>
            </w:r>
          </w:p>
        </w:tc>
        <w:tc>
          <w:tcPr>
            <w:tcW w:w="26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3.1.1</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Объём водоотведения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тыс. м3</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37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55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73</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3.1.2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Уровень обеспеченности населения  централизованным водоотведением</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xml:space="preserve">Отношение  численности населения, получающего услугу централизованного водоотведения к общей численности населения </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12</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19</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3.1.3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Удельное водоотведение,</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водоотведения к численности населения, получающего услугу водоотв</w:t>
            </w:r>
            <w:r w:rsidRPr="00967F4C">
              <w:rPr>
                <w:rFonts w:ascii="Arial" w:hAnsi="Arial" w:cs="Arial"/>
                <w:sz w:val="14"/>
                <w:szCs w:val="14"/>
                <w:lang w:eastAsia="ru-RU"/>
              </w:rPr>
              <w:t>е</w:t>
            </w:r>
            <w:r w:rsidRPr="00967F4C">
              <w:rPr>
                <w:rFonts w:ascii="Arial" w:hAnsi="Arial" w:cs="Arial"/>
                <w:sz w:val="14"/>
                <w:szCs w:val="14"/>
                <w:lang w:eastAsia="ru-RU"/>
              </w:rPr>
              <w:t>дения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м3/чел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66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66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66</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3.2</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Качество водоотведения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3.2.1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Доля очищаемых сточных вод.</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отведенных стоков, пропущенных через очистные сооружения, к объему отведенных стоков.</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3.2.2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Соответствие качества очистки сточных вод установленным требованиям</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количества проб, соответствующих нормативам, к общему количеству проб.</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100</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3.3</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Надёжность водоотведения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3.3.1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Аварийность системы водоотведения.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количества аварий на системах водоснабжения к протяженности сетей.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ед./км.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3.3.2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Удельный вес сетей, нуждающихся в замене,</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протяженности сетей, нуждающихся в замене, к протяженности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3.4</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Доступность услуги водоотведения  для потребителей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3.4.1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Доля расходов на оплату услуг водоснабжения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среднемесячного платежа за услуги водоотведения  к среднемесячным дене</w:t>
            </w:r>
            <w:r w:rsidRPr="00967F4C">
              <w:rPr>
                <w:rFonts w:ascii="Arial" w:hAnsi="Arial" w:cs="Arial"/>
                <w:sz w:val="14"/>
                <w:szCs w:val="14"/>
                <w:lang w:eastAsia="ru-RU"/>
              </w:rPr>
              <w:t>ж</w:t>
            </w:r>
            <w:r w:rsidRPr="00967F4C">
              <w:rPr>
                <w:rFonts w:ascii="Arial" w:hAnsi="Arial" w:cs="Arial"/>
                <w:sz w:val="14"/>
                <w:szCs w:val="14"/>
                <w:lang w:eastAsia="ru-RU"/>
              </w:rPr>
              <w:t>ным доходам населения проживающего в домах с централизованным холодным и горячим водоснабжением, водоотведением оборудованными унитазами, мойками, раковинами, ва</w:t>
            </w:r>
            <w:r w:rsidRPr="00967F4C">
              <w:rPr>
                <w:rFonts w:ascii="Arial" w:hAnsi="Arial" w:cs="Arial"/>
                <w:sz w:val="14"/>
                <w:szCs w:val="14"/>
                <w:lang w:eastAsia="ru-RU"/>
              </w:rPr>
              <w:t>н</w:t>
            </w:r>
            <w:r w:rsidRPr="00967F4C">
              <w:rPr>
                <w:rFonts w:ascii="Arial" w:hAnsi="Arial" w:cs="Arial"/>
                <w:sz w:val="14"/>
                <w:szCs w:val="14"/>
                <w:lang w:eastAsia="ru-RU"/>
              </w:rPr>
              <w:t>нами длиной 1650-1700мм с душами.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3.5</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Эффективность деятельности</w:t>
            </w:r>
          </w:p>
        </w:tc>
        <w:tc>
          <w:tcPr>
            <w:tcW w:w="269" w:type="pct"/>
            <w:tcBorders>
              <w:top w:val="nil"/>
              <w:left w:val="nil"/>
              <w:bottom w:val="single" w:sz="4" w:space="0" w:color="auto"/>
              <w:right w:val="single" w:sz="4" w:space="0" w:color="auto"/>
            </w:tcBorders>
            <w:noWrap/>
            <w:vAlign w:val="bottom"/>
          </w:tcPr>
          <w:p w:rsidR="002E7F2A" w:rsidRPr="00967F4C" w:rsidRDefault="002E7F2A" w:rsidP="00967F4C">
            <w:pPr>
              <w:spacing w:line="240" w:lineRule="auto"/>
              <w:ind w:firstLine="0"/>
              <w:jc w:val="left"/>
              <w:rPr>
                <w:rFonts w:ascii="Calibri" w:hAnsi="Calibri" w:cs="Times New Roman"/>
                <w:sz w:val="14"/>
                <w:szCs w:val="14"/>
                <w:lang w:eastAsia="ru-RU"/>
              </w:rPr>
            </w:pPr>
            <w:r w:rsidRPr="00967F4C">
              <w:rPr>
                <w:rFonts w:ascii="Calibri" w:hAnsi="Calibri" w:cs="Times New Roman"/>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3.5.1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Эффективность использования электрической энергии на очистку сточных вод.</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расхода электрической энергии к объёму очищенных стоков.</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кВтч/м.куб.</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3.5.2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xml:space="preserve">Производительность труда </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водоотведения к численности персонала.</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тыс.м.куб./чел.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3.5.3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Эффективность использования персонала</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численности персонала к протяженности сетей.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чел/км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r>
      <w:tr w:rsidR="002E7F2A" w:rsidRPr="00967F4C" w:rsidTr="00A263BD">
        <w:trPr>
          <w:trHeight w:val="441"/>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right"/>
              <w:rPr>
                <w:rFonts w:ascii="Arial" w:hAnsi="Arial" w:cs="Arial"/>
                <w:b/>
                <w:bCs/>
                <w:color w:val="000000"/>
                <w:sz w:val="20"/>
                <w:szCs w:val="20"/>
                <w:lang w:eastAsia="ru-RU"/>
              </w:rPr>
            </w:pPr>
            <w:r w:rsidRPr="00967F4C">
              <w:rPr>
                <w:rFonts w:ascii="Arial" w:hAnsi="Arial" w:cs="Arial"/>
                <w:b/>
                <w:bCs/>
                <w:color w:val="000000"/>
                <w:sz w:val="20"/>
                <w:szCs w:val="20"/>
                <w:lang w:eastAsia="ru-RU"/>
              </w:rPr>
              <w:t>4</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Система электроснабжения</w:t>
            </w:r>
          </w:p>
        </w:tc>
        <w:tc>
          <w:tcPr>
            <w:tcW w:w="140"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4.1</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Надёжность электроснабжения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4.1.1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Аварийность системы электр</w:t>
            </w:r>
            <w:r>
              <w:rPr>
                <w:rFonts w:ascii="Arial" w:hAnsi="Arial" w:cs="Arial"/>
                <w:color w:val="000000"/>
                <w:sz w:val="14"/>
                <w:szCs w:val="14"/>
                <w:lang w:eastAsia="ru-RU"/>
              </w:rPr>
              <w:t>о</w:t>
            </w:r>
            <w:r w:rsidRPr="00967F4C">
              <w:rPr>
                <w:rFonts w:ascii="Arial" w:hAnsi="Arial" w:cs="Arial"/>
                <w:color w:val="000000"/>
                <w:sz w:val="14"/>
                <w:szCs w:val="14"/>
                <w:lang w:eastAsia="ru-RU"/>
              </w:rPr>
              <w:t>снабжения.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количества аварий на системах электроснабжения к протяженности сетей.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ед./км.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4.1.2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Перебои в электроснабжении потребителей.</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суммы произведений продолжительности отключений и количества пострада</w:t>
            </w:r>
            <w:r w:rsidRPr="00967F4C">
              <w:rPr>
                <w:rFonts w:ascii="Arial" w:hAnsi="Arial" w:cs="Arial"/>
                <w:sz w:val="14"/>
                <w:szCs w:val="14"/>
                <w:lang w:eastAsia="ru-RU"/>
              </w:rPr>
              <w:t>в</w:t>
            </w:r>
            <w:r w:rsidRPr="00967F4C">
              <w:rPr>
                <w:rFonts w:ascii="Arial" w:hAnsi="Arial" w:cs="Arial"/>
                <w:sz w:val="14"/>
                <w:szCs w:val="14"/>
                <w:lang w:eastAsia="ru-RU"/>
              </w:rPr>
              <w:t>ших потребителей от каждого из этих отключений к численности населения охваченного услугой теплоснабжения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час.на одного человека</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0,01</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4.1.3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Уровень потерь.</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потерь к объему отпуска в сеть.</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4.1.4</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Коэффициент потерь.</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потерь к протяженности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кВтч/км.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13,3</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12,6</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12,6</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4.1.5</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Удельный вес сетей, нуждающихся в замене.</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протяженности сетей, нуждающихся в замене, к протяженности сети.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9,5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9</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9,5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9</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4.2</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Сбалансированность системы электроснабжения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4.2.1</w:t>
            </w:r>
          </w:p>
        </w:tc>
        <w:tc>
          <w:tcPr>
            <w:tcW w:w="130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Спрос на услуги электроснабжения.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Потребление электрической энергии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млн. кВт∙ч</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5,15</w:t>
            </w:r>
          </w:p>
        </w:tc>
      </w:tr>
      <w:tr w:rsidR="002E7F2A" w:rsidRPr="00967F4C" w:rsidTr="00A263BD">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130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Присоединенная нагрузка</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МВт</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r>
      <w:tr w:rsidR="002E7F2A" w:rsidRPr="00967F4C" w:rsidTr="00A263BD">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130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Величина новых нагрузок</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МВт</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4.2.2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Уровень загрузки производственных мощностей</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фактической производительности оборудования к установленной.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4.3</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Доступность услуги электроснабжения  для потребителей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4.3.1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Доля расходов на оплату услуг водоснабжения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среднемесячного платежа за услуги электроснабжения  к среднемесячным д</w:t>
            </w:r>
            <w:r w:rsidRPr="00967F4C">
              <w:rPr>
                <w:rFonts w:ascii="Arial" w:hAnsi="Arial" w:cs="Arial"/>
                <w:sz w:val="14"/>
                <w:szCs w:val="14"/>
                <w:lang w:eastAsia="ru-RU"/>
              </w:rPr>
              <w:t>е</w:t>
            </w:r>
            <w:r w:rsidRPr="00967F4C">
              <w:rPr>
                <w:rFonts w:ascii="Arial" w:hAnsi="Arial" w:cs="Arial"/>
                <w:sz w:val="14"/>
                <w:szCs w:val="14"/>
                <w:lang w:eastAsia="ru-RU"/>
              </w:rPr>
              <w:t>нежным доходам населения.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1,2</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4.3.2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Удельное электропотребление</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потребления электроэнергии к численности населения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кВтч/чел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1080</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4.4</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Эффективность деятельности</w:t>
            </w:r>
          </w:p>
        </w:tc>
        <w:tc>
          <w:tcPr>
            <w:tcW w:w="269" w:type="pct"/>
            <w:tcBorders>
              <w:top w:val="nil"/>
              <w:left w:val="nil"/>
              <w:bottom w:val="single" w:sz="4" w:space="0" w:color="auto"/>
              <w:right w:val="single" w:sz="4" w:space="0" w:color="auto"/>
            </w:tcBorders>
            <w:noWrap/>
            <w:vAlign w:val="bottom"/>
          </w:tcPr>
          <w:p w:rsidR="002E7F2A" w:rsidRPr="00967F4C" w:rsidRDefault="002E7F2A" w:rsidP="00967F4C">
            <w:pPr>
              <w:spacing w:line="240" w:lineRule="auto"/>
              <w:ind w:firstLine="0"/>
              <w:jc w:val="left"/>
              <w:rPr>
                <w:rFonts w:ascii="Calibri" w:hAnsi="Calibri" w:cs="Times New Roman"/>
                <w:color w:val="000000"/>
                <w:sz w:val="14"/>
                <w:szCs w:val="14"/>
                <w:lang w:eastAsia="ru-RU"/>
              </w:rPr>
            </w:pPr>
            <w:r w:rsidRPr="00967F4C">
              <w:rPr>
                <w:rFonts w:ascii="Calibri" w:hAnsi="Calibri" w:cs="Times New Roman"/>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4.4.1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xml:space="preserve">Производительность труда </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объема электроснабжения к численности персонала.</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кВтч/чел.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4.4.2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Эффективность использования персонала</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численности персонала к протяженности сетей.</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чел/км</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right"/>
              <w:rPr>
                <w:rFonts w:ascii="Arial" w:hAnsi="Arial" w:cs="Arial"/>
                <w:b/>
                <w:bCs/>
                <w:color w:val="000000"/>
                <w:sz w:val="20"/>
                <w:szCs w:val="20"/>
                <w:lang w:eastAsia="ru-RU"/>
              </w:rPr>
            </w:pPr>
            <w:r w:rsidRPr="00967F4C">
              <w:rPr>
                <w:rFonts w:ascii="Arial" w:hAnsi="Arial" w:cs="Arial"/>
                <w:b/>
                <w:bCs/>
                <w:color w:val="000000"/>
                <w:sz w:val="20"/>
                <w:szCs w:val="20"/>
                <w:lang w:eastAsia="ru-RU"/>
              </w:rPr>
              <w:t>5</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Система газоснабжения</w:t>
            </w:r>
          </w:p>
        </w:tc>
        <w:tc>
          <w:tcPr>
            <w:tcW w:w="140"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5.1</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 xml:space="preserve">Производственная программа </w:t>
            </w:r>
          </w:p>
        </w:tc>
        <w:tc>
          <w:tcPr>
            <w:tcW w:w="26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9"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40"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5.1.1</w:t>
            </w:r>
          </w:p>
        </w:tc>
        <w:tc>
          <w:tcPr>
            <w:tcW w:w="130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Спрос на услуги газоснабжения.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Потребление газа</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тыс. м3</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6364</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6460</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6558</w:t>
            </w:r>
          </w:p>
        </w:tc>
        <w:tc>
          <w:tcPr>
            <w:tcW w:w="159"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7482</w:t>
            </w:r>
          </w:p>
        </w:tc>
        <w:tc>
          <w:tcPr>
            <w:tcW w:w="140"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8088</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8210</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8334</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8461</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8589</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8719</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8852</w:t>
            </w:r>
          </w:p>
        </w:tc>
      </w:tr>
      <w:tr w:rsidR="002E7F2A" w:rsidRPr="00967F4C" w:rsidTr="00A263BD">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130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Величина новых нагрузок</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тыс. м3</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0</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96</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194</w:t>
            </w:r>
          </w:p>
        </w:tc>
        <w:tc>
          <w:tcPr>
            <w:tcW w:w="159"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1118</w:t>
            </w:r>
          </w:p>
        </w:tc>
        <w:tc>
          <w:tcPr>
            <w:tcW w:w="140"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1724</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1846</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1970</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2097</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2225</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2355</w:t>
            </w:r>
          </w:p>
        </w:tc>
        <w:tc>
          <w:tcPr>
            <w:tcW w:w="156" w:type="pct"/>
            <w:tcBorders>
              <w:top w:val="nil"/>
              <w:left w:val="nil"/>
              <w:bottom w:val="single" w:sz="4" w:space="0" w:color="auto"/>
              <w:right w:val="single" w:sz="4" w:space="0" w:color="auto"/>
            </w:tcBorders>
            <w:vAlign w:val="center"/>
          </w:tcPr>
          <w:p w:rsidR="002E7F2A" w:rsidRDefault="002E7F2A" w:rsidP="00A263BD">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2488</w:t>
            </w:r>
          </w:p>
        </w:tc>
      </w:tr>
      <w:tr w:rsidR="002E7F2A" w:rsidRPr="00967F4C" w:rsidTr="00A263BD">
        <w:trPr>
          <w:trHeight w:val="360"/>
        </w:trPr>
        <w:tc>
          <w:tcPr>
            <w:tcW w:w="132" w:type="pct"/>
            <w:tcBorders>
              <w:top w:val="nil"/>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5.1.2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Уровень обеспеченности услугой по газоснабжению</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численности населения, получающего услугу  газоснабжения к общей численн</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сти населения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58,0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66,5</w:t>
            </w:r>
          </w:p>
        </w:tc>
      </w:tr>
      <w:tr w:rsidR="002E7F2A" w:rsidRPr="00967F4C" w:rsidTr="00A263BD">
        <w:trPr>
          <w:trHeight w:val="360"/>
        </w:trPr>
        <w:tc>
          <w:tcPr>
            <w:tcW w:w="132" w:type="pct"/>
            <w:tcBorders>
              <w:top w:val="single" w:sz="4" w:space="0" w:color="auto"/>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5.1.3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Охват потребителей природного газа приборами учета.</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Доля объемов потребляемого природного газа расчеты за который осуществляются с и</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пользованием индивидуальных приборов учета</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r>
      <w:tr w:rsidR="002E7F2A" w:rsidRPr="00967F4C" w:rsidTr="00A263BD">
        <w:trPr>
          <w:trHeight w:val="360"/>
        </w:trPr>
        <w:tc>
          <w:tcPr>
            <w:tcW w:w="132" w:type="pct"/>
            <w:tcBorders>
              <w:top w:val="single" w:sz="4" w:space="0" w:color="auto"/>
              <w:left w:val="single" w:sz="4" w:space="0" w:color="auto"/>
              <w:bottom w:val="nil"/>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5.1.4</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Удельное потребление газа</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объема потребления природного газа к численности населения охваченного услугой газоснабжения.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м3/чел.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3231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3280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3330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3380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3432</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3484</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3537</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3591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3646</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3702</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3759</w:t>
            </w:r>
          </w:p>
        </w:tc>
      </w:tr>
      <w:tr w:rsidR="002E7F2A" w:rsidRPr="00967F4C" w:rsidTr="00A263BD">
        <w:trPr>
          <w:trHeight w:val="360"/>
        </w:trPr>
        <w:tc>
          <w:tcPr>
            <w:tcW w:w="132" w:type="pct"/>
            <w:tcBorders>
              <w:top w:val="single" w:sz="4" w:space="0" w:color="auto"/>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5.2</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Доступность услуги газоснабжения  для потребителей</w:t>
            </w:r>
          </w:p>
        </w:tc>
        <w:tc>
          <w:tcPr>
            <w:tcW w:w="269" w:type="pct"/>
            <w:tcBorders>
              <w:top w:val="nil"/>
              <w:left w:val="nil"/>
              <w:bottom w:val="single" w:sz="4" w:space="0" w:color="auto"/>
              <w:right w:val="single" w:sz="4" w:space="0" w:color="auto"/>
            </w:tcBorders>
            <w:noWrap/>
            <w:vAlign w:val="bottom"/>
          </w:tcPr>
          <w:p w:rsidR="002E7F2A" w:rsidRPr="00967F4C" w:rsidRDefault="002E7F2A" w:rsidP="00967F4C">
            <w:pPr>
              <w:spacing w:line="240" w:lineRule="auto"/>
              <w:ind w:firstLine="0"/>
              <w:jc w:val="left"/>
              <w:rPr>
                <w:rFonts w:ascii="Calibri" w:hAnsi="Calibri" w:cs="Times New Roman"/>
                <w:color w:val="000000"/>
                <w:sz w:val="14"/>
                <w:szCs w:val="14"/>
                <w:lang w:eastAsia="ru-RU"/>
              </w:rPr>
            </w:pPr>
            <w:r w:rsidRPr="00967F4C">
              <w:rPr>
                <w:rFonts w:ascii="Calibri" w:hAnsi="Calibri" w:cs="Times New Roman"/>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color w:val="000000"/>
                <w:sz w:val="14"/>
                <w:szCs w:val="14"/>
                <w:lang w:eastAsia="ru-RU"/>
              </w:rPr>
            </w:pPr>
            <w:r w:rsidRPr="00967F4C">
              <w:rPr>
                <w:rFonts w:ascii="Arial" w:hAnsi="Arial" w:cs="Arial"/>
                <w:color w:val="000000"/>
                <w:sz w:val="14"/>
                <w:szCs w:val="14"/>
                <w:lang w:eastAsia="ru-RU"/>
              </w:rPr>
              <w:t>5.2.1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Доля расходов на оплату услуг газоснабжения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среднемесячного платежа за услуги газоснабжения  к среднемесячным дене</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ным доходам населения.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right"/>
              <w:rPr>
                <w:rFonts w:ascii="Arial" w:hAnsi="Arial" w:cs="Arial"/>
                <w:b/>
                <w:bCs/>
                <w:color w:val="000000"/>
                <w:sz w:val="20"/>
                <w:szCs w:val="20"/>
                <w:lang w:eastAsia="ru-RU"/>
              </w:rPr>
            </w:pPr>
            <w:r w:rsidRPr="00967F4C">
              <w:rPr>
                <w:rFonts w:ascii="Arial" w:hAnsi="Arial" w:cs="Arial"/>
                <w:b/>
                <w:bCs/>
                <w:color w:val="000000"/>
                <w:sz w:val="20"/>
                <w:szCs w:val="20"/>
                <w:lang w:eastAsia="ru-RU"/>
              </w:rPr>
              <w:t>6</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Сбор и утилизация ТБО</w:t>
            </w:r>
          </w:p>
        </w:tc>
        <w:tc>
          <w:tcPr>
            <w:tcW w:w="140"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c>
          <w:tcPr>
            <w:tcW w:w="156"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20"/>
                <w:szCs w:val="20"/>
                <w:lang w:eastAsia="ru-RU"/>
              </w:rPr>
            </w:pPr>
            <w:r w:rsidRPr="00967F4C">
              <w:rPr>
                <w:rFonts w:ascii="Arial" w:hAnsi="Arial" w:cs="Arial"/>
                <w:b/>
                <w:bCs/>
                <w:color w:val="000000"/>
                <w:sz w:val="20"/>
                <w:szCs w:val="20"/>
                <w:lang w:eastAsia="ru-RU"/>
              </w:rPr>
              <w:t> </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6.1</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 xml:space="preserve">Производственная программа </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6.1.1</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Объем вывоза и утилизации ТБО</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тыс.м.куб.</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6.1.2</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Уровень обеспеченности услугой по вывозу и утилизации ТБО</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численности населения, получающего услугу по вывозу и утилизации ТБО к общей численности населения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6.1.3</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Удельное образование ТБО</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объема ТБО к численности населения, получающего услуги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м.куб./чел.</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6.2</w:t>
            </w:r>
          </w:p>
        </w:tc>
        <w:tc>
          <w:tcPr>
            <w:tcW w:w="275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Надёжность вывоза и утилизации ТБО</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6.2.1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Уровень наполняемости полигона, %</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Отношение накопленного объема ТБО к проектной вместимости.</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нд</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394" w:type="pct"/>
            <w:gridSpan w:val="9"/>
            <w:tcBorders>
              <w:top w:val="single" w:sz="4" w:space="0" w:color="auto"/>
              <w:left w:val="nil"/>
              <w:bottom w:val="single" w:sz="4" w:space="0" w:color="auto"/>
              <w:right w:val="single" w:sz="4" w:space="0" w:color="000000"/>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Вывоз ТБО региональным оператором на МПС.</w:t>
            </w:r>
          </w:p>
        </w:tc>
      </w:tr>
      <w:tr w:rsidR="002E7F2A" w:rsidRPr="00967F4C" w:rsidTr="00A263BD">
        <w:trPr>
          <w:trHeight w:val="360"/>
        </w:trPr>
        <w:tc>
          <w:tcPr>
            <w:tcW w:w="132" w:type="pct"/>
            <w:tcBorders>
              <w:top w:val="nil"/>
              <w:left w:val="single" w:sz="4" w:space="0" w:color="auto"/>
              <w:bottom w:val="nil"/>
              <w:right w:val="nil"/>
            </w:tcBorders>
            <w:vAlign w:val="center"/>
          </w:tcPr>
          <w:p w:rsidR="002E7F2A" w:rsidRPr="00967F4C" w:rsidRDefault="002E7F2A" w:rsidP="00967F4C">
            <w:pPr>
              <w:spacing w:line="240" w:lineRule="auto"/>
              <w:ind w:firstLine="0"/>
              <w:jc w:val="right"/>
              <w:rPr>
                <w:rFonts w:ascii="Arial" w:hAnsi="Arial" w:cs="Arial"/>
                <w:b/>
                <w:bCs/>
                <w:sz w:val="16"/>
                <w:szCs w:val="16"/>
                <w:lang w:eastAsia="ru-RU"/>
              </w:rPr>
            </w:pPr>
            <w:r w:rsidRPr="00967F4C">
              <w:rPr>
                <w:rFonts w:ascii="Arial" w:hAnsi="Arial" w:cs="Arial"/>
                <w:b/>
                <w:bCs/>
                <w:sz w:val="16"/>
                <w:szCs w:val="16"/>
                <w:lang w:eastAsia="ru-RU"/>
              </w:rPr>
              <w:t>6.3</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2E7F2A">
            <w:pPr>
              <w:spacing w:line="240" w:lineRule="auto"/>
              <w:ind w:firstLineChars="300" w:firstLine="31680"/>
              <w:jc w:val="left"/>
              <w:rPr>
                <w:rFonts w:ascii="Arial" w:hAnsi="Arial" w:cs="Arial"/>
                <w:b/>
                <w:bCs/>
                <w:sz w:val="16"/>
                <w:szCs w:val="16"/>
                <w:lang w:eastAsia="ru-RU"/>
              </w:rPr>
            </w:pPr>
            <w:r w:rsidRPr="00967F4C">
              <w:rPr>
                <w:rFonts w:ascii="Arial" w:hAnsi="Arial" w:cs="Arial"/>
                <w:b/>
                <w:bCs/>
                <w:sz w:val="16"/>
                <w:szCs w:val="16"/>
                <w:lang w:eastAsia="ru-RU"/>
              </w:rPr>
              <w:t>Доступность услуги по вывозу и утилизации ТБО</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 </w:t>
            </w:r>
          </w:p>
        </w:tc>
      </w:tr>
      <w:tr w:rsidR="002E7F2A" w:rsidRPr="00967F4C" w:rsidTr="00A263BD">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right"/>
              <w:rPr>
                <w:rFonts w:ascii="Arial" w:hAnsi="Arial" w:cs="Arial"/>
                <w:sz w:val="14"/>
                <w:szCs w:val="14"/>
                <w:lang w:eastAsia="ru-RU"/>
              </w:rPr>
            </w:pPr>
            <w:r w:rsidRPr="00967F4C">
              <w:rPr>
                <w:rFonts w:ascii="Arial" w:hAnsi="Arial" w:cs="Arial"/>
                <w:sz w:val="14"/>
                <w:szCs w:val="14"/>
                <w:lang w:eastAsia="ru-RU"/>
              </w:rPr>
              <w:t>6.3.1</w:t>
            </w:r>
          </w:p>
        </w:tc>
        <w:tc>
          <w:tcPr>
            <w:tcW w:w="130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Доля расходов на оплату услуг по вывозу и утилизации ТБО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Отношение среднемесячного платежа за услуги по вывозу и утилизации ТБО  к среднем</w:t>
            </w:r>
            <w:r w:rsidRPr="00967F4C">
              <w:rPr>
                <w:rFonts w:ascii="Arial" w:hAnsi="Arial" w:cs="Arial"/>
                <w:sz w:val="14"/>
                <w:szCs w:val="14"/>
                <w:lang w:eastAsia="ru-RU"/>
              </w:rPr>
              <w:t>е</w:t>
            </w:r>
            <w:r w:rsidRPr="00967F4C">
              <w:rPr>
                <w:rFonts w:ascii="Arial" w:hAnsi="Arial" w:cs="Arial"/>
                <w:sz w:val="14"/>
                <w:szCs w:val="14"/>
                <w:lang w:eastAsia="ru-RU"/>
              </w:rPr>
              <w:t>сячным денежным доходам населения.</w:t>
            </w:r>
          </w:p>
        </w:tc>
        <w:tc>
          <w:tcPr>
            <w:tcW w:w="2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0,50</w:t>
            </w:r>
          </w:p>
        </w:tc>
        <w:tc>
          <w:tcPr>
            <w:tcW w:w="15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0,50</w:t>
            </w:r>
          </w:p>
        </w:tc>
        <w:tc>
          <w:tcPr>
            <w:tcW w:w="14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0,50</w:t>
            </w:r>
          </w:p>
        </w:tc>
        <w:tc>
          <w:tcPr>
            <w:tcW w:w="156"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0,50</w:t>
            </w:r>
          </w:p>
        </w:tc>
      </w:tr>
    </w:tbl>
    <w:p w:rsidR="002E7F2A" w:rsidRPr="006E404D" w:rsidRDefault="002E7F2A" w:rsidP="00BB4159">
      <w:pPr>
        <w:jc w:val="center"/>
        <w:rPr>
          <w:sz w:val="24"/>
          <w:szCs w:val="24"/>
        </w:rPr>
        <w:sectPr w:rsidR="002E7F2A" w:rsidRPr="006E404D" w:rsidSect="00957969">
          <w:pgSz w:w="23814" w:h="16839" w:orient="landscape" w:code="8"/>
          <w:pgMar w:top="567" w:right="567" w:bottom="567" w:left="1418" w:header="709" w:footer="709" w:gutter="0"/>
          <w:cols w:space="708"/>
          <w:docGrid w:linePitch="381"/>
        </w:sectPr>
      </w:pPr>
    </w:p>
    <w:p w:rsidR="002E7F2A" w:rsidRPr="0050490F" w:rsidRDefault="002E7F2A" w:rsidP="0050490F">
      <w:pPr>
        <w:pStyle w:val="Heading1"/>
        <w:spacing w:before="0"/>
        <w:ind w:firstLine="0"/>
        <w:rPr>
          <w:rFonts w:cs="Calibri"/>
          <w:bCs w:val="0"/>
          <w:kern w:val="0"/>
          <w:sz w:val="28"/>
          <w:szCs w:val="28"/>
        </w:rPr>
      </w:pPr>
      <w:bookmarkStart w:id="70" w:name="_Toc483339551"/>
      <w:r w:rsidRPr="0050490F">
        <w:rPr>
          <w:sz w:val="28"/>
          <w:szCs w:val="28"/>
        </w:rPr>
        <w:t xml:space="preserve">Раздел 5. </w:t>
      </w:r>
      <w:r w:rsidRPr="0050490F">
        <w:rPr>
          <w:rFonts w:cs="Calibri"/>
          <w:bCs w:val="0"/>
          <w:kern w:val="0"/>
          <w:sz w:val="28"/>
          <w:szCs w:val="28"/>
        </w:rPr>
        <w:t>Программа инвестиционных проектов, обеспечивающих достиж</w:t>
      </w:r>
      <w:r w:rsidRPr="0050490F">
        <w:rPr>
          <w:rFonts w:cs="Calibri"/>
          <w:bCs w:val="0"/>
          <w:kern w:val="0"/>
          <w:sz w:val="28"/>
          <w:szCs w:val="28"/>
        </w:rPr>
        <w:t>е</w:t>
      </w:r>
      <w:r w:rsidRPr="0050490F">
        <w:rPr>
          <w:rFonts w:cs="Calibri"/>
          <w:bCs w:val="0"/>
          <w:kern w:val="0"/>
          <w:sz w:val="28"/>
          <w:szCs w:val="28"/>
        </w:rPr>
        <w:t>ние целевых показателей.</w:t>
      </w:r>
      <w:bookmarkEnd w:id="70"/>
    </w:p>
    <w:p w:rsidR="002E7F2A" w:rsidRPr="0050490F" w:rsidRDefault="002E7F2A" w:rsidP="0050490F"/>
    <w:p w:rsidR="002E7F2A" w:rsidRPr="001B7C46" w:rsidRDefault="002E7F2A" w:rsidP="00025B60">
      <w:pPr>
        <w:ind w:firstLine="567"/>
        <w:rPr>
          <w:rFonts w:cs="Times New Roman"/>
          <w:spacing w:val="-1"/>
          <w:sz w:val="24"/>
          <w:szCs w:val="24"/>
        </w:rPr>
      </w:pPr>
      <w:r w:rsidRPr="001B7C46">
        <w:rPr>
          <w:rFonts w:cs="Times New Roman"/>
          <w:spacing w:val="-1"/>
          <w:sz w:val="24"/>
          <w:szCs w:val="24"/>
        </w:rPr>
        <w:t>Общая программа инвестиционных проектов включает в себя:</w:t>
      </w:r>
    </w:p>
    <w:p w:rsidR="002E7F2A" w:rsidRPr="001B7C46" w:rsidRDefault="002E7F2A" w:rsidP="00025B60">
      <w:pPr>
        <w:ind w:firstLine="567"/>
        <w:rPr>
          <w:rFonts w:cs="Times New Roman"/>
          <w:spacing w:val="-1"/>
          <w:sz w:val="24"/>
          <w:szCs w:val="24"/>
        </w:rPr>
      </w:pPr>
      <w:r w:rsidRPr="001B7C46">
        <w:rPr>
          <w:rFonts w:cs="Times New Roman"/>
          <w:spacing w:val="-1"/>
          <w:sz w:val="24"/>
          <w:szCs w:val="24"/>
        </w:rPr>
        <w:t>- программу инвестиционных проектов в электроснабжении;</w:t>
      </w:r>
    </w:p>
    <w:p w:rsidR="002E7F2A" w:rsidRPr="001B7C46" w:rsidRDefault="002E7F2A" w:rsidP="00025B60">
      <w:pPr>
        <w:ind w:firstLine="567"/>
        <w:rPr>
          <w:rFonts w:cs="Times New Roman"/>
          <w:spacing w:val="-1"/>
          <w:sz w:val="24"/>
          <w:szCs w:val="24"/>
        </w:rPr>
      </w:pPr>
      <w:r w:rsidRPr="001B7C46">
        <w:rPr>
          <w:rFonts w:cs="Times New Roman"/>
          <w:spacing w:val="-1"/>
          <w:sz w:val="24"/>
          <w:szCs w:val="24"/>
        </w:rPr>
        <w:t>- программу инвестиционных проектов в теплоснабжении;</w:t>
      </w:r>
    </w:p>
    <w:p w:rsidR="002E7F2A" w:rsidRPr="001B7C46" w:rsidRDefault="002E7F2A" w:rsidP="00025B60">
      <w:pPr>
        <w:ind w:firstLine="567"/>
        <w:rPr>
          <w:rFonts w:cs="Times New Roman"/>
          <w:spacing w:val="-1"/>
          <w:sz w:val="24"/>
          <w:szCs w:val="24"/>
        </w:rPr>
      </w:pPr>
      <w:r w:rsidRPr="001B7C46">
        <w:rPr>
          <w:rFonts w:cs="Times New Roman"/>
          <w:spacing w:val="-1"/>
          <w:sz w:val="24"/>
          <w:szCs w:val="24"/>
        </w:rPr>
        <w:t xml:space="preserve">- программу инвестиционных проектов в газоснабжении; </w:t>
      </w:r>
    </w:p>
    <w:p w:rsidR="002E7F2A" w:rsidRPr="001B7C46" w:rsidRDefault="002E7F2A" w:rsidP="00025B60">
      <w:pPr>
        <w:ind w:firstLine="567"/>
        <w:rPr>
          <w:rFonts w:cs="Times New Roman"/>
          <w:spacing w:val="-1"/>
          <w:sz w:val="24"/>
          <w:szCs w:val="24"/>
        </w:rPr>
      </w:pPr>
      <w:r w:rsidRPr="001B7C46">
        <w:rPr>
          <w:rFonts w:cs="Times New Roman"/>
          <w:spacing w:val="-1"/>
          <w:sz w:val="24"/>
          <w:szCs w:val="24"/>
        </w:rPr>
        <w:t>- программу инвестиционных проектов в водоснабжении;</w:t>
      </w:r>
    </w:p>
    <w:p w:rsidR="002E7F2A" w:rsidRPr="001B7C46" w:rsidRDefault="002E7F2A" w:rsidP="00025B60">
      <w:pPr>
        <w:ind w:firstLine="567"/>
        <w:rPr>
          <w:rFonts w:cs="Times New Roman"/>
          <w:spacing w:val="-1"/>
          <w:sz w:val="24"/>
          <w:szCs w:val="24"/>
        </w:rPr>
      </w:pPr>
      <w:r w:rsidRPr="001B7C46">
        <w:rPr>
          <w:rFonts w:cs="Times New Roman"/>
          <w:spacing w:val="-1"/>
          <w:sz w:val="24"/>
          <w:szCs w:val="24"/>
        </w:rPr>
        <w:t>- программу инвестиционных проектов в водоотведении;</w:t>
      </w:r>
    </w:p>
    <w:p w:rsidR="002E7F2A" w:rsidRPr="001B7C46" w:rsidRDefault="002E7F2A" w:rsidP="00025B60">
      <w:pPr>
        <w:ind w:firstLine="567"/>
        <w:rPr>
          <w:rFonts w:cs="Times New Roman"/>
          <w:spacing w:val="-1"/>
          <w:sz w:val="24"/>
          <w:szCs w:val="24"/>
        </w:rPr>
      </w:pPr>
      <w:r w:rsidRPr="001B7C46">
        <w:rPr>
          <w:rFonts w:cs="Times New Roman"/>
          <w:spacing w:val="-1"/>
          <w:sz w:val="24"/>
          <w:szCs w:val="24"/>
        </w:rPr>
        <w:t>- программу инвестиционных проектов в утилизации (захоронении) ТБО;</w:t>
      </w:r>
    </w:p>
    <w:p w:rsidR="002E7F2A" w:rsidRDefault="002E7F2A" w:rsidP="00BB4159">
      <w:pPr>
        <w:ind w:firstLine="567"/>
        <w:rPr>
          <w:rFonts w:cs="Times New Roman"/>
          <w:sz w:val="24"/>
          <w:szCs w:val="24"/>
        </w:rPr>
      </w:pPr>
      <w:r>
        <w:rPr>
          <w:rFonts w:cs="Times New Roman"/>
          <w:sz w:val="24"/>
          <w:szCs w:val="24"/>
        </w:rPr>
        <w:t xml:space="preserve">Основные решения по развитию </w:t>
      </w:r>
      <w:r w:rsidRPr="00DA0333">
        <w:rPr>
          <w:rFonts w:cs="Times New Roman"/>
          <w:spacing w:val="-1"/>
          <w:sz w:val="24"/>
          <w:szCs w:val="24"/>
        </w:rPr>
        <w:t>систем коммунальной инфраструктуры</w:t>
      </w:r>
      <w:r>
        <w:rPr>
          <w:rFonts w:cs="Times New Roman"/>
          <w:spacing w:val="-1"/>
          <w:sz w:val="24"/>
          <w:szCs w:val="24"/>
        </w:rPr>
        <w:t xml:space="preserve"> приведены в Томе 2.</w:t>
      </w:r>
    </w:p>
    <w:p w:rsidR="002E7F2A" w:rsidRDefault="002E7F2A" w:rsidP="00DA0333">
      <w:pPr>
        <w:ind w:firstLine="567"/>
        <w:rPr>
          <w:rFonts w:cs="Times New Roman"/>
          <w:sz w:val="24"/>
          <w:szCs w:val="24"/>
        </w:rPr>
      </w:pPr>
      <w:r w:rsidRPr="00DA0333">
        <w:rPr>
          <w:rFonts w:cs="Times New Roman"/>
          <w:spacing w:val="-1"/>
          <w:sz w:val="24"/>
          <w:szCs w:val="24"/>
        </w:rPr>
        <w:t xml:space="preserve">Программа инвестиционных проектов по системам коммунальной инфраструктуры </w:t>
      </w:r>
      <w:r>
        <w:rPr>
          <w:rFonts w:cs="Times New Roman"/>
          <w:spacing w:val="-1"/>
          <w:sz w:val="24"/>
          <w:szCs w:val="24"/>
        </w:rPr>
        <w:t>Усть-Багарякского СП</w:t>
      </w:r>
      <w:r w:rsidRPr="00DA0333">
        <w:rPr>
          <w:rFonts w:cs="Times New Roman"/>
          <w:spacing w:val="-1"/>
          <w:sz w:val="24"/>
          <w:szCs w:val="24"/>
        </w:rPr>
        <w:t xml:space="preserve"> обеспечивающая д</w:t>
      </w:r>
      <w:r>
        <w:rPr>
          <w:rFonts w:cs="Times New Roman"/>
          <w:spacing w:val="-1"/>
          <w:sz w:val="24"/>
          <w:szCs w:val="24"/>
        </w:rPr>
        <w:t xml:space="preserve">остижение целевых показателей </w:t>
      </w:r>
      <w:r w:rsidRPr="001B7C46">
        <w:rPr>
          <w:rFonts w:cs="Times New Roman"/>
          <w:spacing w:val="-1"/>
          <w:sz w:val="24"/>
          <w:szCs w:val="24"/>
        </w:rPr>
        <w:t>пр</w:t>
      </w:r>
      <w:r>
        <w:rPr>
          <w:rFonts w:cs="Times New Roman"/>
          <w:spacing w:val="-1"/>
          <w:sz w:val="24"/>
          <w:szCs w:val="24"/>
        </w:rPr>
        <w:t>ивед</w:t>
      </w:r>
      <w:r w:rsidRPr="001B7C46">
        <w:rPr>
          <w:rFonts w:cs="Times New Roman"/>
          <w:spacing w:val="-1"/>
          <w:sz w:val="24"/>
          <w:szCs w:val="24"/>
        </w:rPr>
        <w:t xml:space="preserve">ена в таблице </w:t>
      </w:r>
      <w:r>
        <w:rPr>
          <w:rFonts w:cs="Times New Roman"/>
          <w:spacing w:val="-1"/>
          <w:sz w:val="24"/>
          <w:szCs w:val="24"/>
        </w:rPr>
        <w:t>13</w:t>
      </w:r>
      <w:r>
        <w:rPr>
          <w:rFonts w:cs="Times New Roman"/>
          <w:color w:val="FF0000"/>
          <w:spacing w:val="-1"/>
          <w:sz w:val="24"/>
          <w:szCs w:val="24"/>
        </w:rPr>
        <w:t>.</w:t>
      </w:r>
    </w:p>
    <w:p w:rsidR="002E7F2A" w:rsidRPr="00DA0333" w:rsidRDefault="002E7F2A" w:rsidP="00DA0333">
      <w:pPr>
        <w:ind w:firstLine="567"/>
        <w:rPr>
          <w:rFonts w:cs="Times New Roman"/>
          <w:sz w:val="24"/>
          <w:szCs w:val="24"/>
        </w:rPr>
      </w:pPr>
      <w:r w:rsidRPr="00DA0333">
        <w:rPr>
          <w:rFonts w:cs="Times New Roman"/>
          <w:sz w:val="24"/>
          <w:szCs w:val="24"/>
        </w:rPr>
        <w:t>Реализация данных проектов позволит усовершенствовать систему коммунальной инфр</w:t>
      </w:r>
      <w:r w:rsidRPr="00DA0333">
        <w:rPr>
          <w:rFonts w:cs="Times New Roman"/>
          <w:sz w:val="24"/>
          <w:szCs w:val="24"/>
        </w:rPr>
        <w:t>а</w:t>
      </w:r>
      <w:r w:rsidRPr="00DA0333">
        <w:rPr>
          <w:rFonts w:cs="Times New Roman"/>
          <w:sz w:val="24"/>
          <w:szCs w:val="24"/>
        </w:rPr>
        <w:t>структуры; повысит качество жизни населения; обеспечит население качественной питьевой водой; будет способствовать снижению расходов потребляемых ресурсов и экономии энергор</w:t>
      </w:r>
      <w:r w:rsidRPr="00DA0333">
        <w:rPr>
          <w:rFonts w:cs="Times New Roman"/>
          <w:sz w:val="24"/>
          <w:szCs w:val="24"/>
        </w:rPr>
        <w:t>е</w:t>
      </w:r>
      <w:r w:rsidRPr="00DA0333">
        <w:rPr>
          <w:rFonts w:cs="Times New Roman"/>
          <w:sz w:val="24"/>
          <w:szCs w:val="24"/>
        </w:rPr>
        <w:t>сурсов; повысит эффективность, устойчивость и надежность обслуживания населения в части жилищно-коммунального хозяйства; будет способствовать улучшению экологической обст</w:t>
      </w:r>
      <w:r w:rsidRPr="00DA0333">
        <w:rPr>
          <w:rFonts w:cs="Times New Roman"/>
          <w:sz w:val="24"/>
          <w:szCs w:val="24"/>
        </w:rPr>
        <w:t>а</w:t>
      </w:r>
      <w:r w:rsidRPr="00DA0333">
        <w:rPr>
          <w:rFonts w:cs="Times New Roman"/>
          <w:sz w:val="24"/>
          <w:szCs w:val="24"/>
        </w:rPr>
        <w:t xml:space="preserve">новке в муниципальном образовании.   </w:t>
      </w:r>
    </w:p>
    <w:p w:rsidR="002E7F2A" w:rsidRPr="003F4D96" w:rsidRDefault="002E7F2A" w:rsidP="00025B60">
      <w:pPr>
        <w:ind w:firstLine="567"/>
        <w:rPr>
          <w:rFonts w:cs="Times New Roman"/>
          <w:color w:val="FF0000"/>
          <w:spacing w:val="-1"/>
          <w:sz w:val="24"/>
          <w:szCs w:val="24"/>
        </w:rPr>
      </w:pPr>
    </w:p>
    <w:p w:rsidR="002E7F2A" w:rsidRPr="00DA0333" w:rsidRDefault="002E7F2A" w:rsidP="0050490F">
      <w:pPr>
        <w:ind w:firstLine="567"/>
        <w:rPr>
          <w:rFonts w:cs="Times New Roman"/>
          <w:color w:val="FF0000"/>
          <w:sz w:val="24"/>
          <w:szCs w:val="24"/>
        </w:rPr>
      </w:pPr>
      <w:r w:rsidRPr="00DA0333">
        <w:rPr>
          <w:rFonts w:cs="Times New Roman"/>
          <w:sz w:val="24"/>
          <w:szCs w:val="24"/>
        </w:rPr>
        <w:t xml:space="preserve">Финансовые потребности для реализации мероприятий с распределением по источникам финансирования приведены в таблице </w:t>
      </w:r>
      <w:r>
        <w:rPr>
          <w:rFonts w:cs="Times New Roman"/>
          <w:sz w:val="24"/>
          <w:szCs w:val="24"/>
        </w:rPr>
        <w:t>14</w:t>
      </w:r>
      <w:r w:rsidRPr="00DA0333">
        <w:rPr>
          <w:rFonts w:cs="Times New Roman"/>
          <w:sz w:val="24"/>
          <w:szCs w:val="24"/>
        </w:rPr>
        <w:t>. Стоимость строительства, реконструкции и технич</w:t>
      </w:r>
      <w:r w:rsidRPr="00DA0333">
        <w:rPr>
          <w:rFonts w:cs="Times New Roman"/>
          <w:sz w:val="24"/>
          <w:szCs w:val="24"/>
        </w:rPr>
        <w:t>е</w:t>
      </w:r>
      <w:r w:rsidRPr="00DA0333">
        <w:rPr>
          <w:rFonts w:cs="Times New Roman"/>
          <w:sz w:val="24"/>
          <w:szCs w:val="24"/>
        </w:rPr>
        <w:t>ского перевооружения узловых объектов коммунальной инфраструктуры определена ориент</w:t>
      </w:r>
      <w:r w:rsidRPr="00DA0333">
        <w:rPr>
          <w:rFonts w:cs="Times New Roman"/>
          <w:sz w:val="24"/>
          <w:szCs w:val="24"/>
        </w:rPr>
        <w:t>и</w:t>
      </w:r>
      <w:r w:rsidRPr="00DA0333">
        <w:rPr>
          <w:rFonts w:cs="Times New Roman"/>
          <w:sz w:val="24"/>
          <w:szCs w:val="24"/>
        </w:rPr>
        <w:t xml:space="preserve">ровочно по результатам мониторинга рыночных цен. Стоимость строительства, реконструкции и технического перевооружения линейных объектовкоммунальной инфраструктуры </w:t>
      </w:r>
      <w:r>
        <w:rPr>
          <w:rFonts w:cs="Times New Roman"/>
          <w:sz w:val="24"/>
          <w:szCs w:val="24"/>
        </w:rPr>
        <w:t xml:space="preserve">(сетей) </w:t>
      </w:r>
      <w:r w:rsidRPr="00DA0333">
        <w:rPr>
          <w:rFonts w:cs="Times New Roman"/>
          <w:sz w:val="24"/>
          <w:szCs w:val="24"/>
        </w:rPr>
        <w:t>о</w:t>
      </w:r>
      <w:r w:rsidRPr="00DA0333">
        <w:rPr>
          <w:rFonts w:cs="Times New Roman"/>
          <w:sz w:val="24"/>
          <w:szCs w:val="24"/>
        </w:rPr>
        <w:t>п</w:t>
      </w:r>
      <w:r w:rsidRPr="00DA0333">
        <w:rPr>
          <w:rFonts w:cs="Times New Roman"/>
          <w:sz w:val="24"/>
          <w:szCs w:val="24"/>
        </w:rPr>
        <w:t xml:space="preserve">ределена оценочно </w:t>
      </w:r>
      <w:r w:rsidRPr="00DA0333">
        <w:rPr>
          <w:rFonts w:cs="Times New Roman"/>
          <w:sz w:val="24"/>
          <w:szCs w:val="24"/>
          <w:lang w:eastAsia="ru-RU"/>
        </w:rPr>
        <w:t>по соответствующим укрупнённым нормативам строительства НЦС.</w:t>
      </w:r>
    </w:p>
    <w:p w:rsidR="002E7F2A" w:rsidRDefault="002E7F2A" w:rsidP="00904C2A">
      <w:pPr>
        <w:pStyle w:val="S"/>
        <w:spacing w:before="0" w:after="0" w:line="276" w:lineRule="auto"/>
        <w:ind w:firstLine="709"/>
        <w:jc w:val="right"/>
      </w:pPr>
    </w:p>
    <w:p w:rsidR="002E7F2A" w:rsidRPr="006E404D" w:rsidRDefault="002E7F2A" w:rsidP="00904C2A">
      <w:pPr>
        <w:pStyle w:val="S"/>
        <w:spacing w:before="0" w:after="0" w:line="276" w:lineRule="auto"/>
        <w:ind w:firstLine="709"/>
        <w:jc w:val="right"/>
        <w:sectPr w:rsidR="002E7F2A" w:rsidRPr="006E404D" w:rsidSect="0050490F">
          <w:pgSz w:w="11906" w:h="16838" w:code="9"/>
          <w:pgMar w:top="567" w:right="567" w:bottom="567" w:left="1418" w:header="709" w:footer="709" w:gutter="0"/>
          <w:cols w:space="708"/>
          <w:docGrid w:linePitch="381"/>
        </w:sectPr>
      </w:pPr>
    </w:p>
    <w:p w:rsidR="002E7F2A" w:rsidRDefault="002E7F2A" w:rsidP="00967F4C">
      <w:pPr>
        <w:pStyle w:val="Caption"/>
        <w:keepNext/>
      </w:pPr>
      <w:bookmarkStart w:id="71" w:name="_Toc483228255"/>
      <w:bookmarkStart w:id="72" w:name="_Toc484548840"/>
      <w:r>
        <w:t xml:space="preserve">Таблица </w:t>
      </w:r>
      <w:fldSimple w:instr=" SEQ Таблица \* ARABIC ">
        <w:r>
          <w:rPr>
            <w:noProof/>
          </w:rPr>
          <w:t>13</w:t>
        </w:r>
      </w:fldSimple>
      <w:r w:rsidRPr="00EC37BC">
        <w:t>Общая программа инвестиционных проектов.</w:t>
      </w:r>
      <w:bookmarkEnd w:id="71"/>
      <w:bookmarkEnd w:id="72"/>
    </w:p>
    <w:tbl>
      <w:tblPr>
        <w:tblW w:w="5000" w:type="pct"/>
        <w:tblLook w:val="00A0"/>
      </w:tblPr>
      <w:tblGrid>
        <w:gridCol w:w="789"/>
        <w:gridCol w:w="4096"/>
        <w:gridCol w:w="1146"/>
        <w:gridCol w:w="7989"/>
        <w:gridCol w:w="1618"/>
        <w:gridCol w:w="3047"/>
        <w:gridCol w:w="1164"/>
        <w:gridCol w:w="2196"/>
      </w:tblGrid>
      <w:tr w:rsidR="002E7F2A" w:rsidRPr="00967F4C" w:rsidTr="00967F4C">
        <w:trPr>
          <w:trHeight w:val="255"/>
          <w:tblHeader/>
        </w:trPr>
        <w:tc>
          <w:tcPr>
            <w:tcW w:w="179"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Номер проекта</w:t>
            </w:r>
          </w:p>
        </w:tc>
        <w:tc>
          <w:tcPr>
            <w:tcW w:w="929"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Наименование проекта</w:t>
            </w:r>
          </w:p>
        </w:tc>
        <w:tc>
          <w:tcPr>
            <w:tcW w:w="260"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Номер мер</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приятия</w:t>
            </w:r>
          </w:p>
        </w:tc>
        <w:tc>
          <w:tcPr>
            <w:tcW w:w="1812"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Наименование мероприятия</w:t>
            </w:r>
          </w:p>
        </w:tc>
        <w:tc>
          <w:tcPr>
            <w:tcW w:w="367"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Ориентировочная стоимость, тыс. руб.</w:t>
            </w:r>
          </w:p>
        </w:tc>
        <w:tc>
          <w:tcPr>
            <w:tcW w:w="691"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Достигаемый эффект от реализации.</w:t>
            </w:r>
          </w:p>
        </w:tc>
        <w:tc>
          <w:tcPr>
            <w:tcW w:w="264"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Срок реал</w:t>
            </w:r>
            <w:r w:rsidRPr="00967F4C">
              <w:rPr>
                <w:rFonts w:ascii="Arial" w:hAnsi="Arial" w:cs="Arial"/>
                <w:b/>
                <w:bCs/>
                <w:sz w:val="14"/>
                <w:szCs w:val="14"/>
                <w:lang w:eastAsia="ru-RU"/>
              </w:rPr>
              <w:t>и</w:t>
            </w:r>
            <w:r w:rsidRPr="00967F4C">
              <w:rPr>
                <w:rFonts w:ascii="Arial" w:hAnsi="Arial" w:cs="Arial"/>
                <w:b/>
                <w:bCs/>
                <w:sz w:val="14"/>
                <w:szCs w:val="14"/>
                <w:lang w:eastAsia="ru-RU"/>
              </w:rPr>
              <w:t>зации</w:t>
            </w:r>
          </w:p>
        </w:tc>
        <w:tc>
          <w:tcPr>
            <w:tcW w:w="499" w:type="pct"/>
            <w:vMerge w:val="restart"/>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Примечание</w:t>
            </w:r>
          </w:p>
        </w:tc>
      </w:tr>
      <w:tr w:rsidR="002E7F2A" w:rsidRPr="00967F4C" w:rsidTr="00967F4C">
        <w:trPr>
          <w:trHeight w:val="161"/>
          <w:tblHeader/>
        </w:trPr>
        <w:tc>
          <w:tcPr>
            <w:tcW w:w="179"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1812"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91"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c>
          <w:tcPr>
            <w:tcW w:w="499" w:type="pct"/>
            <w:vMerge/>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 Программа инвестиционных проектов в теплоснабжении</w:t>
            </w:r>
          </w:p>
        </w:tc>
      </w:tr>
      <w:tr w:rsidR="002E7F2A" w:rsidRPr="00967F4C" w:rsidTr="00967F4C">
        <w:trPr>
          <w:trHeight w:val="34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Мероприятия в сфере теплоснабжения не планируются</w:t>
            </w:r>
          </w:p>
        </w:tc>
      </w:tr>
      <w:tr w:rsidR="002E7F2A" w:rsidRPr="00967F4C" w:rsidTr="00967F4C">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 Программа инвестиционных проектов в  водоснабжении</w:t>
            </w: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д. Серкино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2-1</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20200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2-2</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п. Синарский</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2-2А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2-2Б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2-2В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9800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2-2</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20400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2-3</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п. Элеваторный</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2-3А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На территории посёлка им</w:t>
            </w:r>
            <w:r w:rsidRPr="00967F4C">
              <w:rPr>
                <w:rFonts w:ascii="Arial" w:hAnsi="Arial" w:cs="Arial"/>
                <w:sz w:val="14"/>
                <w:szCs w:val="14"/>
                <w:lang w:eastAsia="ru-RU"/>
              </w:rPr>
              <w:t>е</w:t>
            </w:r>
            <w:r w:rsidRPr="00967F4C">
              <w:rPr>
                <w:rFonts w:ascii="Arial" w:hAnsi="Arial" w:cs="Arial"/>
                <w:sz w:val="14"/>
                <w:szCs w:val="14"/>
                <w:lang w:eastAsia="ru-RU"/>
              </w:rPr>
              <w:t>ется скважина, которая, при соответствующем обоснов</w:t>
            </w:r>
            <w:r w:rsidRPr="00967F4C">
              <w:rPr>
                <w:rFonts w:ascii="Arial" w:hAnsi="Arial" w:cs="Arial"/>
                <w:sz w:val="14"/>
                <w:szCs w:val="14"/>
                <w:lang w:eastAsia="ru-RU"/>
              </w:rPr>
              <w:t>а</w:t>
            </w:r>
            <w:r w:rsidRPr="00967F4C">
              <w:rPr>
                <w:rFonts w:ascii="Arial" w:hAnsi="Arial" w:cs="Arial"/>
                <w:sz w:val="14"/>
                <w:szCs w:val="14"/>
                <w:lang w:eastAsia="ru-RU"/>
              </w:rPr>
              <w:t>нии, может быть использов</w:t>
            </w:r>
            <w:r w:rsidRPr="00967F4C">
              <w:rPr>
                <w:rFonts w:ascii="Arial" w:hAnsi="Arial" w:cs="Arial"/>
                <w:sz w:val="14"/>
                <w:szCs w:val="14"/>
                <w:lang w:eastAsia="ru-RU"/>
              </w:rPr>
              <w:t>а</w:t>
            </w:r>
            <w:r w:rsidRPr="00967F4C">
              <w:rPr>
                <w:rFonts w:ascii="Arial" w:hAnsi="Arial" w:cs="Arial"/>
                <w:sz w:val="14"/>
                <w:szCs w:val="14"/>
                <w:lang w:eastAsia="ru-RU"/>
              </w:rPr>
              <w:t>на для нужд хоз-питьевого водоснабжения.</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2-3Б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2-3В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2-3Г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2-3</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11100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2-4</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на п. Нижняя ж/д ст.</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2-4А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На территории посёлка им</w:t>
            </w:r>
            <w:r w:rsidRPr="00967F4C">
              <w:rPr>
                <w:rFonts w:ascii="Arial" w:hAnsi="Arial" w:cs="Arial"/>
                <w:sz w:val="14"/>
                <w:szCs w:val="14"/>
                <w:lang w:eastAsia="ru-RU"/>
              </w:rPr>
              <w:t>е</w:t>
            </w:r>
            <w:r w:rsidRPr="00967F4C">
              <w:rPr>
                <w:rFonts w:ascii="Arial" w:hAnsi="Arial" w:cs="Arial"/>
                <w:sz w:val="14"/>
                <w:szCs w:val="14"/>
                <w:lang w:eastAsia="ru-RU"/>
              </w:rPr>
              <w:t>ется скважина, которая, при соответствующем обоснов</w:t>
            </w:r>
            <w:r w:rsidRPr="00967F4C">
              <w:rPr>
                <w:rFonts w:ascii="Arial" w:hAnsi="Arial" w:cs="Arial"/>
                <w:sz w:val="14"/>
                <w:szCs w:val="14"/>
                <w:lang w:eastAsia="ru-RU"/>
              </w:rPr>
              <w:t>а</w:t>
            </w:r>
            <w:r w:rsidRPr="00967F4C">
              <w:rPr>
                <w:rFonts w:ascii="Arial" w:hAnsi="Arial" w:cs="Arial"/>
                <w:sz w:val="14"/>
                <w:szCs w:val="14"/>
                <w:lang w:eastAsia="ru-RU"/>
              </w:rPr>
              <w:t>нии, может быть использов</w:t>
            </w:r>
            <w:r w:rsidRPr="00967F4C">
              <w:rPr>
                <w:rFonts w:ascii="Arial" w:hAnsi="Arial" w:cs="Arial"/>
                <w:sz w:val="14"/>
                <w:szCs w:val="14"/>
                <w:lang w:eastAsia="ru-RU"/>
              </w:rPr>
              <w:t>а</w:t>
            </w:r>
            <w:r w:rsidRPr="00967F4C">
              <w:rPr>
                <w:rFonts w:ascii="Arial" w:hAnsi="Arial" w:cs="Arial"/>
                <w:sz w:val="14"/>
                <w:szCs w:val="14"/>
                <w:lang w:eastAsia="ru-RU"/>
              </w:rPr>
              <w:t>на для нужд хоз-питьевого водоснабжения.</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2-4Б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2-4В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2-4Г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2-4</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5100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д. Иксаново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На территории деревни им</w:t>
            </w:r>
            <w:r w:rsidRPr="00967F4C">
              <w:rPr>
                <w:rFonts w:ascii="Arial" w:hAnsi="Arial" w:cs="Arial"/>
                <w:sz w:val="14"/>
                <w:szCs w:val="14"/>
                <w:lang w:eastAsia="ru-RU"/>
              </w:rPr>
              <w:t>е</w:t>
            </w:r>
            <w:r w:rsidRPr="00967F4C">
              <w:rPr>
                <w:rFonts w:ascii="Arial" w:hAnsi="Arial" w:cs="Arial"/>
                <w:sz w:val="14"/>
                <w:szCs w:val="14"/>
                <w:lang w:eastAsia="ru-RU"/>
              </w:rPr>
              <w:t>ется скважина, которая, при соответствующем обоснов</w:t>
            </w:r>
            <w:r w:rsidRPr="00967F4C">
              <w:rPr>
                <w:rFonts w:ascii="Arial" w:hAnsi="Arial" w:cs="Arial"/>
                <w:sz w:val="14"/>
                <w:szCs w:val="14"/>
                <w:lang w:eastAsia="ru-RU"/>
              </w:rPr>
              <w:t>а</w:t>
            </w:r>
            <w:r w:rsidRPr="00967F4C">
              <w:rPr>
                <w:rFonts w:ascii="Arial" w:hAnsi="Arial" w:cs="Arial"/>
                <w:sz w:val="14"/>
                <w:szCs w:val="14"/>
                <w:lang w:eastAsia="ru-RU"/>
              </w:rPr>
              <w:t>нии, может быть использов</w:t>
            </w:r>
            <w:r w:rsidRPr="00967F4C">
              <w:rPr>
                <w:rFonts w:ascii="Arial" w:hAnsi="Arial" w:cs="Arial"/>
                <w:sz w:val="14"/>
                <w:szCs w:val="14"/>
                <w:lang w:eastAsia="ru-RU"/>
              </w:rPr>
              <w:t>а</w:t>
            </w:r>
            <w:r w:rsidRPr="00967F4C">
              <w:rPr>
                <w:rFonts w:ascii="Arial" w:hAnsi="Arial" w:cs="Arial"/>
                <w:sz w:val="14"/>
                <w:szCs w:val="14"/>
                <w:lang w:eastAsia="ru-RU"/>
              </w:rPr>
              <w:t>на для нужд хоз-питьевого водоснабжения.</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2-5</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13100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2-6</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п. Кумкуль</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2-6А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2-6Б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800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2-6В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2-6Г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2-6</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20300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2-7</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северной части д. Усманово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2-7А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2-7Б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2-7В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2-7Г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3200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2-7</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7300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2-8</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в южной части д. Усманово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2-8А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2-8Б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2-8В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2-8Г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3200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2-8</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7300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2-9</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д. Карино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2-9А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2-9Б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2-9В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2-9Г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2-9</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10000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2-10</w:t>
            </w:r>
          </w:p>
        </w:tc>
        <w:tc>
          <w:tcPr>
            <w:tcW w:w="92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д. Чекурово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2-10А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На территории посёлка им</w:t>
            </w:r>
            <w:r w:rsidRPr="00967F4C">
              <w:rPr>
                <w:rFonts w:ascii="Arial" w:hAnsi="Arial" w:cs="Arial"/>
                <w:sz w:val="14"/>
                <w:szCs w:val="14"/>
                <w:lang w:eastAsia="ru-RU"/>
              </w:rPr>
              <w:t>е</w:t>
            </w:r>
            <w:r w:rsidRPr="00967F4C">
              <w:rPr>
                <w:rFonts w:ascii="Arial" w:hAnsi="Arial" w:cs="Arial"/>
                <w:sz w:val="14"/>
                <w:szCs w:val="14"/>
                <w:lang w:eastAsia="ru-RU"/>
              </w:rPr>
              <w:t>ется скважина, которая, при соответствующем обоснов</w:t>
            </w:r>
            <w:r w:rsidRPr="00967F4C">
              <w:rPr>
                <w:rFonts w:ascii="Arial" w:hAnsi="Arial" w:cs="Arial"/>
                <w:sz w:val="14"/>
                <w:szCs w:val="14"/>
                <w:lang w:eastAsia="ru-RU"/>
              </w:rPr>
              <w:t>а</w:t>
            </w:r>
            <w:r w:rsidRPr="00967F4C">
              <w:rPr>
                <w:rFonts w:ascii="Arial" w:hAnsi="Arial" w:cs="Arial"/>
                <w:sz w:val="14"/>
                <w:szCs w:val="14"/>
                <w:lang w:eastAsia="ru-RU"/>
              </w:rPr>
              <w:t>нии, может быть использов</w:t>
            </w:r>
            <w:r w:rsidRPr="00967F4C">
              <w:rPr>
                <w:rFonts w:ascii="Arial" w:hAnsi="Arial" w:cs="Arial"/>
                <w:sz w:val="14"/>
                <w:szCs w:val="14"/>
                <w:lang w:eastAsia="ru-RU"/>
              </w:rPr>
              <w:t>а</w:t>
            </w:r>
            <w:r w:rsidRPr="00967F4C">
              <w:rPr>
                <w:rFonts w:ascii="Arial" w:hAnsi="Arial" w:cs="Arial"/>
                <w:sz w:val="14"/>
                <w:szCs w:val="14"/>
                <w:lang w:eastAsia="ru-RU"/>
              </w:rPr>
              <w:t>на для нужд хоз-питьевого водоснабжения.</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2-10Б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2-10В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8000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2-10Г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8000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000000"/>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2-10</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17100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2-11</w:t>
            </w:r>
          </w:p>
        </w:tc>
        <w:tc>
          <w:tcPr>
            <w:tcW w:w="92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д. Мурино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2-11А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2-11Б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2-11В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8000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2-11Г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8000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000000"/>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2-11</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17100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2-12</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с. Усть-Багаряк в центральной части села.</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2-12А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1000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В центральной части села имеется скважина, которая, при соответствующем обо</w:t>
            </w:r>
            <w:r w:rsidRPr="00967F4C">
              <w:rPr>
                <w:rFonts w:ascii="Arial" w:hAnsi="Arial" w:cs="Arial"/>
                <w:sz w:val="14"/>
                <w:szCs w:val="14"/>
                <w:lang w:eastAsia="ru-RU"/>
              </w:rPr>
              <w:t>с</w:t>
            </w:r>
            <w:r w:rsidRPr="00967F4C">
              <w:rPr>
                <w:rFonts w:ascii="Arial" w:hAnsi="Arial" w:cs="Arial"/>
                <w:sz w:val="14"/>
                <w:szCs w:val="14"/>
                <w:lang w:eastAsia="ru-RU"/>
              </w:rPr>
              <w:t>новании, может быть испол</w:t>
            </w:r>
            <w:r w:rsidRPr="00967F4C">
              <w:rPr>
                <w:rFonts w:ascii="Arial" w:hAnsi="Arial" w:cs="Arial"/>
                <w:sz w:val="14"/>
                <w:szCs w:val="14"/>
                <w:lang w:eastAsia="ru-RU"/>
              </w:rPr>
              <w:t>ь</w:t>
            </w:r>
            <w:r w:rsidRPr="00967F4C">
              <w:rPr>
                <w:rFonts w:ascii="Arial" w:hAnsi="Arial" w:cs="Arial"/>
                <w:sz w:val="14"/>
                <w:szCs w:val="14"/>
                <w:lang w:eastAsia="ru-RU"/>
              </w:rPr>
              <w:t>зована для нужд хоз-питьевого водоснабжения.</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2-12Б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2-12В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37800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2-12Г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38000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2-12</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78000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2-13</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с. Усть-Багаряк в северо-восточной части села.</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2-13А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2-13Б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2-13В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18000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2-13Г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18000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2-13</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37200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2-14</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с. Усть-Багаряк в юго-восточной части села.</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2-14А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2-14Б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2-14В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18000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2-14Г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18000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2-14</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37200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2-15</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w:t>
            </w:r>
            <w:r w:rsidRPr="00967F4C">
              <w:rPr>
                <w:rFonts w:ascii="Arial" w:hAnsi="Arial" w:cs="Arial"/>
                <w:b/>
                <w:bCs/>
                <w:color w:val="000000"/>
                <w:sz w:val="14"/>
                <w:szCs w:val="14"/>
                <w:lang w:eastAsia="ru-RU"/>
              </w:rPr>
              <w:t>о</w:t>
            </w:r>
            <w:r w:rsidRPr="00967F4C">
              <w:rPr>
                <w:rFonts w:ascii="Arial" w:hAnsi="Arial" w:cs="Arial"/>
                <w:b/>
                <w:bCs/>
                <w:color w:val="000000"/>
                <w:sz w:val="14"/>
                <w:szCs w:val="14"/>
                <w:lang w:eastAsia="ru-RU"/>
              </w:rPr>
              <w:t>снабжения в д. Акчакуль в юго-восточной части села.</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2-15А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гидрогеологических и иных изысканий для строительства  централизованной системы водоснабжения.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Обеспечение населения качественной питьевой водой. Обеспечение выполнение требований по наружному противопожа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ному водоснабжению населённого пункта.</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r w:rsidRPr="00967F4C">
              <w:rPr>
                <w:rFonts w:ascii="Arial" w:hAnsi="Arial" w:cs="Arial"/>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2-15Б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Разработка проектно-сметной документации на строительство  централизованной системы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2-15В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водозаборных сооружений и станции водоочистки.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2-15Г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2-15</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sz w:val="14"/>
                <w:szCs w:val="14"/>
                <w:lang w:eastAsia="ru-RU"/>
              </w:rPr>
            </w:pPr>
          </w:p>
        </w:tc>
      </w:tr>
      <w:tr w:rsidR="002E7F2A" w:rsidRPr="00967F4C" w:rsidTr="00967F4C">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 Программа инвестиционных проектов в водоотведении</w:t>
            </w:r>
          </w:p>
        </w:tc>
      </w:tr>
      <w:tr w:rsidR="002E7F2A" w:rsidRPr="00967F4C" w:rsidTr="00967F4C">
        <w:trPr>
          <w:trHeight w:val="345"/>
        </w:trPr>
        <w:tc>
          <w:tcPr>
            <w:tcW w:w="17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3-1</w:t>
            </w:r>
          </w:p>
        </w:tc>
        <w:tc>
          <w:tcPr>
            <w:tcW w:w="92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Строительство централизованной системы водоотв</w:t>
            </w:r>
            <w:r w:rsidRPr="00967F4C">
              <w:rPr>
                <w:rFonts w:ascii="Arial" w:hAnsi="Arial" w:cs="Arial"/>
                <w:b/>
                <w:bCs/>
                <w:color w:val="000000"/>
                <w:sz w:val="14"/>
                <w:szCs w:val="14"/>
                <w:lang w:eastAsia="ru-RU"/>
              </w:rPr>
              <w:t>е</w:t>
            </w:r>
            <w:r w:rsidRPr="00967F4C">
              <w:rPr>
                <w:rFonts w:ascii="Arial" w:hAnsi="Arial" w:cs="Arial"/>
                <w:b/>
                <w:bCs/>
                <w:color w:val="000000"/>
                <w:sz w:val="14"/>
                <w:szCs w:val="14"/>
                <w:lang w:eastAsia="ru-RU"/>
              </w:rPr>
              <w:t>дения в с. Усть-Багаряк в центральной части села проектной мощностью 200м.куб./сутки с перспективой увеличения мощности до 400м.куб./сутки.</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3-1А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инженерных изысканий для строительства централизованной системы водоотведения.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Улучшение санитарно-экологической обстановки в поселении.</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2023</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3-1Б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проектно-сметной документации на строительство  централизованной системы водоотведения.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2024</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3-1В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канализационных очистных сооружений проектной мощностью 200м.куб./сутки (1-ая очередь)</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2025</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3-1Г</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сетей водоотведения в центральной части села протяжённостью около 20 км.</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84000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2026-2027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000000"/>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3-1</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99500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 Программа инвестиционных проектов в электроснабжении.</w:t>
            </w: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4-1</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с. Усть-Багаряк</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4-1</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4-2</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д. Серкино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4-2А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4-2Б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4-2В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4-2</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4-3</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п. Синарский</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4-3А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4-3Б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4-3В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4-3</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4-4</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п. Нижняя ж/д ст.</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4-4А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4-4Б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4-4В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4-4</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п. Элеваторный</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4-5</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4-6</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д. Мурино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4-6А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4-6Б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4-6В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4-6</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4-7</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д. Усманово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4-7А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4-7Б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4-7В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4-7</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4-8</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д. Карино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4-8А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4-8Б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4-8В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431"/>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4-8</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4-9</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д. Чекурово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4-9А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4-9Б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4-9В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4-9</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4-10</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д. Иксаново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4-10А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4-10Б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4-10В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4-10</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4-11</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п. Кумкуль</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4-11А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4-11Б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4-11В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4-11</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4-12</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Реконструкция системы наружного освещения в д. Акчакуль</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4-12А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Инвентаризация системы наружного освещения. Подготовка технического задания на реконструкцию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Экономия ТЭР. Повышение качества о</w:t>
            </w:r>
            <w:r w:rsidRPr="00967F4C">
              <w:rPr>
                <w:rFonts w:ascii="Arial" w:hAnsi="Arial" w:cs="Arial"/>
                <w:color w:val="000000"/>
                <w:sz w:val="14"/>
                <w:szCs w:val="14"/>
                <w:lang w:eastAsia="ru-RU"/>
              </w:rPr>
              <w:t>с</w:t>
            </w:r>
            <w:r w:rsidRPr="00967F4C">
              <w:rPr>
                <w:rFonts w:ascii="Arial" w:hAnsi="Arial" w:cs="Arial"/>
                <w:color w:val="000000"/>
                <w:sz w:val="14"/>
                <w:szCs w:val="14"/>
                <w:lang w:eastAsia="ru-RU"/>
              </w:rPr>
              <w:t>вещения улиц.</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r w:rsidRPr="00967F4C">
              <w:rPr>
                <w:rFonts w:ascii="Arial" w:hAnsi="Arial" w:cs="Arial"/>
                <w:b/>
                <w:bCs/>
                <w:sz w:val="14"/>
                <w:szCs w:val="14"/>
                <w:lang w:eastAsia="ru-RU"/>
              </w:rPr>
              <w:t>Рекомендуется использ</w:t>
            </w:r>
            <w:r w:rsidRPr="00967F4C">
              <w:rPr>
                <w:rFonts w:ascii="Arial" w:hAnsi="Arial" w:cs="Arial"/>
                <w:b/>
                <w:bCs/>
                <w:sz w:val="14"/>
                <w:szCs w:val="14"/>
                <w:lang w:eastAsia="ru-RU"/>
              </w:rPr>
              <w:t>о</w:t>
            </w:r>
            <w:r w:rsidRPr="00967F4C">
              <w:rPr>
                <w:rFonts w:ascii="Arial" w:hAnsi="Arial" w:cs="Arial"/>
                <w:b/>
                <w:bCs/>
                <w:sz w:val="14"/>
                <w:szCs w:val="14"/>
                <w:lang w:eastAsia="ru-RU"/>
              </w:rPr>
              <w:t>вать светодиодные св</w:t>
            </w:r>
            <w:r w:rsidRPr="00967F4C">
              <w:rPr>
                <w:rFonts w:ascii="Arial" w:hAnsi="Arial" w:cs="Arial"/>
                <w:b/>
                <w:bCs/>
                <w:sz w:val="14"/>
                <w:szCs w:val="14"/>
                <w:lang w:eastAsia="ru-RU"/>
              </w:rPr>
              <w:t>е</w:t>
            </w:r>
            <w:r w:rsidRPr="00967F4C">
              <w:rPr>
                <w:rFonts w:ascii="Arial" w:hAnsi="Arial" w:cs="Arial"/>
                <w:b/>
                <w:bCs/>
                <w:sz w:val="14"/>
                <w:szCs w:val="14"/>
                <w:lang w:eastAsia="ru-RU"/>
              </w:rPr>
              <w:t>тильники. Управление си</w:t>
            </w:r>
            <w:r w:rsidRPr="00967F4C">
              <w:rPr>
                <w:rFonts w:ascii="Arial" w:hAnsi="Arial" w:cs="Arial"/>
                <w:b/>
                <w:bCs/>
                <w:sz w:val="14"/>
                <w:szCs w:val="14"/>
                <w:lang w:eastAsia="ru-RU"/>
              </w:rPr>
              <w:t>с</w:t>
            </w:r>
            <w:r w:rsidRPr="00967F4C">
              <w:rPr>
                <w:rFonts w:ascii="Arial" w:hAnsi="Arial" w:cs="Arial"/>
                <w:b/>
                <w:bCs/>
                <w:sz w:val="14"/>
                <w:szCs w:val="14"/>
                <w:lang w:eastAsia="ru-RU"/>
              </w:rPr>
              <w:t>темой освещения орган</w:t>
            </w:r>
            <w:r w:rsidRPr="00967F4C">
              <w:rPr>
                <w:rFonts w:ascii="Arial" w:hAnsi="Arial" w:cs="Arial"/>
                <w:b/>
                <w:bCs/>
                <w:sz w:val="14"/>
                <w:szCs w:val="14"/>
                <w:lang w:eastAsia="ru-RU"/>
              </w:rPr>
              <w:t>и</w:t>
            </w:r>
            <w:r w:rsidRPr="00967F4C">
              <w:rPr>
                <w:rFonts w:ascii="Arial" w:hAnsi="Arial" w:cs="Arial"/>
                <w:b/>
                <w:bCs/>
                <w:sz w:val="14"/>
                <w:szCs w:val="14"/>
                <w:lang w:eastAsia="ru-RU"/>
              </w:rPr>
              <w:t>зовать по таймеру или с применением датчиков осещённости.</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4-12Б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проекта реконструкции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4-12В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4-12</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 Программа инвестиционных проектов в газоснабжении.</w:t>
            </w:r>
          </w:p>
        </w:tc>
      </w:tr>
      <w:tr w:rsidR="002E7F2A" w:rsidRPr="00967F4C" w:rsidTr="00967F4C">
        <w:trPr>
          <w:trHeight w:val="345"/>
        </w:trPr>
        <w:tc>
          <w:tcPr>
            <w:tcW w:w="17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5-1</w:t>
            </w:r>
          </w:p>
        </w:tc>
        <w:tc>
          <w:tcPr>
            <w:tcW w:w="92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Газификация п. Синарский.</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Строительно-монтажные и пусконаладочные работы по газоснабжению жилых домов п. Синарский</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21500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Повышение уровня охвата поселения централизованным газоснабжением</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5-1</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21500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5-2</w:t>
            </w:r>
          </w:p>
        </w:tc>
        <w:tc>
          <w:tcPr>
            <w:tcW w:w="92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Газификация д. Карино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5-2А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проектно-сметной документации на строительство  системы газоснабжения. Экспертиза проекта.</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Повышение уровня охвата поселения централизованным газоснабжением</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5-2Б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Строительно-монтажные и пусконаладочные работы по газификации.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18000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5-2</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20000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5-3</w:t>
            </w:r>
          </w:p>
        </w:tc>
        <w:tc>
          <w:tcPr>
            <w:tcW w:w="92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Газификация д. Чекурово</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5-3А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Разработка проектно-сметной документации на строительство  системы газоснабжения. Экспертиза проекта.</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Повышение уровня охвата поселения централизованным газоснабжением</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2019</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5-3Б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Строительно-монтажные и пусконаладочные работы по газификации.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22000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2020</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sz w:val="14"/>
                <w:szCs w:val="14"/>
                <w:lang w:eastAsia="ru-RU"/>
              </w:rPr>
            </w:pPr>
            <w:r w:rsidRPr="00967F4C">
              <w:rPr>
                <w:rFonts w:ascii="Arial" w:hAnsi="Arial" w:cs="Arial"/>
                <w:b/>
                <w:bCs/>
                <w:sz w:val="14"/>
                <w:szCs w:val="14"/>
                <w:lang w:eastAsia="ru-RU"/>
              </w:rPr>
              <w:t>Итого затраты по проекту 5-3</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25000</w:t>
            </w:r>
          </w:p>
        </w:tc>
        <w:tc>
          <w:tcPr>
            <w:tcW w:w="691"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 Программа инвестиционных проектов для объектов, используемых для сбора и транспортировки твердых бытовых отходов.</w:t>
            </w: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6-1</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Санитарная очистка территории Усть-Багарякского сельского поселения</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6-1А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Ликвидация несанкционированных свалок с привлечение молодёжи и работников предприятий поселения.</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55</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Улучшение санитарной, экологической обстановки в поселении.</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2018-2019</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6-1Б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Организация дополнительного сезонного вывоза мусора с дачных поселков и с деревень в период проведения в</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сенних и осенних сельхоз работ.</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6-1</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105</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6-2</w:t>
            </w:r>
          </w:p>
        </w:tc>
        <w:tc>
          <w:tcPr>
            <w:tcW w:w="929"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Повышение эстетической и экологической культуры населения в поселении.</w:t>
            </w: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6-2А</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воспитательно-разъяснительной работы  в детских садах, школах, учебных заведениях.</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Повышение эстетической и экологической культуры населения. Улучшение санита</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ной, экологической обстановки в посел</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нии.</w:t>
            </w: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2018-2027</w:t>
            </w:r>
          </w:p>
        </w:tc>
        <w:tc>
          <w:tcPr>
            <w:tcW w:w="499"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sz w:val="14"/>
                <w:szCs w:val="14"/>
                <w:lang w:eastAsia="ru-RU"/>
              </w:rPr>
            </w:pPr>
            <w:r w:rsidRPr="00967F4C">
              <w:rPr>
                <w:rFonts w:ascii="Arial" w:hAnsi="Arial" w:cs="Arial"/>
                <w:b/>
                <w:bCs/>
                <w:sz w:val="14"/>
                <w:szCs w:val="14"/>
                <w:lang w:eastAsia="ru-RU"/>
              </w:rPr>
              <w:t> </w:t>
            </w: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6-2Б</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Проведение акций (субботников) по очистки территории поселения от мусора с привлечением детей и молодёжи.</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60"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6-2В</w:t>
            </w:r>
          </w:p>
        </w:tc>
        <w:tc>
          <w:tcPr>
            <w:tcW w:w="1812"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Информирование населения о порядке обращения и утилизации ТБО.</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2018-2027</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r w:rsidR="002E7F2A" w:rsidRPr="00967F4C" w:rsidTr="00967F4C">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929"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2072" w:type="pct"/>
            <w:gridSpan w:val="2"/>
            <w:tcBorders>
              <w:top w:val="single" w:sz="4" w:space="0" w:color="auto"/>
              <w:left w:val="nil"/>
              <w:bottom w:val="single" w:sz="4" w:space="0" w:color="auto"/>
              <w:right w:val="single" w:sz="4" w:space="0" w:color="auto"/>
            </w:tcBorders>
            <w:vAlign w:val="center"/>
          </w:tcPr>
          <w:p w:rsidR="002E7F2A" w:rsidRPr="00967F4C" w:rsidRDefault="002E7F2A" w:rsidP="002E7F2A">
            <w:pPr>
              <w:spacing w:line="240" w:lineRule="auto"/>
              <w:ind w:firstLineChars="1000" w:firstLine="3168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Итого затраты по проекту 6-2</w:t>
            </w:r>
          </w:p>
        </w:tc>
        <w:tc>
          <w:tcPr>
            <w:tcW w:w="367"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70</w:t>
            </w:r>
          </w:p>
        </w:tc>
        <w:tc>
          <w:tcPr>
            <w:tcW w:w="691"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64"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sz w:val="14"/>
                <w:szCs w:val="14"/>
                <w:lang w:eastAsia="ru-RU"/>
              </w:rPr>
            </w:pPr>
            <w:r w:rsidRPr="00967F4C">
              <w:rPr>
                <w:rFonts w:ascii="Arial" w:hAnsi="Arial" w:cs="Arial"/>
                <w:sz w:val="14"/>
                <w:szCs w:val="14"/>
                <w:lang w:eastAsia="ru-RU"/>
              </w:rPr>
              <w:t> </w:t>
            </w:r>
          </w:p>
        </w:tc>
        <w:tc>
          <w:tcPr>
            <w:tcW w:w="499"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sz w:val="14"/>
                <w:szCs w:val="14"/>
                <w:lang w:eastAsia="ru-RU"/>
              </w:rPr>
            </w:pPr>
          </w:p>
        </w:tc>
      </w:tr>
    </w:tbl>
    <w:p w:rsidR="002E7F2A" w:rsidRPr="006E404D" w:rsidRDefault="002E7F2A" w:rsidP="00904C2A">
      <w:pPr>
        <w:pStyle w:val="S"/>
        <w:spacing w:before="0" w:after="0" w:line="276" w:lineRule="auto"/>
        <w:ind w:firstLine="709"/>
        <w:jc w:val="center"/>
        <w:sectPr w:rsidR="002E7F2A" w:rsidRPr="006E404D" w:rsidSect="001B7C46">
          <w:pgSz w:w="23814" w:h="16839" w:orient="landscape" w:code="8"/>
          <w:pgMar w:top="567" w:right="567" w:bottom="567" w:left="1418" w:header="709" w:footer="709" w:gutter="0"/>
          <w:cols w:space="708"/>
          <w:docGrid w:linePitch="381"/>
        </w:sectPr>
      </w:pPr>
    </w:p>
    <w:p w:rsidR="002E7F2A" w:rsidRPr="006E404D" w:rsidRDefault="002E7F2A" w:rsidP="00DA0333">
      <w:pPr>
        <w:pStyle w:val="Heading1"/>
        <w:spacing w:before="0"/>
        <w:ind w:firstLine="0"/>
        <w:rPr>
          <w:sz w:val="28"/>
          <w:szCs w:val="28"/>
        </w:rPr>
      </w:pPr>
      <w:bookmarkStart w:id="73" w:name="_Toc483339552"/>
      <w:r w:rsidRPr="006E404D">
        <w:rPr>
          <w:sz w:val="28"/>
          <w:szCs w:val="28"/>
        </w:rPr>
        <w:t xml:space="preserve">Раздел </w:t>
      </w:r>
      <w:r>
        <w:rPr>
          <w:sz w:val="28"/>
          <w:szCs w:val="28"/>
        </w:rPr>
        <w:t>6</w:t>
      </w:r>
      <w:r w:rsidRPr="006E404D">
        <w:rPr>
          <w:sz w:val="28"/>
          <w:szCs w:val="28"/>
        </w:rPr>
        <w:t xml:space="preserve">. </w:t>
      </w:r>
      <w:r w:rsidRPr="00DA0333">
        <w:rPr>
          <w:sz w:val="28"/>
          <w:szCs w:val="28"/>
        </w:rPr>
        <w:t>Источники инвестиций, тарифы и доступность программы для н</w:t>
      </w:r>
      <w:r w:rsidRPr="00DA0333">
        <w:rPr>
          <w:sz w:val="28"/>
          <w:szCs w:val="28"/>
        </w:rPr>
        <w:t>а</w:t>
      </w:r>
      <w:r w:rsidRPr="00DA0333">
        <w:rPr>
          <w:sz w:val="28"/>
          <w:szCs w:val="28"/>
        </w:rPr>
        <w:t>селения.</w:t>
      </w:r>
      <w:bookmarkEnd w:id="73"/>
    </w:p>
    <w:p w:rsidR="002E7F2A" w:rsidRDefault="002E7F2A" w:rsidP="00025B60"/>
    <w:p w:rsidR="002E7F2A" w:rsidRPr="00DA0333" w:rsidRDefault="002E7F2A" w:rsidP="00DA0333">
      <w:pPr>
        <w:keepNext/>
        <w:tabs>
          <w:tab w:val="left" w:pos="1134"/>
        </w:tabs>
        <w:spacing w:line="240" w:lineRule="auto"/>
        <w:ind w:firstLine="0"/>
        <w:outlineLvl w:val="1"/>
        <w:rPr>
          <w:rFonts w:cs="Times New Roman"/>
          <w:b/>
          <w:bCs/>
          <w:iCs/>
          <w:szCs w:val="26"/>
        </w:rPr>
      </w:pPr>
      <w:bookmarkStart w:id="74" w:name="_Toc299703702"/>
      <w:bookmarkStart w:id="75" w:name="_Toc449024537"/>
      <w:bookmarkStart w:id="76" w:name="_Toc483339553"/>
      <w:r w:rsidRPr="00DA0333">
        <w:rPr>
          <w:rFonts w:cs="Times New Roman"/>
          <w:b/>
          <w:bCs/>
          <w:iCs/>
          <w:szCs w:val="26"/>
        </w:rPr>
        <w:t>6.1 Краткое описание форм организации проектов</w:t>
      </w:r>
      <w:bookmarkEnd w:id="74"/>
      <w:bookmarkEnd w:id="75"/>
      <w:r w:rsidRPr="00DA0333">
        <w:rPr>
          <w:rFonts w:cs="Times New Roman"/>
          <w:b/>
          <w:bCs/>
          <w:iCs/>
          <w:szCs w:val="26"/>
        </w:rPr>
        <w:t>.</w:t>
      </w:r>
      <w:bookmarkEnd w:id="76"/>
    </w:p>
    <w:p w:rsidR="002E7F2A" w:rsidRPr="006E404D" w:rsidRDefault="002E7F2A" w:rsidP="00025B60"/>
    <w:p w:rsidR="002E7F2A" w:rsidRPr="006E404D" w:rsidRDefault="002E7F2A" w:rsidP="000D25CB">
      <w:pPr>
        <w:tabs>
          <w:tab w:val="left" w:pos="993"/>
        </w:tabs>
        <w:autoSpaceDE w:val="0"/>
        <w:autoSpaceDN w:val="0"/>
        <w:adjustRightInd w:val="0"/>
        <w:ind w:firstLine="567"/>
        <w:rPr>
          <w:rFonts w:cs="Times New Roman"/>
          <w:sz w:val="24"/>
          <w:szCs w:val="24"/>
        </w:rPr>
      </w:pPr>
      <w:r w:rsidRPr="006E404D">
        <w:rPr>
          <w:rFonts w:cs="Times New Roman"/>
          <w:sz w:val="24"/>
          <w:szCs w:val="24"/>
        </w:rPr>
        <w:t>Инвестиционные проекты, включенные в Программу, могут быть реализованы в следу</w:t>
      </w:r>
      <w:r w:rsidRPr="006E404D">
        <w:rPr>
          <w:rFonts w:cs="Times New Roman"/>
          <w:sz w:val="24"/>
          <w:szCs w:val="24"/>
        </w:rPr>
        <w:t>ю</w:t>
      </w:r>
      <w:r w:rsidRPr="006E404D">
        <w:rPr>
          <w:rFonts w:cs="Times New Roman"/>
          <w:sz w:val="24"/>
          <w:szCs w:val="24"/>
        </w:rPr>
        <w:t>щих формах:</w:t>
      </w:r>
    </w:p>
    <w:p w:rsidR="002E7F2A" w:rsidRPr="00BB4159" w:rsidRDefault="002E7F2A" w:rsidP="002F708D">
      <w:pPr>
        <w:pStyle w:val="ListParagraph"/>
        <w:numPr>
          <w:ilvl w:val="0"/>
          <w:numId w:val="27"/>
        </w:numPr>
        <w:tabs>
          <w:tab w:val="left" w:pos="1134"/>
        </w:tabs>
        <w:autoSpaceDE w:val="0"/>
        <w:autoSpaceDN w:val="0"/>
        <w:adjustRightInd w:val="0"/>
        <w:spacing w:after="0"/>
        <w:ind w:left="567" w:hanging="425"/>
        <w:jc w:val="both"/>
        <w:rPr>
          <w:sz w:val="24"/>
          <w:szCs w:val="24"/>
        </w:rPr>
      </w:pPr>
      <w:r w:rsidRPr="00BB4159">
        <w:rPr>
          <w:sz w:val="24"/>
          <w:szCs w:val="24"/>
        </w:rPr>
        <w:t>проекты, реализуемые действующими организациями;</w:t>
      </w:r>
    </w:p>
    <w:p w:rsidR="002E7F2A" w:rsidRPr="00BB4159" w:rsidRDefault="002E7F2A" w:rsidP="002F708D">
      <w:pPr>
        <w:pStyle w:val="ListParagraph"/>
        <w:numPr>
          <w:ilvl w:val="0"/>
          <w:numId w:val="27"/>
        </w:numPr>
        <w:tabs>
          <w:tab w:val="left" w:pos="1134"/>
        </w:tabs>
        <w:autoSpaceDE w:val="0"/>
        <w:autoSpaceDN w:val="0"/>
        <w:adjustRightInd w:val="0"/>
        <w:spacing w:after="0"/>
        <w:ind w:left="567" w:hanging="425"/>
        <w:jc w:val="both"/>
        <w:rPr>
          <w:sz w:val="24"/>
          <w:szCs w:val="24"/>
        </w:rPr>
      </w:pPr>
      <w:r w:rsidRPr="00BB4159">
        <w:rPr>
          <w:sz w:val="24"/>
          <w:szCs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w:t>
      </w:r>
      <w:r w:rsidRPr="00BB4159">
        <w:rPr>
          <w:sz w:val="24"/>
          <w:szCs w:val="24"/>
        </w:rPr>
        <w:t>н</w:t>
      </w:r>
      <w:r w:rsidRPr="00BB4159">
        <w:rPr>
          <w:sz w:val="24"/>
          <w:szCs w:val="24"/>
        </w:rPr>
        <w:t>цессии (подрядные организации, определенные на конкурсной основе);</w:t>
      </w:r>
    </w:p>
    <w:p w:rsidR="002E7F2A" w:rsidRPr="00BB4159" w:rsidRDefault="002E7F2A" w:rsidP="002F708D">
      <w:pPr>
        <w:pStyle w:val="ListParagraph"/>
        <w:numPr>
          <w:ilvl w:val="0"/>
          <w:numId w:val="27"/>
        </w:numPr>
        <w:tabs>
          <w:tab w:val="left" w:pos="1134"/>
        </w:tabs>
        <w:autoSpaceDE w:val="0"/>
        <w:autoSpaceDN w:val="0"/>
        <w:adjustRightInd w:val="0"/>
        <w:spacing w:after="0"/>
        <w:ind w:left="567" w:hanging="425"/>
        <w:jc w:val="both"/>
        <w:rPr>
          <w:sz w:val="24"/>
          <w:szCs w:val="24"/>
        </w:rPr>
      </w:pPr>
      <w:r w:rsidRPr="00BB4159">
        <w:rPr>
          <w:sz w:val="24"/>
          <w:szCs w:val="24"/>
        </w:rPr>
        <w:t>проекты, для реализации  которых создаются организации с участием муниципал</w:t>
      </w:r>
      <w:r w:rsidRPr="00BB4159">
        <w:rPr>
          <w:sz w:val="24"/>
          <w:szCs w:val="24"/>
        </w:rPr>
        <w:t>ь</w:t>
      </w:r>
      <w:r w:rsidRPr="00BB4159">
        <w:rPr>
          <w:sz w:val="24"/>
          <w:szCs w:val="24"/>
        </w:rPr>
        <w:t>ного образования;</w:t>
      </w:r>
    </w:p>
    <w:p w:rsidR="002E7F2A" w:rsidRPr="00BB4159" w:rsidRDefault="002E7F2A" w:rsidP="002F708D">
      <w:pPr>
        <w:pStyle w:val="ListParagraph"/>
        <w:numPr>
          <w:ilvl w:val="0"/>
          <w:numId w:val="27"/>
        </w:numPr>
        <w:tabs>
          <w:tab w:val="left" w:pos="1134"/>
        </w:tabs>
        <w:autoSpaceDE w:val="0"/>
        <w:autoSpaceDN w:val="0"/>
        <w:adjustRightInd w:val="0"/>
        <w:spacing w:after="0"/>
        <w:ind w:left="567" w:hanging="425"/>
        <w:jc w:val="both"/>
        <w:rPr>
          <w:sz w:val="24"/>
          <w:szCs w:val="24"/>
        </w:rPr>
      </w:pPr>
      <w:r w:rsidRPr="00BB4159">
        <w:rPr>
          <w:sz w:val="24"/>
          <w:szCs w:val="24"/>
        </w:rPr>
        <w:t>проекты, для реализации которых создаются организации с участием действующих ресурсоснабжающих организаций.</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Основной формой реализации Программы является разработка инвестиционных программ орга</w:t>
      </w:r>
      <w:r>
        <w:rPr>
          <w:rFonts w:cs="Times New Roman"/>
          <w:sz w:val="24"/>
          <w:szCs w:val="24"/>
        </w:rPr>
        <w:t xml:space="preserve">низаций коммунального комплекса, </w:t>
      </w:r>
      <w:r w:rsidRPr="006E404D">
        <w:rPr>
          <w:rFonts w:cs="Times New Roman"/>
          <w:sz w:val="24"/>
          <w:szCs w:val="24"/>
        </w:rPr>
        <w:t>организаций, осуществляющих регулируемые виды деятельности в сфере электроснабжения, теплоснабжения, газоснабжения, утилизации Т</w:t>
      </w:r>
      <w:r>
        <w:rPr>
          <w:rFonts w:cs="Times New Roman"/>
          <w:sz w:val="24"/>
          <w:szCs w:val="24"/>
        </w:rPr>
        <w:t>Б</w:t>
      </w:r>
      <w:r w:rsidRPr="006E404D">
        <w:rPr>
          <w:rFonts w:cs="Times New Roman"/>
          <w:sz w:val="24"/>
          <w:szCs w:val="24"/>
        </w:rPr>
        <w:t>О.</w:t>
      </w:r>
    </w:p>
    <w:p w:rsidR="002E7F2A" w:rsidRPr="006E404D" w:rsidRDefault="002E7F2A" w:rsidP="000D25CB">
      <w:pPr>
        <w:widowControl w:val="0"/>
        <w:tabs>
          <w:tab w:val="left" w:pos="0"/>
        </w:tabs>
        <w:autoSpaceDE w:val="0"/>
        <w:autoSpaceDN w:val="0"/>
        <w:adjustRightInd w:val="0"/>
        <w:ind w:firstLine="567"/>
        <w:rPr>
          <w:rFonts w:cs="Times New Roman"/>
          <w:b/>
          <w:sz w:val="24"/>
          <w:szCs w:val="24"/>
        </w:rPr>
      </w:pPr>
      <w:r w:rsidRPr="006E404D">
        <w:rPr>
          <w:rFonts w:cs="Times New Roman"/>
          <w:b/>
          <w:sz w:val="24"/>
          <w:szCs w:val="24"/>
        </w:rPr>
        <w:t>Особенности принятия инвестиционных программ организаций коммунального комплекса</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w:t>
      </w:r>
      <w:r w:rsidRPr="006E404D">
        <w:rPr>
          <w:rFonts w:cs="Times New Roman"/>
          <w:sz w:val="24"/>
          <w:szCs w:val="24"/>
        </w:rPr>
        <w:t>и</w:t>
      </w:r>
      <w:r w:rsidRPr="006E404D">
        <w:rPr>
          <w:rFonts w:cs="Times New Roman"/>
          <w:sz w:val="24"/>
          <w:szCs w:val="24"/>
        </w:rPr>
        <w:t>зации коммунального комплекса программа финансирования строительства и (или) модерниз</w:t>
      </w:r>
      <w:r w:rsidRPr="006E404D">
        <w:rPr>
          <w:rFonts w:cs="Times New Roman"/>
          <w:sz w:val="24"/>
          <w:szCs w:val="24"/>
        </w:rPr>
        <w:t>а</w:t>
      </w:r>
      <w:r w:rsidRPr="006E404D">
        <w:rPr>
          <w:rFonts w:cs="Times New Roman"/>
          <w:sz w:val="24"/>
          <w:szCs w:val="24"/>
        </w:rPr>
        <w:t>ции системы коммунальной инфраструктуры и объектов, используемых для утилизации (зах</w:t>
      </w:r>
      <w:r w:rsidRPr="006E404D">
        <w:rPr>
          <w:rFonts w:cs="Times New Roman"/>
          <w:sz w:val="24"/>
          <w:szCs w:val="24"/>
        </w:rPr>
        <w:t>о</w:t>
      </w:r>
      <w:r w:rsidRPr="006E404D">
        <w:rPr>
          <w:rFonts w:cs="Times New Roman"/>
          <w:sz w:val="24"/>
          <w:szCs w:val="24"/>
        </w:rPr>
        <w:t>ронения) бытовых отходов, в целях реализации программы комплексного развития систем ко</w:t>
      </w:r>
      <w:r w:rsidRPr="006E404D">
        <w:rPr>
          <w:rFonts w:cs="Times New Roman"/>
          <w:sz w:val="24"/>
          <w:szCs w:val="24"/>
        </w:rPr>
        <w:t>м</w:t>
      </w:r>
      <w:r w:rsidRPr="006E404D">
        <w:rPr>
          <w:rFonts w:cs="Times New Roman"/>
          <w:sz w:val="24"/>
          <w:szCs w:val="24"/>
        </w:rPr>
        <w:t>мунальной инфраструктуры (далее также - инвестиционная программа).</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Инвестиционные программы организаций коммунального комплекса утверждаются орг</w:t>
      </w:r>
      <w:r w:rsidRPr="006E404D">
        <w:rPr>
          <w:rFonts w:cs="Times New Roman"/>
          <w:sz w:val="24"/>
          <w:szCs w:val="24"/>
        </w:rPr>
        <w:t>а</w:t>
      </w:r>
      <w:r w:rsidRPr="006E404D">
        <w:rPr>
          <w:rFonts w:cs="Times New Roman"/>
          <w:sz w:val="24"/>
          <w:szCs w:val="24"/>
        </w:rPr>
        <w:t>нами местного самоуправления.</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Согласно требованиям Федерального закона от 30.12.2004 № 210-ФЗ «Об основах регул</w:t>
      </w:r>
      <w:r w:rsidRPr="006E404D">
        <w:rPr>
          <w:rFonts w:cs="Times New Roman"/>
          <w:sz w:val="24"/>
          <w:szCs w:val="24"/>
        </w:rPr>
        <w:t>и</w:t>
      </w:r>
      <w:r w:rsidRPr="006E404D">
        <w:rPr>
          <w:rFonts w:cs="Times New Roman"/>
          <w:sz w:val="24"/>
          <w:szCs w:val="24"/>
        </w:rPr>
        <w:t>рования тарифов организаций коммунального комплекса» на основании программы комплек</w:t>
      </w:r>
      <w:r w:rsidRPr="006E404D">
        <w:rPr>
          <w:rFonts w:cs="Times New Roman"/>
          <w:sz w:val="24"/>
          <w:szCs w:val="24"/>
        </w:rPr>
        <w:t>с</w:t>
      </w:r>
      <w:r w:rsidRPr="006E404D">
        <w:rPr>
          <w:rFonts w:cs="Times New Roman"/>
          <w:sz w:val="24"/>
          <w:szCs w:val="24"/>
        </w:rPr>
        <w:t>ного развития систем коммунальной инфраструктуры органы местного самоуправления разр</w:t>
      </w:r>
      <w:r w:rsidRPr="006E404D">
        <w:rPr>
          <w:rFonts w:cs="Times New Roman"/>
          <w:sz w:val="24"/>
          <w:szCs w:val="24"/>
        </w:rPr>
        <w:t>а</w:t>
      </w:r>
      <w:r w:rsidRPr="006E404D">
        <w:rPr>
          <w:rFonts w:cs="Times New Roman"/>
          <w:sz w:val="24"/>
          <w:szCs w:val="24"/>
        </w:rPr>
        <w:t>батывают технические задания на разработку инвестиционных программ организаций комм</w:t>
      </w:r>
      <w:r w:rsidRPr="006E404D">
        <w:rPr>
          <w:rFonts w:cs="Times New Roman"/>
          <w:sz w:val="24"/>
          <w:szCs w:val="24"/>
        </w:rPr>
        <w:t>у</w:t>
      </w:r>
      <w:r w:rsidRPr="006E404D">
        <w:rPr>
          <w:rFonts w:cs="Times New Roman"/>
          <w:sz w:val="24"/>
          <w:szCs w:val="24"/>
        </w:rPr>
        <w:t>нального комплекса, на основании которых  организации разрабатывают инвестиционные пр</w:t>
      </w:r>
      <w:r w:rsidRPr="006E404D">
        <w:rPr>
          <w:rFonts w:cs="Times New Roman"/>
          <w:sz w:val="24"/>
          <w:szCs w:val="24"/>
        </w:rPr>
        <w:t>о</w:t>
      </w:r>
      <w:r w:rsidRPr="006E404D">
        <w:rPr>
          <w:rFonts w:cs="Times New Roman"/>
          <w:sz w:val="24"/>
          <w:szCs w:val="24"/>
        </w:rPr>
        <w:t xml:space="preserve">граммы и определяют финансовые потребности на их реализацию. </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w:t>
      </w:r>
      <w:r w:rsidRPr="006E404D">
        <w:rPr>
          <w:rFonts w:cs="Times New Roman"/>
          <w:sz w:val="24"/>
          <w:szCs w:val="24"/>
        </w:rPr>
        <w:t>а</w:t>
      </w:r>
      <w:r w:rsidRPr="006E404D">
        <w:rPr>
          <w:rFonts w:cs="Times New Roman"/>
          <w:sz w:val="24"/>
          <w:szCs w:val="24"/>
        </w:rPr>
        <w:t>структуры. Предложения о размере надбавки к ценам (тарифам) для потребителей и соответс</w:t>
      </w:r>
      <w:r w:rsidRPr="006E404D">
        <w:rPr>
          <w:rFonts w:cs="Times New Roman"/>
          <w:sz w:val="24"/>
          <w:szCs w:val="24"/>
        </w:rPr>
        <w:t>т</w:t>
      </w:r>
      <w:r w:rsidRPr="006E404D">
        <w:rPr>
          <w:rFonts w:cs="Times New Roman"/>
          <w:sz w:val="24"/>
          <w:szCs w:val="24"/>
        </w:rPr>
        <w:t>вующей надбавке к тарифам на товары и услуги организации коммунального комплекса, а та</w:t>
      </w:r>
      <w:r w:rsidRPr="006E404D">
        <w:rPr>
          <w:rFonts w:cs="Times New Roman"/>
          <w:sz w:val="24"/>
          <w:szCs w:val="24"/>
        </w:rPr>
        <w:t>к</w:t>
      </w:r>
      <w:r w:rsidRPr="006E404D">
        <w:rPr>
          <w:rFonts w:cs="Times New Roman"/>
          <w:sz w:val="24"/>
          <w:szCs w:val="24"/>
        </w:rPr>
        <w:t>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w:t>
      </w:r>
      <w:r w:rsidRPr="006E404D">
        <w:rPr>
          <w:rFonts w:cs="Times New Roman"/>
          <w:sz w:val="24"/>
          <w:szCs w:val="24"/>
        </w:rPr>
        <w:t>у</w:t>
      </w:r>
      <w:r w:rsidRPr="006E404D">
        <w:rPr>
          <w:rFonts w:cs="Times New Roman"/>
          <w:sz w:val="24"/>
          <w:szCs w:val="24"/>
        </w:rPr>
        <w:t>лирования.</w:t>
      </w:r>
    </w:p>
    <w:p w:rsidR="002E7F2A" w:rsidRPr="006E404D" w:rsidRDefault="002E7F2A" w:rsidP="000D25CB">
      <w:pPr>
        <w:widowControl w:val="0"/>
        <w:tabs>
          <w:tab w:val="left" w:pos="0"/>
        </w:tabs>
        <w:autoSpaceDE w:val="0"/>
        <w:autoSpaceDN w:val="0"/>
        <w:adjustRightInd w:val="0"/>
        <w:ind w:firstLine="567"/>
        <w:rPr>
          <w:rFonts w:cs="Times New Roman"/>
          <w:b/>
          <w:sz w:val="24"/>
          <w:szCs w:val="24"/>
        </w:rPr>
      </w:pPr>
      <w:r w:rsidRPr="006E404D">
        <w:rPr>
          <w:rFonts w:cs="Times New Roman"/>
          <w:b/>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Инвестиционная программа организации, осуществляющей регулируемые виды деятел</w:t>
      </w:r>
      <w:r w:rsidRPr="006E404D">
        <w:rPr>
          <w:rFonts w:cs="Times New Roman"/>
          <w:sz w:val="24"/>
          <w:szCs w:val="24"/>
        </w:rPr>
        <w:t>ь</w:t>
      </w:r>
      <w:r w:rsidRPr="006E404D">
        <w:rPr>
          <w:rFonts w:cs="Times New Roman"/>
          <w:sz w:val="24"/>
          <w:szCs w:val="24"/>
        </w:rPr>
        <w:t>ности в сфере теплоснабжения, - программа финансирования мероприятий организации, осущ</w:t>
      </w:r>
      <w:r w:rsidRPr="006E404D">
        <w:rPr>
          <w:rFonts w:cs="Times New Roman"/>
          <w:sz w:val="24"/>
          <w:szCs w:val="24"/>
        </w:rPr>
        <w:t>е</w:t>
      </w:r>
      <w:r w:rsidRPr="006E404D">
        <w:rPr>
          <w:rFonts w:cs="Times New Roman"/>
          <w:sz w:val="24"/>
          <w:szCs w:val="24"/>
        </w:rPr>
        <w:t>ствляющей регулируемые виды деятельности в сфере теплоснабжения, по строительству, кап</w:t>
      </w:r>
      <w:r w:rsidRPr="006E404D">
        <w:rPr>
          <w:rFonts w:cs="Times New Roman"/>
          <w:sz w:val="24"/>
          <w:szCs w:val="24"/>
        </w:rPr>
        <w:t>и</w:t>
      </w:r>
      <w:r w:rsidRPr="006E404D">
        <w:rPr>
          <w:rFonts w:cs="Times New Roman"/>
          <w:sz w:val="24"/>
          <w:szCs w:val="24"/>
        </w:rPr>
        <w:t>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Инвестиционные программы организаций, осуществляющих регулируемые виды деятел</w:t>
      </w:r>
      <w:r w:rsidRPr="006E404D">
        <w:rPr>
          <w:rFonts w:cs="Times New Roman"/>
          <w:sz w:val="24"/>
          <w:szCs w:val="24"/>
        </w:rPr>
        <w:t>ь</w:t>
      </w:r>
      <w:r w:rsidRPr="006E404D">
        <w:rPr>
          <w:rFonts w:cs="Times New Roman"/>
          <w:sz w:val="24"/>
          <w:szCs w:val="24"/>
        </w:rPr>
        <w:t>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w:t>
      </w:r>
      <w:r w:rsidRPr="006E404D">
        <w:rPr>
          <w:rFonts w:cs="Times New Roman"/>
          <w:sz w:val="24"/>
          <w:szCs w:val="24"/>
        </w:rPr>
        <w:t>с</w:t>
      </w:r>
      <w:r w:rsidRPr="006E404D">
        <w:rPr>
          <w:rFonts w:cs="Times New Roman"/>
          <w:sz w:val="24"/>
          <w:szCs w:val="24"/>
        </w:rPr>
        <w:t xml:space="preserve">сийской Федерации по согласованию с органами местного самоуправления.   </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Правила согласования и утверждения инвестиционных программ организаций, осущест</w:t>
      </w:r>
      <w:r w:rsidRPr="006E404D">
        <w:rPr>
          <w:rFonts w:cs="Times New Roman"/>
          <w:sz w:val="24"/>
          <w:szCs w:val="24"/>
        </w:rPr>
        <w:t>в</w:t>
      </w:r>
      <w:r w:rsidRPr="006E404D">
        <w:rPr>
          <w:rFonts w:cs="Times New Roman"/>
          <w:sz w:val="24"/>
          <w:szCs w:val="24"/>
        </w:rPr>
        <w:t>ляющих регулируемые виды деятельности в сфере теплоснабжения,   утверждает Правительс</w:t>
      </w:r>
      <w:r w:rsidRPr="006E404D">
        <w:rPr>
          <w:rFonts w:cs="Times New Roman"/>
          <w:sz w:val="24"/>
          <w:szCs w:val="24"/>
        </w:rPr>
        <w:t>т</w:t>
      </w:r>
      <w:r w:rsidRPr="006E404D">
        <w:rPr>
          <w:rFonts w:cs="Times New Roman"/>
          <w:sz w:val="24"/>
          <w:szCs w:val="24"/>
        </w:rPr>
        <w:t xml:space="preserve">во Российской Федерации. </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Источниками покрытия финансовых потребностей инвестиционных программ организ</w:t>
      </w:r>
      <w:r w:rsidRPr="006E404D">
        <w:rPr>
          <w:rFonts w:cs="Times New Roman"/>
          <w:sz w:val="24"/>
          <w:szCs w:val="24"/>
        </w:rPr>
        <w:t>а</w:t>
      </w:r>
      <w:r w:rsidRPr="006E404D">
        <w:rPr>
          <w:rFonts w:cs="Times New Roman"/>
          <w:sz w:val="24"/>
          <w:szCs w:val="24"/>
        </w:rPr>
        <w:t>ций - производителей товаров и услуг в сфере теплоснабжения определяются согласно Прав</w:t>
      </w:r>
      <w:r w:rsidRPr="006E404D">
        <w:rPr>
          <w:rFonts w:cs="Times New Roman"/>
          <w:sz w:val="24"/>
          <w:szCs w:val="24"/>
        </w:rPr>
        <w:t>и</w:t>
      </w:r>
      <w:r w:rsidRPr="006E404D">
        <w:rPr>
          <w:rFonts w:cs="Times New Roman"/>
          <w:sz w:val="24"/>
          <w:szCs w:val="24"/>
        </w:rPr>
        <w:t>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2E7F2A" w:rsidRPr="006E404D" w:rsidRDefault="002E7F2A" w:rsidP="000D25CB">
      <w:pPr>
        <w:widowControl w:val="0"/>
        <w:tabs>
          <w:tab w:val="left" w:pos="0"/>
        </w:tabs>
        <w:autoSpaceDE w:val="0"/>
        <w:autoSpaceDN w:val="0"/>
        <w:adjustRightInd w:val="0"/>
        <w:ind w:firstLine="567"/>
        <w:rPr>
          <w:rFonts w:cs="Times New Roman"/>
          <w:b/>
          <w:sz w:val="24"/>
          <w:szCs w:val="24"/>
        </w:rPr>
      </w:pPr>
      <w:r w:rsidRPr="006E404D">
        <w:rPr>
          <w:rFonts w:cs="Times New Roman"/>
          <w:b/>
          <w:sz w:val="24"/>
          <w:szCs w:val="24"/>
        </w:rPr>
        <w:t>Особенности принятия инвестиционных программ субъектов электроэнергетики</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Инвестиционная программа субъектов электроэнергетики - совокупность всех намеча</w:t>
      </w:r>
      <w:r w:rsidRPr="006E404D">
        <w:rPr>
          <w:rFonts w:cs="Times New Roman"/>
          <w:sz w:val="24"/>
          <w:szCs w:val="24"/>
        </w:rPr>
        <w:t>е</w:t>
      </w:r>
      <w:r w:rsidRPr="006E404D">
        <w:rPr>
          <w:rFonts w:cs="Times New Roman"/>
          <w:sz w:val="24"/>
          <w:szCs w:val="24"/>
        </w:rPr>
        <w:t>мых к реализации или реализуемых субъектом электроэнергетики инвестиционных проектов.</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w:t>
      </w:r>
      <w:r w:rsidRPr="006E404D">
        <w:rPr>
          <w:rFonts w:cs="Times New Roman"/>
          <w:sz w:val="24"/>
          <w:szCs w:val="24"/>
        </w:rPr>
        <w:t>а</w:t>
      </w:r>
      <w:r w:rsidRPr="006E404D">
        <w:rPr>
          <w:rFonts w:cs="Times New Roman"/>
          <w:sz w:val="24"/>
          <w:szCs w:val="24"/>
        </w:rPr>
        <w:t>сти и (или) органами исполнительной власти субъектов Российской Федерации, и порядок у</w:t>
      </w:r>
      <w:r w:rsidRPr="006E404D">
        <w:rPr>
          <w:rFonts w:cs="Times New Roman"/>
          <w:sz w:val="24"/>
          <w:szCs w:val="24"/>
        </w:rPr>
        <w:t>т</w:t>
      </w:r>
      <w:r w:rsidRPr="006E404D">
        <w:rPr>
          <w:rFonts w:cs="Times New Roman"/>
          <w:sz w:val="24"/>
          <w:szCs w:val="24"/>
        </w:rPr>
        <w:t>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Правила утверждения инвестиционных программ субъектов электроэнергетики, в уста</w:t>
      </w:r>
      <w:r w:rsidRPr="006E404D">
        <w:rPr>
          <w:rFonts w:cs="Times New Roman"/>
          <w:sz w:val="24"/>
          <w:szCs w:val="24"/>
        </w:rPr>
        <w:t>в</w:t>
      </w:r>
      <w:r w:rsidRPr="006E404D">
        <w:rPr>
          <w:rFonts w:cs="Times New Roman"/>
          <w:sz w:val="24"/>
          <w:szCs w:val="24"/>
        </w:rPr>
        <w:t>ных капиталах которых участвует государство, и сетевых организаций утверждены Постано</w:t>
      </w:r>
      <w:r w:rsidRPr="006E404D">
        <w:rPr>
          <w:rFonts w:cs="Times New Roman"/>
          <w:sz w:val="24"/>
          <w:szCs w:val="24"/>
        </w:rPr>
        <w:t>в</w:t>
      </w:r>
      <w:r w:rsidRPr="006E404D">
        <w:rPr>
          <w:rFonts w:cs="Times New Roman"/>
          <w:sz w:val="24"/>
          <w:szCs w:val="24"/>
        </w:rPr>
        <w:t xml:space="preserve">лением Правительства РФ от 01.12.2009 № 977. </w:t>
      </w:r>
    </w:p>
    <w:p w:rsidR="002E7F2A" w:rsidRPr="006E404D" w:rsidRDefault="002E7F2A" w:rsidP="000D25CB">
      <w:pPr>
        <w:widowControl w:val="0"/>
        <w:tabs>
          <w:tab w:val="left" w:pos="0"/>
        </w:tabs>
        <w:autoSpaceDE w:val="0"/>
        <w:autoSpaceDN w:val="0"/>
        <w:adjustRightInd w:val="0"/>
        <w:ind w:firstLine="567"/>
        <w:rPr>
          <w:rFonts w:cs="Times New Roman"/>
          <w:sz w:val="24"/>
          <w:szCs w:val="24"/>
        </w:rPr>
      </w:pPr>
      <w:r w:rsidRPr="006E404D">
        <w:rPr>
          <w:rFonts w:cs="Times New Roman"/>
          <w:sz w:val="24"/>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2E7F2A" w:rsidRPr="006E404D" w:rsidRDefault="002E7F2A" w:rsidP="000D25CB">
      <w:pPr>
        <w:widowControl w:val="0"/>
        <w:tabs>
          <w:tab w:val="left" w:pos="0"/>
        </w:tabs>
        <w:autoSpaceDE w:val="0"/>
        <w:autoSpaceDN w:val="0"/>
        <w:adjustRightInd w:val="0"/>
        <w:ind w:firstLine="567"/>
        <w:rPr>
          <w:rFonts w:cs="Times New Roman"/>
          <w:b/>
          <w:sz w:val="24"/>
          <w:szCs w:val="24"/>
        </w:rPr>
      </w:pPr>
      <w:r w:rsidRPr="006E404D">
        <w:rPr>
          <w:rFonts w:cs="Times New Roman"/>
          <w:b/>
          <w:sz w:val="24"/>
          <w:szCs w:val="24"/>
        </w:rPr>
        <w:t>Особенности принятия программ газификации муниципальных образований и сп</w:t>
      </w:r>
      <w:r w:rsidRPr="006E404D">
        <w:rPr>
          <w:rFonts w:cs="Times New Roman"/>
          <w:b/>
          <w:sz w:val="24"/>
          <w:szCs w:val="24"/>
        </w:rPr>
        <w:t>е</w:t>
      </w:r>
      <w:r w:rsidRPr="006E404D">
        <w:rPr>
          <w:rFonts w:cs="Times New Roman"/>
          <w:b/>
          <w:sz w:val="24"/>
          <w:szCs w:val="24"/>
        </w:rPr>
        <w:t>циальных надбавок к тарифам организаций, осуществляющих регулируемые виды де</w:t>
      </w:r>
      <w:r w:rsidRPr="006E404D">
        <w:rPr>
          <w:rFonts w:cs="Times New Roman"/>
          <w:b/>
          <w:sz w:val="24"/>
          <w:szCs w:val="24"/>
        </w:rPr>
        <w:t>я</w:t>
      </w:r>
      <w:r w:rsidRPr="006E404D">
        <w:rPr>
          <w:rFonts w:cs="Times New Roman"/>
          <w:b/>
          <w:sz w:val="24"/>
          <w:szCs w:val="24"/>
        </w:rPr>
        <w:t>тельности в сфере газоснабжения</w:t>
      </w:r>
    </w:p>
    <w:p w:rsidR="002E7F2A" w:rsidRPr="006E404D" w:rsidRDefault="002E7F2A" w:rsidP="000D25CB">
      <w:pPr>
        <w:pStyle w:val="ConsPlusNormal"/>
        <w:ind w:firstLine="567"/>
        <w:rPr>
          <w:rFonts w:ascii="Times New Roman" w:hAnsi="Times New Roman" w:cs="Times New Roman"/>
          <w:sz w:val="24"/>
          <w:szCs w:val="24"/>
        </w:rPr>
      </w:pPr>
      <w:r w:rsidRPr="006E404D">
        <w:rPr>
          <w:rFonts w:ascii="Times New Roman" w:hAnsi="Times New Roman" w:cs="Times New Roman"/>
          <w:sz w:val="24"/>
          <w:szCs w:val="24"/>
        </w:rPr>
        <w:t>В целях дальнейшего развития газификации регионов и в соответствии со статьей 17 Ф</w:t>
      </w:r>
      <w:r w:rsidRPr="006E404D">
        <w:rPr>
          <w:rFonts w:ascii="Times New Roman" w:hAnsi="Times New Roman" w:cs="Times New Roman"/>
          <w:sz w:val="24"/>
          <w:szCs w:val="24"/>
        </w:rPr>
        <w:t>е</w:t>
      </w:r>
      <w:r w:rsidRPr="006E404D">
        <w:rPr>
          <w:rFonts w:ascii="Times New Roman" w:hAnsi="Times New Roman" w:cs="Times New Roman"/>
          <w:sz w:val="24"/>
          <w:szCs w:val="24"/>
        </w:rPr>
        <w:t>дерального закона от 31.03.1999 № 69-ФЗ «О газоснабжении в Российской Федерации» Прав</w:t>
      </w:r>
      <w:r w:rsidRPr="006E404D">
        <w:rPr>
          <w:rFonts w:ascii="Times New Roman" w:hAnsi="Times New Roman" w:cs="Times New Roman"/>
          <w:sz w:val="24"/>
          <w:szCs w:val="24"/>
        </w:rPr>
        <w:t>и</w:t>
      </w:r>
      <w:r w:rsidRPr="006E404D">
        <w:rPr>
          <w:rFonts w:ascii="Times New Roman" w:hAnsi="Times New Roman" w:cs="Times New Roman"/>
          <w:sz w:val="24"/>
          <w:szCs w:val="24"/>
        </w:rPr>
        <w:t>тельство Российской Федерации  своим Постановлением от  03.05.2001  № 335 «О порядке у</w:t>
      </w:r>
      <w:r w:rsidRPr="006E404D">
        <w:rPr>
          <w:rFonts w:ascii="Times New Roman" w:hAnsi="Times New Roman" w:cs="Times New Roman"/>
          <w:sz w:val="24"/>
          <w:szCs w:val="24"/>
        </w:rPr>
        <w:t>с</w:t>
      </w:r>
      <w:r w:rsidRPr="006E404D">
        <w:rPr>
          <w:rFonts w:ascii="Times New Roman" w:hAnsi="Times New Roman" w:cs="Times New Roman"/>
          <w:sz w:val="24"/>
          <w:szCs w:val="24"/>
        </w:rPr>
        <w:t>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w:t>
      </w:r>
      <w:r w:rsidRPr="006E404D">
        <w:rPr>
          <w:rFonts w:ascii="Times New Roman" w:hAnsi="Times New Roman" w:cs="Times New Roman"/>
          <w:sz w:val="24"/>
          <w:szCs w:val="24"/>
        </w:rPr>
        <w:t>н</w:t>
      </w:r>
      <w:r w:rsidRPr="006E404D">
        <w:rPr>
          <w:rFonts w:ascii="Times New Roman" w:hAnsi="Times New Roman" w:cs="Times New Roman"/>
          <w:sz w:val="24"/>
          <w:szCs w:val="24"/>
        </w:rPr>
        <w:t>сирования программ газификации, утверждаемых органами исполнительной власти субъектов Российской Федерации.</w:t>
      </w:r>
    </w:p>
    <w:p w:rsidR="002E7F2A" w:rsidRPr="006E404D" w:rsidRDefault="002E7F2A" w:rsidP="000D25CB">
      <w:pPr>
        <w:ind w:firstLine="567"/>
        <w:rPr>
          <w:rFonts w:cs="Times New Roman"/>
          <w:sz w:val="24"/>
          <w:szCs w:val="24"/>
        </w:rPr>
      </w:pPr>
      <w:r w:rsidRPr="006E404D">
        <w:rPr>
          <w:rFonts w:cs="Times New Roman"/>
          <w:sz w:val="24"/>
          <w:szCs w:val="24"/>
        </w:rPr>
        <w:t xml:space="preserve">Программы газификации </w:t>
      </w:r>
      <w:bookmarkStart w:id="77" w:name="sub_1003"/>
      <w:r w:rsidRPr="006E404D">
        <w:rPr>
          <w:rFonts w:cs="Times New Roman"/>
          <w:sz w:val="24"/>
          <w:szCs w:val="24"/>
        </w:rPr>
        <w:t>–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bookmarkEnd w:id="77"/>
    <w:p w:rsidR="002E7F2A" w:rsidRPr="006E404D" w:rsidRDefault="002E7F2A" w:rsidP="000D25CB">
      <w:pPr>
        <w:pStyle w:val="ConsPlusNormal"/>
        <w:ind w:firstLine="567"/>
        <w:rPr>
          <w:rFonts w:ascii="Times New Roman" w:hAnsi="Times New Roman" w:cs="Times New Roman"/>
          <w:sz w:val="24"/>
          <w:szCs w:val="24"/>
        </w:rPr>
      </w:pPr>
      <w:r w:rsidRPr="006E404D">
        <w:rPr>
          <w:rFonts w:ascii="Times New Roman" w:hAnsi="Times New Roman" w:cs="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2E7F2A" w:rsidRPr="006E404D" w:rsidRDefault="002E7F2A" w:rsidP="000D25CB">
      <w:pPr>
        <w:pStyle w:val="ConsPlusNormal"/>
        <w:ind w:firstLine="567"/>
        <w:rPr>
          <w:rFonts w:ascii="Times New Roman" w:hAnsi="Times New Roman" w:cs="Times New Roman"/>
          <w:sz w:val="24"/>
          <w:szCs w:val="24"/>
        </w:rPr>
      </w:pPr>
      <w:r w:rsidRPr="006E404D">
        <w:rPr>
          <w:rFonts w:ascii="Times New Roman" w:hAnsi="Times New Roman" w:cs="Times New Roman"/>
          <w:sz w:val="24"/>
          <w:szCs w:val="24"/>
        </w:rPr>
        <w:t>Размер специальных надбавок определяется органами исполнительной власти субъектов РФ по методике, утверждаемой Федеральной службой по тарифам.</w:t>
      </w:r>
    </w:p>
    <w:p w:rsidR="002E7F2A" w:rsidRPr="006E404D" w:rsidRDefault="002E7F2A" w:rsidP="000D25CB">
      <w:pPr>
        <w:pStyle w:val="ConsPlusNormal"/>
        <w:ind w:firstLine="567"/>
        <w:rPr>
          <w:rFonts w:ascii="Times New Roman" w:hAnsi="Times New Roman" w:cs="Times New Roman"/>
          <w:sz w:val="24"/>
          <w:szCs w:val="24"/>
        </w:rPr>
      </w:pPr>
      <w:r w:rsidRPr="006E404D">
        <w:rPr>
          <w:rFonts w:ascii="Times New Roman" w:hAnsi="Times New Roman" w:cs="Times New Roman"/>
          <w:sz w:val="24"/>
          <w:szCs w:val="24"/>
        </w:rPr>
        <w:t>Специальные надбавки включаются в тарифы на транспортировку газа по газораспредел</w:t>
      </w:r>
      <w:r w:rsidRPr="006E404D">
        <w:rPr>
          <w:rFonts w:ascii="Times New Roman" w:hAnsi="Times New Roman" w:cs="Times New Roman"/>
          <w:sz w:val="24"/>
          <w:szCs w:val="24"/>
        </w:rPr>
        <w:t>и</w:t>
      </w:r>
      <w:r w:rsidRPr="006E404D">
        <w:rPr>
          <w:rFonts w:ascii="Times New Roman" w:hAnsi="Times New Roman" w:cs="Times New Roman"/>
          <w:sz w:val="24"/>
          <w:szCs w:val="24"/>
        </w:rPr>
        <w:t>тельным сетям, установленные для соответствующей газораспределительной организации.</w:t>
      </w:r>
    </w:p>
    <w:p w:rsidR="002E7F2A" w:rsidRPr="006E404D" w:rsidRDefault="002E7F2A" w:rsidP="000D25CB">
      <w:pPr>
        <w:pStyle w:val="S"/>
        <w:spacing w:before="0" w:after="0" w:line="276" w:lineRule="auto"/>
        <w:rPr>
          <w:b/>
          <w:bCs/>
          <w:color w:val="000000"/>
        </w:rPr>
      </w:pPr>
      <w:r w:rsidRPr="006E404D">
        <w:t>Методика определения размера специальных надбавок к тарифам на услуги по транспо</w:t>
      </w:r>
      <w:r w:rsidRPr="006E404D">
        <w:t>р</w:t>
      </w:r>
      <w:r w:rsidRPr="006E404D">
        <w:t>тировке газа по газораспределительным сетям для финансирования программ газификации ра</w:t>
      </w:r>
      <w:r w:rsidRPr="006E404D">
        <w:t>з</w:t>
      </w:r>
      <w:r w:rsidRPr="006E404D">
        <w:t>работана во исполнение Федерального закона от 31.03. 1999 № 69-ФЗ «О газоснабжении в Ро</w:t>
      </w:r>
      <w:r w:rsidRPr="006E404D">
        <w:t>с</w:t>
      </w:r>
      <w:r w:rsidRPr="006E404D">
        <w:t>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w:t>
      </w:r>
      <w:r w:rsidRPr="006E404D">
        <w:t>а</w:t>
      </w:r>
      <w:r w:rsidRPr="006E404D">
        <w:t>зораспределительными организациями для финансирования программ газификации» и утве</w:t>
      </w:r>
      <w:r w:rsidRPr="006E404D">
        <w:t>р</w:t>
      </w:r>
      <w:r w:rsidRPr="006E404D">
        <w:t>ждена приказом ФСТ от 21.06.2011 № 154-э/4.</w:t>
      </w:r>
    </w:p>
    <w:p w:rsidR="002E7F2A" w:rsidRDefault="002E7F2A" w:rsidP="007B02B7">
      <w:pPr>
        <w:tabs>
          <w:tab w:val="left" w:pos="993"/>
        </w:tabs>
        <w:autoSpaceDE w:val="0"/>
        <w:autoSpaceDN w:val="0"/>
        <w:adjustRightInd w:val="0"/>
        <w:ind w:firstLine="567"/>
        <w:rPr>
          <w:rFonts w:cs="Times New Roman"/>
          <w:sz w:val="24"/>
          <w:szCs w:val="24"/>
        </w:rPr>
      </w:pPr>
    </w:p>
    <w:p w:rsidR="002E7F2A" w:rsidRPr="000D25CB" w:rsidRDefault="002E7F2A" w:rsidP="000D25CB">
      <w:pPr>
        <w:keepNext/>
        <w:tabs>
          <w:tab w:val="left" w:pos="1134"/>
        </w:tabs>
        <w:spacing w:line="240" w:lineRule="auto"/>
        <w:ind w:firstLine="0"/>
        <w:outlineLvl w:val="1"/>
        <w:rPr>
          <w:rFonts w:cs="Times New Roman"/>
          <w:b/>
          <w:bCs/>
          <w:iCs/>
          <w:szCs w:val="26"/>
        </w:rPr>
      </w:pPr>
      <w:bookmarkStart w:id="78" w:name="_Toc299703703"/>
      <w:bookmarkStart w:id="79" w:name="_Toc449024538"/>
      <w:bookmarkStart w:id="80" w:name="_Toc483339554"/>
      <w:r w:rsidRPr="000D25CB">
        <w:rPr>
          <w:rFonts w:cs="Times New Roman"/>
          <w:b/>
          <w:bCs/>
          <w:iCs/>
          <w:szCs w:val="26"/>
        </w:rPr>
        <w:t>6.2 Источники и объемы финансирования по проектам</w:t>
      </w:r>
      <w:bookmarkEnd w:id="78"/>
      <w:bookmarkEnd w:id="79"/>
      <w:r w:rsidRPr="000D25CB">
        <w:rPr>
          <w:rFonts w:cs="Times New Roman"/>
          <w:b/>
          <w:bCs/>
          <w:iCs/>
          <w:szCs w:val="26"/>
        </w:rPr>
        <w:t>.</w:t>
      </w:r>
      <w:bookmarkEnd w:id="80"/>
    </w:p>
    <w:p w:rsidR="002E7F2A" w:rsidRDefault="002E7F2A" w:rsidP="007B02B7">
      <w:pPr>
        <w:tabs>
          <w:tab w:val="left" w:pos="993"/>
        </w:tabs>
        <w:autoSpaceDE w:val="0"/>
        <w:autoSpaceDN w:val="0"/>
        <w:adjustRightInd w:val="0"/>
        <w:ind w:firstLine="567"/>
        <w:rPr>
          <w:rFonts w:cs="Times New Roman"/>
          <w:sz w:val="24"/>
          <w:szCs w:val="24"/>
        </w:rPr>
      </w:pPr>
    </w:p>
    <w:p w:rsidR="002E7F2A" w:rsidRPr="00EB673E" w:rsidRDefault="002E7F2A" w:rsidP="00967F4C">
      <w:pPr>
        <w:tabs>
          <w:tab w:val="left" w:pos="993"/>
        </w:tabs>
        <w:autoSpaceDE w:val="0"/>
        <w:autoSpaceDN w:val="0"/>
        <w:adjustRightInd w:val="0"/>
        <w:ind w:firstLine="567"/>
        <w:rPr>
          <w:rFonts w:cs="Times New Roman"/>
          <w:sz w:val="24"/>
          <w:szCs w:val="24"/>
        </w:rPr>
      </w:pPr>
      <w:r w:rsidRPr="00EB673E">
        <w:rPr>
          <w:rFonts w:cs="Times New Roman"/>
          <w:sz w:val="24"/>
          <w:szCs w:val="24"/>
        </w:rPr>
        <w:t xml:space="preserve">Совокупные финансовые потребности на период реализации  Программы составляют </w:t>
      </w:r>
      <w:r>
        <w:rPr>
          <w:rFonts w:cs="Times New Roman"/>
          <w:b/>
          <w:sz w:val="24"/>
          <w:szCs w:val="24"/>
        </w:rPr>
        <w:t>449075</w:t>
      </w:r>
      <w:r w:rsidRPr="00EB673E">
        <w:rPr>
          <w:rFonts w:cs="Times New Roman"/>
          <w:b/>
          <w:sz w:val="24"/>
          <w:szCs w:val="24"/>
        </w:rPr>
        <w:t>тыс. руб.,</w:t>
      </w:r>
      <w:r w:rsidRPr="00EB673E">
        <w:rPr>
          <w:rFonts w:cs="Times New Roman"/>
          <w:sz w:val="24"/>
          <w:szCs w:val="24"/>
        </w:rPr>
        <w:t xml:space="preserve"> в т.ч.:</w:t>
      </w:r>
    </w:p>
    <w:p w:rsidR="002E7F2A" w:rsidRPr="00EB673E" w:rsidRDefault="002E7F2A" w:rsidP="00967F4C">
      <w:pPr>
        <w:tabs>
          <w:tab w:val="left" w:pos="993"/>
          <w:tab w:val="left" w:pos="1418"/>
        </w:tabs>
        <w:autoSpaceDE w:val="0"/>
        <w:autoSpaceDN w:val="0"/>
        <w:adjustRightInd w:val="0"/>
        <w:ind w:firstLine="567"/>
        <w:rPr>
          <w:rFonts w:cs="Times New Roman"/>
          <w:sz w:val="24"/>
          <w:szCs w:val="24"/>
        </w:rPr>
      </w:pPr>
      <w:r w:rsidRPr="00EB673E">
        <w:rPr>
          <w:rFonts w:cs="Times New Roman"/>
          <w:sz w:val="24"/>
          <w:szCs w:val="24"/>
        </w:rPr>
        <w:t>1 этап (201</w:t>
      </w:r>
      <w:r>
        <w:rPr>
          <w:rFonts w:cs="Times New Roman"/>
          <w:sz w:val="24"/>
          <w:szCs w:val="24"/>
        </w:rPr>
        <w:t>8</w:t>
      </w:r>
      <w:r w:rsidRPr="00EB673E">
        <w:rPr>
          <w:rFonts w:cs="Times New Roman"/>
          <w:sz w:val="24"/>
          <w:szCs w:val="24"/>
        </w:rPr>
        <w:t xml:space="preserve"> – 202</w:t>
      </w:r>
      <w:r>
        <w:rPr>
          <w:rFonts w:cs="Times New Roman"/>
          <w:sz w:val="24"/>
          <w:szCs w:val="24"/>
        </w:rPr>
        <w:t>0</w:t>
      </w:r>
      <w:r w:rsidRPr="00EB673E">
        <w:rPr>
          <w:rFonts w:cs="Times New Roman"/>
          <w:sz w:val="24"/>
          <w:szCs w:val="24"/>
        </w:rPr>
        <w:t xml:space="preserve"> гг.) – </w:t>
      </w:r>
      <w:r>
        <w:rPr>
          <w:rFonts w:cs="Times New Roman"/>
          <w:sz w:val="24"/>
          <w:szCs w:val="24"/>
        </w:rPr>
        <w:t>77291</w:t>
      </w:r>
      <w:r w:rsidRPr="00EB673E">
        <w:rPr>
          <w:rFonts w:cs="Times New Roman"/>
          <w:sz w:val="24"/>
          <w:szCs w:val="24"/>
        </w:rPr>
        <w:t xml:space="preserve"> тыс. руб., в том числе:</w:t>
      </w:r>
    </w:p>
    <w:p w:rsidR="002E7F2A" w:rsidRPr="00EB673E"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 xml:space="preserve">средства федерального бюджета – 0 тыс. руб.; </w:t>
      </w:r>
    </w:p>
    <w:p w:rsidR="002E7F2A" w:rsidRPr="00EB673E"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средства о</w:t>
      </w:r>
      <w:r>
        <w:rPr>
          <w:rFonts w:cs="Times New Roman"/>
          <w:sz w:val="24"/>
          <w:szCs w:val="24"/>
        </w:rPr>
        <w:t>бластного</w:t>
      </w:r>
      <w:r w:rsidRPr="00EB673E">
        <w:rPr>
          <w:rFonts w:cs="Times New Roman"/>
          <w:sz w:val="24"/>
          <w:szCs w:val="24"/>
        </w:rPr>
        <w:t xml:space="preserve"> бюджета  – </w:t>
      </w:r>
      <w:r>
        <w:rPr>
          <w:rFonts w:cs="Times New Roman"/>
          <w:sz w:val="24"/>
          <w:szCs w:val="24"/>
        </w:rPr>
        <w:t>650</w:t>
      </w:r>
      <w:r w:rsidRPr="00EB673E">
        <w:rPr>
          <w:rFonts w:cs="Times New Roman"/>
          <w:sz w:val="24"/>
          <w:szCs w:val="24"/>
        </w:rPr>
        <w:t>00тыс. руб.;</w:t>
      </w:r>
    </w:p>
    <w:p w:rsidR="002E7F2A" w:rsidRPr="00EB673E"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средства бюджета</w:t>
      </w:r>
      <w:r>
        <w:rPr>
          <w:rFonts w:cs="Times New Roman"/>
          <w:sz w:val="24"/>
          <w:szCs w:val="24"/>
        </w:rPr>
        <w:t xml:space="preserve"> района</w:t>
      </w:r>
      <w:r w:rsidRPr="00EB673E">
        <w:rPr>
          <w:rFonts w:cs="Times New Roman"/>
          <w:sz w:val="24"/>
          <w:szCs w:val="24"/>
        </w:rPr>
        <w:t xml:space="preserve">  – </w:t>
      </w:r>
      <w:r>
        <w:rPr>
          <w:rFonts w:cs="Times New Roman"/>
          <w:sz w:val="24"/>
          <w:szCs w:val="24"/>
        </w:rPr>
        <w:t>150</w:t>
      </w:r>
      <w:r w:rsidRPr="00EB673E">
        <w:rPr>
          <w:rFonts w:cs="Times New Roman"/>
          <w:sz w:val="24"/>
          <w:szCs w:val="24"/>
        </w:rPr>
        <w:t>0 тыс. руб.;</w:t>
      </w:r>
    </w:p>
    <w:p w:rsidR="002E7F2A" w:rsidRPr="00EB673E"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 xml:space="preserve">средства бюджета поселения  – </w:t>
      </w:r>
      <w:r>
        <w:rPr>
          <w:rFonts w:cs="Times New Roman"/>
          <w:sz w:val="24"/>
          <w:szCs w:val="24"/>
        </w:rPr>
        <w:t>91</w:t>
      </w:r>
      <w:r w:rsidRPr="00EB673E">
        <w:rPr>
          <w:rFonts w:cs="Times New Roman"/>
          <w:sz w:val="24"/>
          <w:szCs w:val="24"/>
        </w:rPr>
        <w:t>тыс. руб.;</w:t>
      </w:r>
    </w:p>
    <w:p w:rsidR="002E7F2A" w:rsidRPr="00EB673E"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 xml:space="preserve">средства внебюджетных источников – </w:t>
      </w:r>
      <w:r>
        <w:rPr>
          <w:rFonts w:cs="Times New Roman"/>
          <w:sz w:val="24"/>
          <w:szCs w:val="24"/>
        </w:rPr>
        <w:t>1070</w:t>
      </w:r>
      <w:r w:rsidRPr="00EB673E">
        <w:rPr>
          <w:rFonts w:cs="Times New Roman"/>
          <w:sz w:val="24"/>
          <w:szCs w:val="24"/>
        </w:rPr>
        <w:t>0тыс. руб.;</w:t>
      </w:r>
    </w:p>
    <w:p w:rsidR="002E7F2A" w:rsidRPr="00EB673E" w:rsidRDefault="002E7F2A" w:rsidP="00967F4C">
      <w:pPr>
        <w:tabs>
          <w:tab w:val="left" w:pos="993"/>
          <w:tab w:val="left" w:pos="1418"/>
        </w:tabs>
        <w:autoSpaceDE w:val="0"/>
        <w:autoSpaceDN w:val="0"/>
        <w:adjustRightInd w:val="0"/>
        <w:ind w:firstLine="567"/>
        <w:rPr>
          <w:rFonts w:cs="Times New Roman"/>
          <w:sz w:val="24"/>
          <w:szCs w:val="24"/>
        </w:rPr>
      </w:pPr>
      <w:r w:rsidRPr="00EB673E">
        <w:rPr>
          <w:rFonts w:cs="Times New Roman"/>
          <w:sz w:val="24"/>
          <w:szCs w:val="24"/>
        </w:rPr>
        <w:t>2 этап (202</w:t>
      </w:r>
      <w:r>
        <w:rPr>
          <w:rFonts w:cs="Times New Roman"/>
          <w:sz w:val="24"/>
          <w:szCs w:val="24"/>
        </w:rPr>
        <w:t>1</w:t>
      </w:r>
      <w:r w:rsidRPr="00EB673E">
        <w:rPr>
          <w:rFonts w:cs="Times New Roman"/>
          <w:sz w:val="24"/>
          <w:szCs w:val="24"/>
        </w:rPr>
        <w:t xml:space="preserve"> – 20</w:t>
      </w:r>
      <w:r>
        <w:rPr>
          <w:rFonts w:cs="Times New Roman"/>
          <w:sz w:val="24"/>
          <w:szCs w:val="24"/>
        </w:rPr>
        <w:t>27</w:t>
      </w:r>
      <w:r w:rsidRPr="00EB673E">
        <w:rPr>
          <w:rFonts w:cs="Times New Roman"/>
          <w:sz w:val="24"/>
          <w:szCs w:val="24"/>
        </w:rPr>
        <w:t xml:space="preserve">гг.) – </w:t>
      </w:r>
      <w:r>
        <w:rPr>
          <w:rFonts w:cs="Times New Roman"/>
          <w:sz w:val="24"/>
          <w:szCs w:val="24"/>
        </w:rPr>
        <w:t>371784</w:t>
      </w:r>
      <w:r w:rsidRPr="00EB673E">
        <w:rPr>
          <w:rFonts w:cs="Times New Roman"/>
          <w:sz w:val="24"/>
          <w:szCs w:val="24"/>
        </w:rPr>
        <w:t xml:space="preserve"> тыс. руб., в том числе:</w:t>
      </w:r>
    </w:p>
    <w:p w:rsidR="002E7F2A" w:rsidRPr="00EB673E"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 xml:space="preserve">средства федерального бюджета – 0 тыс. руб.; </w:t>
      </w:r>
    </w:p>
    <w:p w:rsidR="002E7F2A"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 xml:space="preserve">средства </w:t>
      </w:r>
      <w:r>
        <w:rPr>
          <w:rFonts w:cs="Times New Roman"/>
          <w:sz w:val="24"/>
          <w:szCs w:val="24"/>
        </w:rPr>
        <w:t>областн</w:t>
      </w:r>
      <w:r w:rsidRPr="00EB673E">
        <w:rPr>
          <w:rFonts w:cs="Times New Roman"/>
          <w:sz w:val="24"/>
          <w:szCs w:val="24"/>
        </w:rPr>
        <w:t>ого бюджета  – 174</w:t>
      </w:r>
      <w:r>
        <w:rPr>
          <w:rFonts w:cs="Times New Roman"/>
          <w:sz w:val="24"/>
          <w:szCs w:val="24"/>
        </w:rPr>
        <w:t>2</w:t>
      </w:r>
      <w:r w:rsidRPr="00EB673E">
        <w:rPr>
          <w:rFonts w:cs="Times New Roman"/>
          <w:sz w:val="24"/>
          <w:szCs w:val="24"/>
        </w:rPr>
        <w:t>00 тыс. руб.;</w:t>
      </w:r>
    </w:p>
    <w:p w:rsidR="002E7F2A" w:rsidRPr="00EB673E"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средства бюджета</w:t>
      </w:r>
      <w:r>
        <w:rPr>
          <w:rFonts w:cs="Times New Roman"/>
          <w:sz w:val="24"/>
          <w:szCs w:val="24"/>
        </w:rPr>
        <w:t xml:space="preserve"> района</w:t>
      </w:r>
      <w:r w:rsidRPr="00EB673E">
        <w:rPr>
          <w:rFonts w:cs="Times New Roman"/>
          <w:sz w:val="24"/>
          <w:szCs w:val="24"/>
        </w:rPr>
        <w:t xml:space="preserve">  – </w:t>
      </w:r>
      <w:r>
        <w:rPr>
          <w:rFonts w:cs="Times New Roman"/>
          <w:sz w:val="24"/>
          <w:szCs w:val="24"/>
        </w:rPr>
        <w:t>13790</w:t>
      </w:r>
      <w:r w:rsidRPr="00EB673E">
        <w:rPr>
          <w:rFonts w:cs="Times New Roman"/>
          <w:sz w:val="24"/>
          <w:szCs w:val="24"/>
        </w:rPr>
        <w:t>0 тыс. руб.;</w:t>
      </w:r>
    </w:p>
    <w:p w:rsidR="002E7F2A" w:rsidRPr="00EB673E"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 xml:space="preserve">средства бюджета поселения  – </w:t>
      </w:r>
      <w:r>
        <w:rPr>
          <w:rFonts w:cs="Times New Roman"/>
          <w:sz w:val="24"/>
          <w:szCs w:val="24"/>
        </w:rPr>
        <w:t>84</w:t>
      </w:r>
      <w:r w:rsidRPr="00EB673E">
        <w:rPr>
          <w:rFonts w:cs="Times New Roman"/>
          <w:sz w:val="24"/>
          <w:szCs w:val="24"/>
        </w:rPr>
        <w:t xml:space="preserve"> тыс. руб.;</w:t>
      </w:r>
    </w:p>
    <w:p w:rsidR="002E7F2A" w:rsidRPr="00EB673E" w:rsidRDefault="002E7F2A" w:rsidP="002F708D">
      <w:pPr>
        <w:numPr>
          <w:ilvl w:val="0"/>
          <w:numId w:val="21"/>
        </w:numPr>
        <w:tabs>
          <w:tab w:val="left" w:pos="567"/>
          <w:tab w:val="left" w:pos="1418"/>
        </w:tabs>
        <w:autoSpaceDE w:val="0"/>
        <w:autoSpaceDN w:val="0"/>
        <w:adjustRightInd w:val="0"/>
        <w:ind w:left="567" w:hanging="283"/>
        <w:rPr>
          <w:rFonts w:cs="Times New Roman"/>
          <w:sz w:val="24"/>
          <w:szCs w:val="24"/>
        </w:rPr>
      </w:pPr>
      <w:r w:rsidRPr="00EB673E">
        <w:rPr>
          <w:rFonts w:cs="Times New Roman"/>
          <w:sz w:val="24"/>
          <w:szCs w:val="24"/>
        </w:rPr>
        <w:t xml:space="preserve">средства внебюджетных источников – </w:t>
      </w:r>
      <w:r>
        <w:rPr>
          <w:rFonts w:cs="Times New Roman"/>
          <w:sz w:val="24"/>
          <w:szCs w:val="24"/>
        </w:rPr>
        <w:t>59600</w:t>
      </w:r>
      <w:r w:rsidRPr="00EB673E">
        <w:rPr>
          <w:rFonts w:cs="Times New Roman"/>
          <w:sz w:val="24"/>
          <w:szCs w:val="24"/>
        </w:rPr>
        <w:t xml:space="preserve"> тыс. руб.</w:t>
      </w:r>
    </w:p>
    <w:p w:rsidR="002E7F2A" w:rsidRPr="00EB673E" w:rsidRDefault="002E7F2A" w:rsidP="00136E35">
      <w:pPr>
        <w:ind w:firstLine="567"/>
        <w:rPr>
          <w:sz w:val="24"/>
          <w:szCs w:val="24"/>
        </w:rPr>
      </w:pPr>
      <w:r w:rsidRPr="00EB673E">
        <w:rPr>
          <w:sz w:val="24"/>
          <w:szCs w:val="24"/>
        </w:rPr>
        <w:t xml:space="preserve">График финансирования Программы приведён в таблице </w:t>
      </w:r>
      <w:r>
        <w:rPr>
          <w:sz w:val="24"/>
          <w:szCs w:val="24"/>
        </w:rPr>
        <w:t>14</w:t>
      </w:r>
      <w:r w:rsidRPr="00EB673E">
        <w:rPr>
          <w:sz w:val="24"/>
          <w:szCs w:val="24"/>
        </w:rPr>
        <w:t>.</w:t>
      </w:r>
    </w:p>
    <w:p w:rsidR="002E7F2A" w:rsidRDefault="002E7F2A" w:rsidP="00136E35">
      <w:pPr>
        <w:ind w:firstLine="567"/>
        <w:rPr>
          <w:sz w:val="24"/>
          <w:szCs w:val="24"/>
        </w:rPr>
      </w:pPr>
      <w:r>
        <w:rPr>
          <w:sz w:val="24"/>
          <w:szCs w:val="24"/>
        </w:rPr>
        <w:t>Распределение затрат по источникам финансирования отдельно по каждой коммунальной сфере наглядно отражено на рисунке 1.</w:t>
      </w:r>
    </w:p>
    <w:p w:rsidR="002E7F2A" w:rsidRPr="0078625E" w:rsidRDefault="002E7F2A" w:rsidP="00136E35">
      <w:pPr>
        <w:ind w:firstLine="567"/>
        <w:rPr>
          <w:sz w:val="24"/>
          <w:szCs w:val="24"/>
        </w:rPr>
      </w:pPr>
      <w:r>
        <w:rPr>
          <w:sz w:val="24"/>
          <w:szCs w:val="24"/>
        </w:rPr>
        <w:t>Распределение затрат по источникам финансирования по годам реализации наглядно о</w:t>
      </w:r>
      <w:r>
        <w:rPr>
          <w:sz w:val="24"/>
          <w:szCs w:val="24"/>
        </w:rPr>
        <w:t>т</w:t>
      </w:r>
      <w:r>
        <w:rPr>
          <w:sz w:val="24"/>
          <w:szCs w:val="24"/>
        </w:rPr>
        <w:t>ражено на рисунке 2.</w:t>
      </w:r>
    </w:p>
    <w:p w:rsidR="002E7F2A" w:rsidRPr="006E404D" w:rsidRDefault="002E7F2A" w:rsidP="00136E35">
      <w:pPr>
        <w:ind w:firstLine="567"/>
        <w:rPr>
          <w:sz w:val="24"/>
          <w:szCs w:val="24"/>
        </w:rPr>
      </w:pPr>
      <w:r w:rsidRPr="006E404D">
        <w:rPr>
          <w:sz w:val="24"/>
          <w:szCs w:val="24"/>
        </w:rPr>
        <w:t>Объемы  финансирования  инвестиций по проектам Программы определены в ценах о</w:t>
      </w:r>
      <w:r w:rsidRPr="006E404D">
        <w:rPr>
          <w:sz w:val="24"/>
          <w:szCs w:val="24"/>
        </w:rPr>
        <w:t>т</w:t>
      </w:r>
      <w:r w:rsidRPr="006E404D">
        <w:rPr>
          <w:sz w:val="24"/>
          <w:szCs w:val="24"/>
        </w:rPr>
        <w:t>четного года, носят оценочный характер и подлежат ежегодному уточнению, исходя  из  во</w:t>
      </w:r>
      <w:r w:rsidRPr="006E404D">
        <w:rPr>
          <w:sz w:val="24"/>
          <w:szCs w:val="24"/>
        </w:rPr>
        <w:t>з</w:t>
      </w:r>
      <w:r w:rsidRPr="006E404D">
        <w:rPr>
          <w:sz w:val="24"/>
          <w:szCs w:val="24"/>
        </w:rPr>
        <w:t>можностей  бюджетов и степени реализации мероприятий.</w:t>
      </w:r>
    </w:p>
    <w:p w:rsidR="002E7F2A" w:rsidRDefault="002E7F2A" w:rsidP="00136E35">
      <w:pPr>
        <w:ind w:firstLine="567"/>
        <w:rPr>
          <w:sz w:val="24"/>
          <w:szCs w:val="24"/>
        </w:rPr>
      </w:pPr>
      <w:r w:rsidRPr="006E404D">
        <w:rPr>
          <w:sz w:val="24"/>
          <w:szCs w:val="24"/>
        </w:rPr>
        <w:t xml:space="preserve">Финансовое обеспечение программных инвестиционных проектов может осуществляться </w:t>
      </w:r>
      <w:r>
        <w:rPr>
          <w:sz w:val="24"/>
          <w:szCs w:val="24"/>
        </w:rPr>
        <w:t xml:space="preserve">в том числе, </w:t>
      </w:r>
      <w:r w:rsidRPr="006E404D">
        <w:rPr>
          <w:sz w:val="24"/>
          <w:szCs w:val="24"/>
        </w:rPr>
        <w:t>за счет средств бюджетов всех уровней.</w:t>
      </w:r>
    </w:p>
    <w:p w:rsidR="002E7F2A" w:rsidRDefault="002E7F2A" w:rsidP="00136E35">
      <w:pPr>
        <w:ind w:firstLine="567"/>
        <w:rPr>
          <w:sz w:val="24"/>
          <w:szCs w:val="24"/>
        </w:rPr>
      </w:pPr>
      <w:r>
        <w:rPr>
          <w:sz w:val="24"/>
          <w:szCs w:val="24"/>
        </w:rPr>
        <w:t>С целью уменьшения нагрузки на бюджет, повышения эффективности и темпов реализ</w:t>
      </w:r>
      <w:r>
        <w:rPr>
          <w:sz w:val="24"/>
          <w:szCs w:val="24"/>
        </w:rPr>
        <w:t>а</w:t>
      </w:r>
      <w:r>
        <w:rPr>
          <w:sz w:val="24"/>
          <w:szCs w:val="24"/>
        </w:rPr>
        <w:t>ции мероприятий  источники финансирования для их реализации определены исходя из сл</w:t>
      </w:r>
      <w:r>
        <w:rPr>
          <w:sz w:val="24"/>
          <w:szCs w:val="24"/>
        </w:rPr>
        <w:t>е</w:t>
      </w:r>
      <w:r>
        <w:rPr>
          <w:sz w:val="24"/>
          <w:szCs w:val="24"/>
        </w:rPr>
        <w:t>дующих соображений:</w:t>
      </w:r>
    </w:p>
    <w:p w:rsidR="002E7F2A" w:rsidRPr="008042AA" w:rsidRDefault="002E7F2A" w:rsidP="00136E35">
      <w:pPr>
        <w:ind w:firstLine="284"/>
        <w:rPr>
          <w:sz w:val="24"/>
          <w:szCs w:val="24"/>
        </w:rPr>
      </w:pPr>
      <w:r>
        <w:rPr>
          <w:sz w:val="24"/>
          <w:szCs w:val="24"/>
        </w:rPr>
        <w:t xml:space="preserve">- по причине относительно небольшого срока окупаемости проектов по системам наружного освещения при финансировании мероприятий  рекомендуется использовать  механизмы </w:t>
      </w:r>
      <w:r w:rsidRPr="008042AA">
        <w:rPr>
          <w:sz w:val="24"/>
          <w:szCs w:val="24"/>
        </w:rPr>
        <w:t>энерг</w:t>
      </w:r>
      <w:r w:rsidRPr="008042AA">
        <w:rPr>
          <w:sz w:val="24"/>
          <w:szCs w:val="24"/>
        </w:rPr>
        <w:t>о</w:t>
      </w:r>
      <w:r w:rsidRPr="008042AA">
        <w:rPr>
          <w:sz w:val="24"/>
          <w:szCs w:val="24"/>
        </w:rPr>
        <w:t>сервисных контрактов;</w:t>
      </w:r>
    </w:p>
    <w:p w:rsidR="002E7F2A" w:rsidRPr="008042AA" w:rsidRDefault="002E7F2A" w:rsidP="00136E35">
      <w:pPr>
        <w:ind w:firstLine="284"/>
        <w:rPr>
          <w:sz w:val="24"/>
          <w:szCs w:val="24"/>
        </w:rPr>
      </w:pPr>
      <w:r w:rsidRPr="008042AA">
        <w:rPr>
          <w:sz w:val="24"/>
          <w:szCs w:val="24"/>
        </w:rPr>
        <w:t>- развитие существующих и строительство новых участков газовых сетей рекомендуется осуществлять за счёт средств ресурсоснабжающих организаций и за счёт средств регионального бюджета;</w:t>
      </w:r>
    </w:p>
    <w:p w:rsidR="002E7F2A" w:rsidRDefault="002E7F2A" w:rsidP="00136E35">
      <w:pPr>
        <w:ind w:firstLine="284"/>
        <w:rPr>
          <w:sz w:val="24"/>
          <w:szCs w:val="24"/>
        </w:rPr>
      </w:pPr>
      <w:r>
        <w:rPr>
          <w:sz w:val="24"/>
          <w:szCs w:val="24"/>
        </w:rPr>
        <w:t xml:space="preserve">- в сфере </w:t>
      </w:r>
      <w:r w:rsidRPr="00146B0B">
        <w:rPr>
          <w:sz w:val="24"/>
          <w:szCs w:val="24"/>
        </w:rPr>
        <w:t>сбора и транспортировки твердых бытовых отходов</w:t>
      </w:r>
      <w:r>
        <w:rPr>
          <w:sz w:val="24"/>
          <w:szCs w:val="24"/>
        </w:rPr>
        <w:t xml:space="preserve"> финансирование мероприятий планируется, в основном, за счёт средств регионального оператора по обращению с ТКО;</w:t>
      </w:r>
    </w:p>
    <w:p w:rsidR="002E7F2A" w:rsidRDefault="002E7F2A" w:rsidP="00136E35">
      <w:pPr>
        <w:ind w:firstLine="284"/>
        <w:rPr>
          <w:sz w:val="24"/>
          <w:szCs w:val="24"/>
        </w:rPr>
      </w:pPr>
      <w:r>
        <w:rPr>
          <w:sz w:val="24"/>
          <w:szCs w:val="24"/>
        </w:rPr>
        <w:t>- для финансирования мероприятий связанных с строительством водозаборных, водоочис</w:t>
      </w:r>
      <w:r>
        <w:rPr>
          <w:sz w:val="24"/>
          <w:szCs w:val="24"/>
        </w:rPr>
        <w:t>т</w:t>
      </w:r>
      <w:r>
        <w:rPr>
          <w:sz w:val="24"/>
          <w:szCs w:val="24"/>
        </w:rPr>
        <w:t>ных и канализационных очистных сооружений рекомендуется использовать механизмы гос</w:t>
      </w:r>
      <w:r>
        <w:rPr>
          <w:sz w:val="24"/>
          <w:szCs w:val="24"/>
        </w:rPr>
        <w:t>у</w:t>
      </w:r>
      <w:r>
        <w:rPr>
          <w:sz w:val="24"/>
          <w:szCs w:val="24"/>
        </w:rPr>
        <w:t>дарственно-частного партнёрства (ГЧП).</w:t>
      </w:r>
    </w:p>
    <w:p w:rsidR="002E7F2A" w:rsidRDefault="002E7F2A" w:rsidP="00136E35">
      <w:pPr>
        <w:ind w:firstLine="426"/>
        <w:rPr>
          <w:sz w:val="24"/>
          <w:szCs w:val="24"/>
        </w:rPr>
      </w:pPr>
      <w:r>
        <w:rPr>
          <w:sz w:val="24"/>
          <w:szCs w:val="24"/>
        </w:rPr>
        <w:t>Основная финансовая нагрузка на бюджет ожидается при реализации мероприятий по строительству сетей водоснабжения и водоотведения, а также при выполнении проектных и изыскательских работ.</w:t>
      </w:r>
    </w:p>
    <w:p w:rsidR="002E7F2A" w:rsidRPr="00EC37BC" w:rsidRDefault="002E7F2A" w:rsidP="00136E35">
      <w:pPr>
        <w:ind w:firstLine="426"/>
        <w:rPr>
          <w:sz w:val="24"/>
          <w:szCs w:val="24"/>
        </w:rPr>
      </w:pPr>
    </w:p>
    <w:p w:rsidR="002E7F2A" w:rsidRDefault="002E7F2A" w:rsidP="00136E35">
      <w:pPr>
        <w:tabs>
          <w:tab w:val="left" w:pos="993"/>
        </w:tabs>
        <w:autoSpaceDE w:val="0"/>
        <w:autoSpaceDN w:val="0"/>
        <w:adjustRightInd w:val="0"/>
        <w:ind w:firstLine="567"/>
        <w:jc w:val="center"/>
        <w:rPr>
          <w:rFonts w:cs="Times New Roman"/>
          <w:szCs w:val="26"/>
        </w:rPr>
      </w:pPr>
      <w:r w:rsidRPr="00B06B5E">
        <w:rPr>
          <w:noProof/>
          <w:lang w:eastAsia="ru-RU"/>
        </w:rPr>
        <w:object w:dxaOrig="7517" w:dyaOrig="6337">
          <v:shape id="Диаграмма 1" o:spid="_x0000_i1026" type="#_x0000_t75" style="width:375.75pt;height:317.25pt;visibility:visible" o:ole="">
            <v:imagedata r:id="rId18" o:title="" cropbottom="-41f"/>
            <o:lock v:ext="edit" aspectratio="f"/>
          </v:shape>
          <o:OLEObject Type="Embed" ProgID="Excel.Chart.8" ShapeID="Диаграмма 1" DrawAspect="Content" ObjectID="_1570883283" r:id="rId19"/>
        </w:object>
      </w:r>
    </w:p>
    <w:p w:rsidR="002E7F2A" w:rsidRDefault="002E7F2A" w:rsidP="00136E35">
      <w:pPr>
        <w:pStyle w:val="Caption"/>
        <w:jc w:val="center"/>
        <w:rPr>
          <w:szCs w:val="26"/>
        </w:rPr>
      </w:pPr>
      <w:bookmarkStart w:id="81" w:name="_Toc482812544"/>
      <w:bookmarkStart w:id="82" w:name="_Toc483898927"/>
      <w:bookmarkStart w:id="83" w:name="_Toc486237165"/>
      <w:r>
        <w:t xml:space="preserve">рис.  </w:t>
      </w:r>
      <w:fldSimple w:instr=" SEQ рис._ \* ARABIC">
        <w:r>
          <w:rPr>
            <w:noProof/>
          </w:rPr>
          <w:t>1</w:t>
        </w:r>
      </w:fldSimple>
      <w:r w:rsidRPr="006A3E00">
        <w:t xml:space="preserve"> Распределение затрат по источникам финансирования отдельно по каждой коммунальной сфере</w:t>
      </w:r>
      <w:r>
        <w:t>.</w:t>
      </w:r>
      <w:bookmarkEnd w:id="81"/>
      <w:bookmarkEnd w:id="82"/>
      <w:bookmarkEnd w:id="83"/>
    </w:p>
    <w:p w:rsidR="002E7F2A" w:rsidRDefault="002E7F2A" w:rsidP="00136E35">
      <w:pPr>
        <w:tabs>
          <w:tab w:val="left" w:pos="993"/>
        </w:tabs>
        <w:autoSpaceDE w:val="0"/>
        <w:autoSpaceDN w:val="0"/>
        <w:adjustRightInd w:val="0"/>
        <w:ind w:firstLine="567"/>
        <w:jc w:val="left"/>
        <w:rPr>
          <w:rFonts w:cs="Times New Roman"/>
          <w:szCs w:val="26"/>
        </w:rPr>
      </w:pPr>
    </w:p>
    <w:p w:rsidR="002E7F2A" w:rsidRDefault="002E7F2A" w:rsidP="00136E35">
      <w:pPr>
        <w:tabs>
          <w:tab w:val="left" w:pos="993"/>
        </w:tabs>
        <w:autoSpaceDE w:val="0"/>
        <w:autoSpaceDN w:val="0"/>
        <w:adjustRightInd w:val="0"/>
        <w:ind w:firstLine="0"/>
        <w:jc w:val="center"/>
        <w:rPr>
          <w:rFonts w:cs="Times New Roman"/>
          <w:szCs w:val="26"/>
        </w:rPr>
      </w:pPr>
      <w:r w:rsidRPr="00B06B5E">
        <w:rPr>
          <w:noProof/>
          <w:lang w:eastAsia="ru-RU"/>
        </w:rPr>
        <w:object w:dxaOrig="9121" w:dyaOrig="5319">
          <v:shape id="Диаграмма 2" o:spid="_x0000_i1027" type="#_x0000_t75" style="width:456pt;height:266.25pt;visibility:visible" o:ole="">
            <v:imagedata r:id="rId20" o:title="" cropbottom="-12f"/>
            <o:lock v:ext="edit" aspectratio="f"/>
          </v:shape>
          <o:OLEObject Type="Embed" ProgID="Excel.Chart.8" ShapeID="Диаграмма 2" DrawAspect="Content" ObjectID="_1570883284" r:id="rId21"/>
        </w:object>
      </w:r>
    </w:p>
    <w:p w:rsidR="002E7F2A" w:rsidRPr="006E404D" w:rsidRDefault="002E7F2A" w:rsidP="00136E35">
      <w:pPr>
        <w:pStyle w:val="Caption"/>
        <w:rPr>
          <w:szCs w:val="26"/>
        </w:rPr>
        <w:sectPr w:rsidR="002E7F2A" w:rsidRPr="006E404D" w:rsidSect="00A14BFB">
          <w:pgSz w:w="11906" w:h="16838" w:code="9"/>
          <w:pgMar w:top="567" w:right="567" w:bottom="567" w:left="1418" w:header="709" w:footer="709" w:gutter="0"/>
          <w:cols w:space="708"/>
          <w:docGrid w:linePitch="381"/>
        </w:sectPr>
      </w:pPr>
      <w:bookmarkStart w:id="84" w:name="_Toc482812545"/>
      <w:bookmarkStart w:id="85" w:name="_Toc483898928"/>
      <w:bookmarkStart w:id="86" w:name="_Toc486237166"/>
      <w:r>
        <w:t xml:space="preserve">рис.  </w:t>
      </w:r>
      <w:fldSimple w:instr=" SEQ рис._ \* ARABIC ">
        <w:r>
          <w:rPr>
            <w:noProof/>
          </w:rPr>
          <w:t>2</w:t>
        </w:r>
      </w:fldSimple>
      <w:r w:rsidRPr="006A3E00">
        <w:t>Распределение затрат по источникам финансирования по годам реализации</w:t>
      </w:r>
      <w:bookmarkEnd w:id="84"/>
      <w:r>
        <w:t>.</w:t>
      </w:r>
      <w:bookmarkEnd w:id="85"/>
      <w:bookmarkEnd w:id="86"/>
    </w:p>
    <w:p w:rsidR="002E7F2A" w:rsidRPr="00BB4159" w:rsidRDefault="002E7F2A" w:rsidP="00967F4C">
      <w:pPr>
        <w:pStyle w:val="Caption"/>
        <w:keepNext/>
        <w:spacing w:line="276" w:lineRule="auto"/>
      </w:pPr>
      <w:bookmarkStart w:id="87" w:name="_Toc484548841"/>
      <w:r>
        <w:t xml:space="preserve">Таблица </w:t>
      </w:r>
      <w:fldSimple w:instr=" SEQ Таблица \* ARABIC ">
        <w:r>
          <w:rPr>
            <w:noProof/>
          </w:rPr>
          <w:t>14</w:t>
        </w:r>
      </w:fldSimple>
      <w:r w:rsidRPr="006A3E00">
        <w:t>График финансирования проектов Программы по периодам реализации.</w:t>
      </w:r>
      <w:bookmarkEnd w:id="87"/>
    </w:p>
    <w:tbl>
      <w:tblPr>
        <w:tblW w:w="5000" w:type="pct"/>
        <w:tblLook w:val="00A0"/>
      </w:tblPr>
      <w:tblGrid>
        <w:gridCol w:w="504"/>
        <w:gridCol w:w="2293"/>
        <w:gridCol w:w="2130"/>
        <w:gridCol w:w="917"/>
        <w:gridCol w:w="917"/>
        <w:gridCol w:w="917"/>
        <w:gridCol w:w="917"/>
        <w:gridCol w:w="917"/>
        <w:gridCol w:w="917"/>
        <w:gridCol w:w="917"/>
        <w:gridCol w:w="917"/>
        <w:gridCol w:w="917"/>
        <w:gridCol w:w="917"/>
        <w:gridCol w:w="917"/>
        <w:gridCol w:w="907"/>
      </w:tblGrid>
      <w:tr w:rsidR="002E7F2A" w:rsidRPr="00967F4C" w:rsidTr="002F6D99">
        <w:trPr>
          <w:trHeight w:val="304"/>
          <w:tblHeader/>
        </w:trPr>
        <w:tc>
          <w:tcPr>
            <w:tcW w:w="877" w:type="pct"/>
            <w:gridSpan w:val="2"/>
            <w:tcBorders>
              <w:top w:val="single" w:sz="4" w:space="0" w:color="auto"/>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Наименование инвестиционного проекта</w:t>
            </w:r>
          </w:p>
        </w:tc>
        <w:tc>
          <w:tcPr>
            <w:tcW w:w="669"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Источник финансирования</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ВСЕГО</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2017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2018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2019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2020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2021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2022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2023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2024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2025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2026 г.</w:t>
            </w:r>
          </w:p>
        </w:tc>
        <w:tc>
          <w:tcPr>
            <w:tcW w:w="288" w:type="pct"/>
            <w:tcBorders>
              <w:top w:val="single" w:sz="4" w:space="0" w:color="auto"/>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2027 г.</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967F4C" w:rsidRDefault="002E7F2A" w:rsidP="00967F4C">
            <w:pPr>
              <w:spacing w:line="240" w:lineRule="auto"/>
              <w:ind w:firstLine="0"/>
              <w:jc w:val="center"/>
              <w:rPr>
                <w:rFonts w:ascii="Calibri" w:hAnsi="Calibri" w:cs="Times New Roman"/>
                <w:b/>
                <w:bCs/>
                <w:color w:val="000000"/>
                <w:sz w:val="22"/>
                <w:lang w:eastAsia="ru-RU"/>
              </w:rPr>
            </w:pPr>
            <w:r w:rsidRPr="00967F4C">
              <w:rPr>
                <w:rFonts w:ascii="Calibri" w:hAnsi="Calibri" w:cs="Times New Roman"/>
                <w:b/>
                <w:bCs/>
                <w:color w:val="000000"/>
                <w:sz w:val="22"/>
                <w:lang w:eastAsia="ru-RU"/>
              </w:rPr>
              <w:t>1</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Программа инвестиционных проектов в теплоснабжении.</w:t>
            </w: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967F4C" w:rsidRDefault="002E7F2A" w:rsidP="00967F4C">
            <w:pPr>
              <w:spacing w:line="240" w:lineRule="auto"/>
              <w:ind w:firstLine="0"/>
              <w:jc w:val="center"/>
              <w:rPr>
                <w:rFonts w:ascii="Calibri" w:hAnsi="Calibri" w:cs="Times New Roman"/>
                <w:b/>
                <w:bCs/>
                <w:color w:val="000000"/>
                <w:sz w:val="22"/>
                <w:lang w:eastAsia="ru-RU"/>
              </w:rPr>
            </w:pPr>
            <w:r w:rsidRPr="00967F4C">
              <w:rPr>
                <w:rFonts w:ascii="Calibri" w:hAnsi="Calibri" w:cs="Times New Roman"/>
                <w:b/>
                <w:bCs/>
                <w:color w:val="000000"/>
                <w:sz w:val="22"/>
                <w:lang w:eastAsia="ru-RU"/>
              </w:rPr>
              <w:t>2</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Программа инвестиционных проектов в  водоснабжении.</w:t>
            </w: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308200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8000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9700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144700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47100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47700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51000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128700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55800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23550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23850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122900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8000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9700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32300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23550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23850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56600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56600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д. Серкино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9500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8750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8450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2-2</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п. Синарский</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20400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9500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8900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1650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1650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2-3</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п. Элеваторный</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11100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2-4</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на п. Нижняя ж/д ст.</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4900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1900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1850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2250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д. Иксаново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2-6</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п. Кумкуль</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9500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8750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8550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2-7</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северной части д. Усм</w:t>
            </w:r>
            <w:r w:rsidRPr="00967F4C">
              <w:rPr>
                <w:rFonts w:ascii="Arial" w:hAnsi="Arial" w:cs="Arial"/>
                <w:color w:val="000000"/>
                <w:sz w:val="14"/>
                <w:szCs w:val="14"/>
                <w:lang w:eastAsia="ru-RU"/>
              </w:rPr>
              <w:t>а</w:t>
            </w:r>
            <w:r w:rsidRPr="00967F4C">
              <w:rPr>
                <w:rFonts w:ascii="Arial" w:hAnsi="Arial" w:cs="Arial"/>
                <w:color w:val="000000"/>
                <w:sz w:val="14"/>
                <w:szCs w:val="14"/>
                <w:lang w:eastAsia="ru-RU"/>
              </w:rPr>
              <w:t>ново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2-8</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в южной части д. Усм</w:t>
            </w:r>
            <w:r w:rsidRPr="00967F4C">
              <w:rPr>
                <w:rFonts w:ascii="Arial" w:hAnsi="Arial" w:cs="Arial"/>
                <w:color w:val="000000"/>
                <w:sz w:val="14"/>
                <w:szCs w:val="14"/>
                <w:lang w:eastAsia="ru-RU"/>
              </w:rPr>
              <w:t>а</w:t>
            </w:r>
            <w:r w:rsidRPr="00967F4C">
              <w:rPr>
                <w:rFonts w:ascii="Arial" w:hAnsi="Arial" w:cs="Arial"/>
                <w:color w:val="000000"/>
                <w:sz w:val="14"/>
                <w:szCs w:val="14"/>
                <w:lang w:eastAsia="ru-RU"/>
              </w:rPr>
              <w:t>ново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2-9</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д. Карино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4250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4250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750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2-10</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д. Чекурово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2800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2-11</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д. Мурино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2800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2-12</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с. Усть-Багаряк в це</w:t>
            </w:r>
            <w:r w:rsidRPr="00967F4C">
              <w:rPr>
                <w:rFonts w:ascii="Arial" w:hAnsi="Arial" w:cs="Arial"/>
                <w:color w:val="000000"/>
                <w:sz w:val="14"/>
                <w:szCs w:val="14"/>
                <w:lang w:eastAsia="ru-RU"/>
              </w:rPr>
              <w:t>н</w:t>
            </w:r>
            <w:r w:rsidRPr="00967F4C">
              <w:rPr>
                <w:rFonts w:ascii="Arial" w:hAnsi="Arial" w:cs="Arial"/>
                <w:color w:val="000000"/>
                <w:sz w:val="14"/>
                <w:szCs w:val="14"/>
                <w:lang w:eastAsia="ru-RU"/>
              </w:rPr>
              <w:t>тральной части села.</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78000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37800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14000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29000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31200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17800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p>
        </w:tc>
        <w:tc>
          <w:tcPr>
            <w:tcW w:w="720" w:type="pct"/>
            <w:tcBorders>
              <w:top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r>
      <w:tr w:rsidR="002E7F2A" w:rsidRPr="00967F4C" w:rsidTr="002F6D99">
        <w:trPr>
          <w:trHeight w:val="195"/>
        </w:trPr>
        <w:tc>
          <w:tcPr>
            <w:tcW w:w="158" w:type="pct"/>
            <w:tcBorders>
              <w:top w:val="nil"/>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p>
        </w:tc>
        <w:tc>
          <w:tcPr>
            <w:tcW w:w="720" w:type="pct"/>
            <w:tcBorders>
              <w:top w:val="nil"/>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r>
      <w:tr w:rsidR="002E7F2A" w:rsidRPr="00967F4C" w:rsidTr="002F6D99">
        <w:trPr>
          <w:trHeight w:val="195"/>
        </w:trPr>
        <w:tc>
          <w:tcPr>
            <w:tcW w:w="158" w:type="pct"/>
            <w:vMerge w:val="restart"/>
            <w:tcBorders>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2-13</w:t>
            </w:r>
          </w:p>
        </w:tc>
        <w:tc>
          <w:tcPr>
            <w:tcW w:w="720" w:type="pct"/>
            <w:vMerge w:val="restart"/>
            <w:tcBorders>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с. Усть-Багаряк в северо-восточной части села.</w:t>
            </w:r>
          </w:p>
        </w:tc>
        <w:tc>
          <w:tcPr>
            <w:tcW w:w="669"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37200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18000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2-14</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с. Усть-Багаряк в северо-восточной части села.</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37200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18000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17000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8000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13200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2-15</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водоснабж</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д. Акчакуль в юго-восточной части села.</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967F4C" w:rsidRDefault="002E7F2A" w:rsidP="00967F4C">
            <w:pPr>
              <w:spacing w:line="240" w:lineRule="auto"/>
              <w:ind w:firstLine="0"/>
              <w:jc w:val="center"/>
              <w:rPr>
                <w:rFonts w:ascii="Calibri" w:hAnsi="Calibri" w:cs="Times New Roman"/>
                <w:b/>
                <w:bCs/>
                <w:color w:val="000000"/>
                <w:sz w:val="22"/>
                <w:lang w:eastAsia="ru-RU"/>
              </w:rPr>
            </w:pPr>
            <w:r w:rsidRPr="00967F4C">
              <w:rPr>
                <w:rFonts w:ascii="Calibri" w:hAnsi="Calibri" w:cs="Times New Roman"/>
                <w:b/>
                <w:bCs/>
                <w:color w:val="000000"/>
                <w:sz w:val="22"/>
                <w:lang w:eastAsia="ru-RU"/>
              </w:rPr>
              <w:t>3</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Программа инвестиционных проектов в  водоотведении.</w:t>
            </w: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63500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10000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20000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15000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3-1</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Строительство централиз</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ванной системы водоотвед</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ния в с. Усть-Багаряк в це</w:t>
            </w:r>
            <w:r w:rsidRPr="00967F4C">
              <w:rPr>
                <w:rFonts w:ascii="Arial" w:hAnsi="Arial" w:cs="Arial"/>
                <w:color w:val="000000"/>
                <w:sz w:val="14"/>
                <w:szCs w:val="14"/>
                <w:lang w:eastAsia="ru-RU"/>
              </w:rPr>
              <w:t>н</w:t>
            </w:r>
            <w:r w:rsidRPr="00967F4C">
              <w:rPr>
                <w:rFonts w:ascii="Arial" w:hAnsi="Arial" w:cs="Arial"/>
                <w:color w:val="000000"/>
                <w:sz w:val="14"/>
                <w:szCs w:val="14"/>
                <w:lang w:eastAsia="ru-RU"/>
              </w:rPr>
              <w:t>тральной части села проектной мощностью 200м.куб./сутки с перспективой увеличения мощности до 400м.куб./сутки.</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63500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967F4C" w:rsidRDefault="002E7F2A" w:rsidP="00967F4C">
            <w:pPr>
              <w:spacing w:line="240" w:lineRule="auto"/>
              <w:ind w:firstLine="0"/>
              <w:jc w:val="center"/>
              <w:rPr>
                <w:rFonts w:ascii="Calibri" w:hAnsi="Calibri" w:cs="Times New Roman"/>
                <w:b/>
                <w:bCs/>
                <w:color w:val="000000"/>
                <w:sz w:val="22"/>
                <w:lang w:eastAsia="ru-RU"/>
              </w:rPr>
            </w:pPr>
            <w:r w:rsidRPr="00967F4C">
              <w:rPr>
                <w:rFonts w:ascii="Calibri" w:hAnsi="Calibri" w:cs="Times New Roman"/>
                <w:b/>
                <w:bCs/>
                <w:color w:val="000000"/>
                <w:sz w:val="22"/>
                <w:lang w:eastAsia="ru-RU"/>
              </w:rPr>
              <w:t>4</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Программа инвестиционных проектов в электроснабж</w:t>
            </w:r>
            <w:r w:rsidRPr="00967F4C">
              <w:rPr>
                <w:rFonts w:ascii="Arial" w:hAnsi="Arial" w:cs="Arial"/>
                <w:b/>
                <w:bCs/>
                <w:color w:val="000000"/>
                <w:sz w:val="14"/>
                <w:szCs w:val="14"/>
                <w:lang w:eastAsia="ru-RU"/>
              </w:rPr>
              <w:t>е</w:t>
            </w:r>
            <w:r w:rsidRPr="00967F4C">
              <w:rPr>
                <w:rFonts w:ascii="Arial" w:hAnsi="Arial" w:cs="Arial"/>
                <w:b/>
                <w:bCs/>
                <w:color w:val="000000"/>
                <w:sz w:val="14"/>
                <w:szCs w:val="14"/>
                <w:lang w:eastAsia="ru-RU"/>
              </w:rPr>
              <w:t>нии.</w:t>
            </w: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10700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1150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9550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10700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1150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9550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4-1</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с. Усть-Багаряк</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p>
        </w:tc>
        <w:tc>
          <w:tcPr>
            <w:tcW w:w="720" w:type="pct"/>
            <w:tcBorders>
              <w:top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88" w:type="pct"/>
            <w:tcBorders>
              <w:top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r>
      <w:tr w:rsidR="002E7F2A" w:rsidRPr="00967F4C" w:rsidTr="002F6D99">
        <w:trPr>
          <w:trHeight w:val="195"/>
        </w:trPr>
        <w:tc>
          <w:tcPr>
            <w:tcW w:w="158" w:type="pct"/>
            <w:tcBorders>
              <w:top w:val="nil"/>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p>
        </w:tc>
        <w:tc>
          <w:tcPr>
            <w:tcW w:w="720" w:type="pct"/>
            <w:tcBorders>
              <w:top w:val="nil"/>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88" w:type="pct"/>
            <w:tcBorders>
              <w:top w:val="nil"/>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r>
      <w:tr w:rsidR="002E7F2A" w:rsidRPr="00967F4C" w:rsidTr="002F6D99">
        <w:trPr>
          <w:trHeight w:val="195"/>
        </w:trPr>
        <w:tc>
          <w:tcPr>
            <w:tcW w:w="158" w:type="pct"/>
            <w:vMerge w:val="restart"/>
            <w:tcBorders>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4-2</w:t>
            </w:r>
          </w:p>
        </w:tc>
        <w:tc>
          <w:tcPr>
            <w:tcW w:w="720" w:type="pct"/>
            <w:vMerge w:val="restart"/>
            <w:tcBorders>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д. Серкино</w:t>
            </w:r>
          </w:p>
        </w:tc>
        <w:tc>
          <w:tcPr>
            <w:tcW w:w="669"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4-3</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п. Синарский</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4-4</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п. Нижняя ж/д ст.</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4-5</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п. Элевато</w:t>
            </w:r>
            <w:r w:rsidRPr="00967F4C">
              <w:rPr>
                <w:rFonts w:ascii="Arial" w:hAnsi="Arial" w:cs="Arial"/>
                <w:color w:val="000000"/>
                <w:sz w:val="14"/>
                <w:szCs w:val="14"/>
                <w:lang w:eastAsia="ru-RU"/>
              </w:rPr>
              <w:t>р</w:t>
            </w:r>
            <w:r w:rsidRPr="00967F4C">
              <w:rPr>
                <w:rFonts w:ascii="Arial" w:hAnsi="Arial" w:cs="Arial"/>
                <w:color w:val="000000"/>
                <w:sz w:val="14"/>
                <w:szCs w:val="14"/>
                <w:lang w:eastAsia="ru-RU"/>
              </w:rPr>
              <w:t>ный</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4-6</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д. Мурино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4-7</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д. Усманово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4-8</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д. Карино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p>
        </w:tc>
        <w:tc>
          <w:tcPr>
            <w:tcW w:w="720" w:type="pct"/>
            <w:tcBorders>
              <w:top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88" w:type="pct"/>
            <w:tcBorders>
              <w:top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r>
      <w:tr w:rsidR="002E7F2A" w:rsidRPr="00967F4C" w:rsidTr="002F6D99">
        <w:trPr>
          <w:trHeight w:val="195"/>
        </w:trPr>
        <w:tc>
          <w:tcPr>
            <w:tcW w:w="158" w:type="pct"/>
            <w:tcBorders>
              <w:top w:val="nil"/>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p>
        </w:tc>
        <w:tc>
          <w:tcPr>
            <w:tcW w:w="720" w:type="pct"/>
            <w:tcBorders>
              <w:top w:val="nil"/>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88" w:type="pct"/>
            <w:tcBorders>
              <w:top w:val="nil"/>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r>
      <w:tr w:rsidR="002E7F2A" w:rsidRPr="00967F4C" w:rsidTr="002F6D99">
        <w:trPr>
          <w:trHeight w:val="195"/>
        </w:trPr>
        <w:tc>
          <w:tcPr>
            <w:tcW w:w="158" w:type="pct"/>
            <w:vMerge w:val="restart"/>
            <w:tcBorders>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4-9</w:t>
            </w:r>
          </w:p>
        </w:tc>
        <w:tc>
          <w:tcPr>
            <w:tcW w:w="720" w:type="pct"/>
            <w:vMerge w:val="restart"/>
            <w:tcBorders>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д. Чекурово</w:t>
            </w:r>
          </w:p>
        </w:tc>
        <w:tc>
          <w:tcPr>
            <w:tcW w:w="669"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550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4-10</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д. Иксаново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450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4-11</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п. Кумкуль</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650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4-12</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Реконструкция системы нару</w:t>
            </w:r>
            <w:r w:rsidRPr="00967F4C">
              <w:rPr>
                <w:rFonts w:ascii="Arial" w:hAnsi="Arial" w:cs="Arial"/>
                <w:color w:val="000000"/>
                <w:sz w:val="14"/>
                <w:szCs w:val="14"/>
                <w:lang w:eastAsia="ru-RU"/>
              </w:rPr>
              <w:t>ж</w:t>
            </w:r>
            <w:r w:rsidRPr="00967F4C">
              <w:rPr>
                <w:rFonts w:ascii="Arial" w:hAnsi="Arial" w:cs="Arial"/>
                <w:color w:val="000000"/>
                <w:sz w:val="14"/>
                <w:szCs w:val="14"/>
                <w:lang w:eastAsia="ru-RU"/>
              </w:rPr>
              <w:t>ного освещения в д. Акчакуль</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967F4C" w:rsidRDefault="002E7F2A" w:rsidP="00967F4C">
            <w:pPr>
              <w:spacing w:line="240" w:lineRule="auto"/>
              <w:ind w:firstLine="0"/>
              <w:jc w:val="center"/>
              <w:rPr>
                <w:rFonts w:ascii="Calibri" w:hAnsi="Calibri" w:cs="Times New Roman"/>
                <w:b/>
                <w:bCs/>
                <w:color w:val="000000"/>
                <w:sz w:val="22"/>
                <w:lang w:eastAsia="ru-RU"/>
              </w:rPr>
            </w:pPr>
            <w:r w:rsidRPr="00967F4C">
              <w:rPr>
                <w:rFonts w:ascii="Calibri" w:hAnsi="Calibri" w:cs="Times New Roman"/>
                <w:b/>
                <w:bCs/>
                <w:color w:val="000000"/>
                <w:sz w:val="22"/>
                <w:lang w:eastAsia="ru-RU"/>
              </w:rPr>
              <w:t>5</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Программа инвестиционных проектов в газоснабжении.</w:t>
            </w: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66500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26500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40000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65000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25000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40000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1500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5-1</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Газификация п. Синарский.</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1500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5-2</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Газификация д. Карино</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18000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18000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p>
        </w:tc>
        <w:tc>
          <w:tcPr>
            <w:tcW w:w="720" w:type="pct"/>
            <w:tcBorders>
              <w:top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88" w:type="pct"/>
            <w:tcBorders>
              <w:top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r>
      <w:tr w:rsidR="002E7F2A" w:rsidRPr="00967F4C" w:rsidTr="002F6D99">
        <w:trPr>
          <w:trHeight w:val="195"/>
        </w:trPr>
        <w:tc>
          <w:tcPr>
            <w:tcW w:w="158" w:type="pct"/>
            <w:tcBorders>
              <w:top w:val="nil"/>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p>
        </w:tc>
        <w:tc>
          <w:tcPr>
            <w:tcW w:w="720" w:type="pct"/>
            <w:tcBorders>
              <w:top w:val="nil"/>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288" w:type="pct"/>
            <w:tcBorders>
              <w:top w:val="nil"/>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c>
          <w:tcPr>
            <w:tcW w:w="288" w:type="pct"/>
            <w:tcBorders>
              <w:top w:val="nil"/>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p>
        </w:tc>
      </w:tr>
      <w:tr w:rsidR="002E7F2A" w:rsidRPr="00967F4C" w:rsidTr="002F6D99">
        <w:trPr>
          <w:trHeight w:val="195"/>
        </w:trPr>
        <w:tc>
          <w:tcPr>
            <w:tcW w:w="158" w:type="pct"/>
            <w:vMerge w:val="restart"/>
            <w:tcBorders>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5-3</w:t>
            </w:r>
          </w:p>
        </w:tc>
        <w:tc>
          <w:tcPr>
            <w:tcW w:w="720" w:type="pct"/>
            <w:vMerge w:val="restart"/>
            <w:tcBorders>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Газификация д. Чекурово</w:t>
            </w:r>
          </w:p>
        </w:tc>
        <w:tc>
          <w:tcPr>
            <w:tcW w:w="669"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22000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25000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22000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967F4C" w:rsidRDefault="002E7F2A" w:rsidP="00967F4C">
            <w:pPr>
              <w:spacing w:line="240" w:lineRule="auto"/>
              <w:ind w:firstLine="0"/>
              <w:jc w:val="center"/>
              <w:rPr>
                <w:rFonts w:ascii="Calibri" w:hAnsi="Calibri" w:cs="Times New Roman"/>
                <w:b/>
                <w:bCs/>
                <w:color w:val="000000"/>
                <w:sz w:val="22"/>
                <w:lang w:eastAsia="ru-RU"/>
              </w:rPr>
            </w:pPr>
            <w:r w:rsidRPr="00967F4C">
              <w:rPr>
                <w:rFonts w:ascii="Calibri" w:hAnsi="Calibri" w:cs="Times New Roman"/>
                <w:b/>
                <w:bCs/>
                <w:color w:val="000000"/>
                <w:sz w:val="22"/>
                <w:lang w:eastAsia="ru-RU"/>
              </w:rPr>
              <w:t>6</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Программа инвестиционных проектов для объектов, используемых для сбора и транспортировки твердых бытовых отходов.</w:t>
            </w: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175</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37</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175</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37</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42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12</w:t>
            </w:r>
          </w:p>
        </w:tc>
      </w:tr>
      <w:tr w:rsidR="002E7F2A" w:rsidRPr="00967F4C" w:rsidTr="002F6D9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967F4C" w:rsidRDefault="002E7F2A" w:rsidP="00967F4C">
            <w:pPr>
              <w:spacing w:line="240" w:lineRule="auto"/>
              <w:ind w:firstLine="0"/>
              <w:jc w:val="left"/>
              <w:rPr>
                <w:rFonts w:ascii="Calibri" w:hAnsi="Calibri" w:cs="Times New Roman"/>
                <w:b/>
                <w:bCs/>
                <w:color w:val="000000"/>
                <w:sz w:val="22"/>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669"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r w:rsidRPr="00967F4C">
              <w:rPr>
                <w:rFonts w:ascii="Arial" w:hAnsi="Arial" w:cs="Arial"/>
                <w:b/>
                <w:bCs/>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c>
          <w:tcPr>
            <w:tcW w:w="288" w:type="pct"/>
            <w:tcBorders>
              <w:top w:val="nil"/>
              <w:left w:val="nil"/>
              <w:bottom w:val="single" w:sz="4" w:space="0" w:color="auto"/>
              <w:right w:val="single" w:sz="4" w:space="0" w:color="auto"/>
            </w:tcBorders>
            <w:shd w:val="clear" w:color="000000" w:fill="F2F2F2"/>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0</w:t>
            </w:r>
          </w:p>
        </w:tc>
      </w:tr>
      <w:tr w:rsidR="002E7F2A" w:rsidRPr="00967F4C" w:rsidTr="002F6D99">
        <w:trPr>
          <w:trHeight w:val="210"/>
        </w:trPr>
        <w:tc>
          <w:tcPr>
            <w:tcW w:w="158"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6-1</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Санитарная очистка террит</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рии Усть-Багарякского сельск</w:t>
            </w:r>
            <w:r w:rsidRPr="00967F4C">
              <w:rPr>
                <w:rFonts w:ascii="Arial" w:hAnsi="Arial" w:cs="Arial"/>
                <w:color w:val="000000"/>
                <w:sz w:val="14"/>
                <w:szCs w:val="14"/>
                <w:lang w:eastAsia="ru-RU"/>
              </w:rPr>
              <w:t>о</w:t>
            </w:r>
            <w:r w:rsidRPr="00967F4C">
              <w:rPr>
                <w:rFonts w:ascii="Arial" w:hAnsi="Arial" w:cs="Arial"/>
                <w:color w:val="000000"/>
                <w:sz w:val="14"/>
                <w:szCs w:val="14"/>
                <w:lang w:eastAsia="ru-RU"/>
              </w:rPr>
              <w:t>го поселения</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105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35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5</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210"/>
        </w:trPr>
        <w:tc>
          <w:tcPr>
            <w:tcW w:w="158"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b/>
                <w:bCs/>
                <w:color w:val="000000"/>
                <w:sz w:val="14"/>
                <w:szCs w:val="14"/>
                <w:lang w:eastAsia="ru-RU"/>
              </w:rPr>
            </w:pPr>
            <w:r w:rsidRPr="00967F4C">
              <w:rPr>
                <w:rFonts w:ascii="Arial" w:hAnsi="Arial" w:cs="Arial"/>
                <w:b/>
                <w:bCs/>
                <w:color w:val="000000"/>
                <w:sz w:val="14"/>
                <w:szCs w:val="14"/>
                <w:lang w:eastAsia="ru-RU"/>
              </w:rPr>
              <w:t>6-2</w:t>
            </w:r>
          </w:p>
        </w:tc>
        <w:tc>
          <w:tcPr>
            <w:tcW w:w="720" w:type="pct"/>
            <w:vMerge w:val="restart"/>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Повышение эстетической и экологической культуры нас</w:t>
            </w:r>
            <w:r w:rsidRPr="00967F4C">
              <w:rPr>
                <w:rFonts w:ascii="Arial" w:hAnsi="Arial" w:cs="Arial"/>
                <w:color w:val="000000"/>
                <w:sz w:val="14"/>
                <w:szCs w:val="14"/>
                <w:lang w:eastAsia="ru-RU"/>
              </w:rPr>
              <w:t>е</w:t>
            </w:r>
            <w:r w:rsidRPr="00967F4C">
              <w:rPr>
                <w:rFonts w:ascii="Arial" w:hAnsi="Arial" w:cs="Arial"/>
                <w:color w:val="000000"/>
                <w:sz w:val="14"/>
                <w:szCs w:val="14"/>
                <w:lang w:eastAsia="ru-RU"/>
              </w:rPr>
              <w:t>ления в поселении.</w:t>
            </w: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7</w:t>
            </w:r>
          </w:p>
        </w:tc>
      </w:tr>
      <w:tr w:rsidR="002E7F2A" w:rsidRPr="00967F4C" w:rsidTr="002F6D9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b/>
                <w:bCs/>
                <w:color w:val="000000"/>
                <w:sz w:val="14"/>
                <w:szCs w:val="14"/>
                <w:lang w:eastAsia="ru-RU"/>
              </w:rPr>
            </w:pPr>
          </w:p>
        </w:tc>
        <w:tc>
          <w:tcPr>
            <w:tcW w:w="720" w:type="pct"/>
            <w:vMerge/>
            <w:tcBorders>
              <w:top w:val="nil"/>
              <w:left w:val="single" w:sz="4" w:space="0" w:color="auto"/>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p>
        </w:tc>
        <w:tc>
          <w:tcPr>
            <w:tcW w:w="669"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left"/>
              <w:rPr>
                <w:rFonts w:ascii="Arial" w:hAnsi="Arial" w:cs="Arial"/>
                <w:color w:val="000000"/>
                <w:sz w:val="14"/>
                <w:szCs w:val="14"/>
                <w:lang w:eastAsia="ru-RU"/>
              </w:rPr>
            </w:pPr>
            <w:r w:rsidRPr="00967F4C">
              <w:rPr>
                <w:rFonts w:ascii="Arial" w:hAnsi="Arial" w:cs="Arial"/>
                <w:color w:val="000000"/>
                <w:sz w:val="14"/>
                <w:szCs w:val="14"/>
                <w:lang w:eastAsia="ru-RU"/>
              </w:rPr>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c>
          <w:tcPr>
            <w:tcW w:w="288" w:type="pct"/>
            <w:tcBorders>
              <w:top w:val="nil"/>
              <w:left w:val="nil"/>
              <w:bottom w:val="single" w:sz="4" w:space="0" w:color="auto"/>
              <w:right w:val="single" w:sz="4" w:space="0" w:color="auto"/>
            </w:tcBorders>
            <w:vAlign w:val="center"/>
          </w:tcPr>
          <w:p w:rsidR="002E7F2A" w:rsidRPr="00967F4C" w:rsidRDefault="002E7F2A" w:rsidP="00967F4C">
            <w:pPr>
              <w:spacing w:line="240" w:lineRule="auto"/>
              <w:ind w:firstLine="0"/>
              <w:jc w:val="center"/>
              <w:rPr>
                <w:rFonts w:ascii="Arial" w:hAnsi="Arial" w:cs="Arial"/>
                <w:color w:val="000000"/>
                <w:sz w:val="14"/>
                <w:szCs w:val="14"/>
                <w:lang w:eastAsia="ru-RU"/>
              </w:rPr>
            </w:pPr>
            <w:r w:rsidRPr="00967F4C">
              <w:rPr>
                <w:rFonts w:ascii="Arial" w:hAnsi="Arial" w:cs="Arial"/>
                <w:color w:val="000000"/>
                <w:sz w:val="14"/>
                <w:szCs w:val="14"/>
                <w:lang w:eastAsia="ru-RU"/>
              </w:rPr>
              <w:t>0</w:t>
            </w:r>
          </w:p>
        </w:tc>
      </w:tr>
      <w:tr w:rsidR="002E7F2A" w:rsidRPr="00967F4C" w:rsidTr="002F6D99">
        <w:trPr>
          <w:trHeight w:val="405"/>
        </w:trPr>
        <w:tc>
          <w:tcPr>
            <w:tcW w:w="877" w:type="pct"/>
            <w:gridSpan w:val="2"/>
            <w:vMerge w:val="restart"/>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Всего по Программе комплексного развития систем коммунальной инфраструктуры</w:t>
            </w:r>
          </w:p>
        </w:tc>
        <w:tc>
          <w:tcPr>
            <w:tcW w:w="669"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всего</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6"/>
                <w:szCs w:val="16"/>
                <w:lang w:eastAsia="ru-RU"/>
              </w:rPr>
            </w:pPr>
            <w:r w:rsidRPr="00967F4C">
              <w:rPr>
                <w:rFonts w:ascii="Arial" w:hAnsi="Arial" w:cs="Arial"/>
                <w:b/>
                <w:bCs/>
                <w:i/>
                <w:iCs/>
                <w:color w:val="000000"/>
                <w:sz w:val="16"/>
                <w:szCs w:val="16"/>
                <w:lang w:eastAsia="ru-RU"/>
              </w:rPr>
              <w:t>449075</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1187</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36092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40012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8012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10212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147712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57112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72712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76012</w:t>
            </w:r>
          </w:p>
        </w:tc>
      </w:tr>
      <w:tr w:rsidR="002E7F2A" w:rsidRPr="00967F4C" w:rsidTr="002F6D9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p>
        </w:tc>
        <w:tc>
          <w:tcPr>
            <w:tcW w:w="669"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федеральный бюджет</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6"/>
                <w:szCs w:val="16"/>
                <w:lang w:eastAsia="ru-RU"/>
              </w:rPr>
            </w:pPr>
            <w:r w:rsidRPr="00967F4C">
              <w:rPr>
                <w:rFonts w:ascii="Arial" w:hAnsi="Arial" w:cs="Arial"/>
                <w:b/>
                <w:bCs/>
                <w:i/>
                <w:iCs/>
                <w:color w:val="000000"/>
                <w:sz w:val="16"/>
                <w:szCs w:val="16"/>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r>
      <w:tr w:rsidR="002E7F2A" w:rsidRPr="00967F4C" w:rsidTr="002F6D9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p>
        </w:tc>
        <w:tc>
          <w:tcPr>
            <w:tcW w:w="669"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областной бюджет</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6"/>
                <w:szCs w:val="16"/>
                <w:lang w:eastAsia="ru-RU"/>
              </w:rPr>
            </w:pPr>
            <w:r w:rsidRPr="00967F4C">
              <w:rPr>
                <w:rFonts w:ascii="Arial" w:hAnsi="Arial" w:cs="Arial"/>
                <w:b/>
                <w:bCs/>
                <w:i/>
                <w:iCs/>
                <w:color w:val="000000"/>
                <w:sz w:val="16"/>
                <w:szCs w:val="16"/>
                <w:lang w:eastAsia="ru-RU"/>
              </w:rPr>
              <w:t>239200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25000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40000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57300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27550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43850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45500</w:t>
            </w:r>
          </w:p>
        </w:tc>
      </w:tr>
      <w:tr w:rsidR="002E7F2A" w:rsidRPr="00967F4C" w:rsidTr="002F6D9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p>
        </w:tc>
        <w:tc>
          <w:tcPr>
            <w:tcW w:w="669"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бюджет района</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6"/>
                <w:szCs w:val="16"/>
                <w:lang w:eastAsia="ru-RU"/>
              </w:rPr>
            </w:pPr>
            <w:r w:rsidRPr="00967F4C">
              <w:rPr>
                <w:rFonts w:ascii="Arial" w:hAnsi="Arial" w:cs="Arial"/>
                <w:b/>
                <w:bCs/>
                <w:i/>
                <w:iCs/>
                <w:color w:val="000000"/>
                <w:sz w:val="16"/>
                <w:szCs w:val="16"/>
                <w:lang w:eastAsia="ru-RU"/>
              </w:rPr>
              <w:t>139400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1500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8000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10200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33800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26550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28850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30500</w:t>
            </w:r>
          </w:p>
        </w:tc>
      </w:tr>
      <w:tr w:rsidR="002E7F2A" w:rsidRPr="00967F4C" w:rsidTr="002F6D9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p>
        </w:tc>
        <w:tc>
          <w:tcPr>
            <w:tcW w:w="669"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бюджет поселения</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6"/>
                <w:szCs w:val="16"/>
                <w:lang w:eastAsia="ru-RU"/>
              </w:rPr>
            </w:pPr>
            <w:r w:rsidRPr="00967F4C">
              <w:rPr>
                <w:rFonts w:ascii="Arial" w:hAnsi="Arial" w:cs="Arial"/>
                <w:b/>
                <w:bCs/>
                <w:i/>
                <w:iCs/>
                <w:color w:val="000000"/>
                <w:sz w:val="16"/>
                <w:szCs w:val="16"/>
                <w:lang w:eastAsia="ru-RU"/>
              </w:rPr>
              <w:t>175</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37</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42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12</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12</w:t>
            </w:r>
          </w:p>
        </w:tc>
      </w:tr>
      <w:tr w:rsidR="002E7F2A" w:rsidRPr="00967F4C" w:rsidTr="002F6D9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p>
        </w:tc>
        <w:tc>
          <w:tcPr>
            <w:tcW w:w="669"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left"/>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 xml:space="preserve">внебюджетные </w:t>
            </w:r>
          </w:p>
          <w:p w:rsidR="002E7F2A" w:rsidRPr="00967F4C" w:rsidRDefault="002E7F2A" w:rsidP="00967F4C">
            <w:pPr>
              <w:spacing w:line="240" w:lineRule="auto"/>
              <w:ind w:firstLine="0"/>
              <w:jc w:val="left"/>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источники</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6"/>
                <w:szCs w:val="16"/>
                <w:lang w:eastAsia="ru-RU"/>
              </w:rPr>
            </w:pPr>
            <w:r w:rsidRPr="00967F4C">
              <w:rPr>
                <w:rFonts w:ascii="Arial" w:hAnsi="Arial" w:cs="Arial"/>
                <w:b/>
                <w:bCs/>
                <w:i/>
                <w:iCs/>
                <w:color w:val="000000"/>
                <w:sz w:val="16"/>
                <w:szCs w:val="16"/>
                <w:lang w:eastAsia="ru-RU"/>
              </w:rPr>
              <w:t>70300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1150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9550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56600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3000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c>
          <w:tcPr>
            <w:tcW w:w="288" w:type="pct"/>
            <w:tcBorders>
              <w:top w:val="nil"/>
              <w:left w:val="nil"/>
              <w:bottom w:val="single" w:sz="4" w:space="0" w:color="auto"/>
              <w:right w:val="single" w:sz="4" w:space="0" w:color="auto"/>
            </w:tcBorders>
            <w:shd w:val="clear" w:color="auto" w:fill="F2F2F2"/>
            <w:vAlign w:val="center"/>
          </w:tcPr>
          <w:p w:rsidR="002E7F2A" w:rsidRPr="00967F4C" w:rsidRDefault="002E7F2A" w:rsidP="00967F4C">
            <w:pPr>
              <w:spacing w:line="240" w:lineRule="auto"/>
              <w:ind w:firstLine="0"/>
              <w:jc w:val="center"/>
              <w:rPr>
                <w:rFonts w:ascii="Arial" w:hAnsi="Arial" w:cs="Arial"/>
                <w:b/>
                <w:bCs/>
                <w:i/>
                <w:iCs/>
                <w:color w:val="000000"/>
                <w:sz w:val="14"/>
                <w:szCs w:val="14"/>
                <w:lang w:eastAsia="ru-RU"/>
              </w:rPr>
            </w:pPr>
            <w:r w:rsidRPr="00967F4C">
              <w:rPr>
                <w:rFonts w:ascii="Arial" w:hAnsi="Arial" w:cs="Arial"/>
                <w:b/>
                <w:bCs/>
                <w:i/>
                <w:iCs/>
                <w:color w:val="000000"/>
                <w:sz w:val="14"/>
                <w:szCs w:val="14"/>
                <w:lang w:eastAsia="ru-RU"/>
              </w:rPr>
              <w:t>0</w:t>
            </w:r>
          </w:p>
        </w:tc>
      </w:tr>
    </w:tbl>
    <w:p w:rsidR="002E7F2A" w:rsidRPr="00BB4159" w:rsidRDefault="002E7F2A" w:rsidP="00967F4C">
      <w:pPr>
        <w:ind w:firstLine="0"/>
        <w:rPr>
          <w:lang w:eastAsia="ru-RU"/>
        </w:rPr>
      </w:pPr>
    </w:p>
    <w:p w:rsidR="002E7F2A" w:rsidRPr="006E404D" w:rsidRDefault="002E7F2A" w:rsidP="00A14BFB">
      <w:pPr>
        <w:tabs>
          <w:tab w:val="left" w:pos="993"/>
        </w:tabs>
        <w:autoSpaceDE w:val="0"/>
        <w:autoSpaceDN w:val="0"/>
        <w:adjustRightInd w:val="0"/>
        <w:ind w:firstLine="0"/>
        <w:rPr>
          <w:rFonts w:cs="Times New Roman"/>
          <w:szCs w:val="26"/>
        </w:rPr>
        <w:sectPr w:rsidR="002E7F2A" w:rsidRPr="006E404D" w:rsidSect="00967F4C">
          <w:pgSz w:w="16839" w:h="11907" w:orient="landscape" w:code="9"/>
          <w:pgMar w:top="1418" w:right="567" w:bottom="567" w:left="567" w:header="709" w:footer="709" w:gutter="0"/>
          <w:cols w:space="708"/>
          <w:docGrid w:linePitch="381"/>
        </w:sectPr>
      </w:pPr>
    </w:p>
    <w:p w:rsidR="002E7F2A" w:rsidRPr="000D25CB" w:rsidRDefault="002E7F2A" w:rsidP="000D25CB">
      <w:pPr>
        <w:keepNext/>
        <w:tabs>
          <w:tab w:val="left" w:pos="1134"/>
        </w:tabs>
        <w:spacing w:line="240" w:lineRule="auto"/>
        <w:ind w:firstLine="0"/>
        <w:outlineLvl w:val="1"/>
        <w:rPr>
          <w:rFonts w:cs="Times New Roman"/>
          <w:b/>
          <w:bCs/>
          <w:iCs/>
          <w:szCs w:val="26"/>
        </w:rPr>
      </w:pPr>
      <w:bookmarkStart w:id="88" w:name="_Toc299703704"/>
      <w:bookmarkStart w:id="89" w:name="_Toc449024539"/>
      <w:bookmarkStart w:id="90" w:name="_Toc483339555"/>
      <w:r w:rsidRPr="000D25CB">
        <w:rPr>
          <w:rFonts w:cs="Times New Roman"/>
          <w:b/>
          <w:bCs/>
          <w:iCs/>
          <w:szCs w:val="26"/>
        </w:rPr>
        <w:t>6.3. Уровни тарифов, надбавок, платы за подключение, необходимые для реализ</w:t>
      </w:r>
      <w:r w:rsidRPr="000D25CB">
        <w:rPr>
          <w:rFonts w:cs="Times New Roman"/>
          <w:b/>
          <w:bCs/>
          <w:iCs/>
          <w:szCs w:val="26"/>
        </w:rPr>
        <w:t>а</w:t>
      </w:r>
      <w:r w:rsidRPr="000D25CB">
        <w:rPr>
          <w:rFonts w:cs="Times New Roman"/>
          <w:b/>
          <w:bCs/>
          <w:iCs/>
          <w:szCs w:val="26"/>
        </w:rPr>
        <w:t>ции Программы</w:t>
      </w:r>
      <w:bookmarkEnd w:id="88"/>
      <w:bookmarkEnd w:id="89"/>
      <w:r w:rsidRPr="000D25CB">
        <w:rPr>
          <w:rFonts w:cs="Times New Roman"/>
          <w:b/>
          <w:bCs/>
          <w:iCs/>
          <w:szCs w:val="26"/>
        </w:rPr>
        <w:t>.</w:t>
      </w:r>
      <w:bookmarkEnd w:id="90"/>
    </w:p>
    <w:p w:rsidR="002E7F2A" w:rsidRPr="006E404D" w:rsidRDefault="002E7F2A" w:rsidP="00641453"/>
    <w:p w:rsidR="002E7F2A" w:rsidRPr="00EC37BC" w:rsidRDefault="002E7F2A" w:rsidP="00136E35">
      <w:pPr>
        <w:tabs>
          <w:tab w:val="left" w:pos="993"/>
        </w:tabs>
        <w:autoSpaceDE w:val="0"/>
        <w:autoSpaceDN w:val="0"/>
        <w:adjustRightInd w:val="0"/>
        <w:ind w:firstLine="567"/>
        <w:rPr>
          <w:rFonts w:cs="Times New Roman"/>
          <w:sz w:val="24"/>
          <w:szCs w:val="24"/>
        </w:rPr>
      </w:pPr>
      <w:r w:rsidRPr="00EC37BC">
        <w:rPr>
          <w:rFonts w:cs="Times New Roman"/>
          <w:sz w:val="24"/>
          <w:szCs w:val="24"/>
        </w:rPr>
        <w:t>На 201</w:t>
      </w:r>
      <w:r>
        <w:rPr>
          <w:rFonts w:cs="Times New Roman"/>
          <w:sz w:val="24"/>
          <w:szCs w:val="24"/>
        </w:rPr>
        <w:t>6</w:t>
      </w:r>
      <w:r w:rsidRPr="00EC37BC">
        <w:rPr>
          <w:rFonts w:cs="Times New Roman"/>
          <w:sz w:val="24"/>
          <w:szCs w:val="24"/>
        </w:rPr>
        <w:t xml:space="preserve"> г. для населения </w:t>
      </w:r>
      <w:r>
        <w:rPr>
          <w:rFonts w:cs="Times New Roman"/>
          <w:sz w:val="24"/>
          <w:szCs w:val="24"/>
        </w:rPr>
        <w:t>применительно к Усть-Багарякскому СП</w:t>
      </w:r>
      <w:r w:rsidRPr="00EC37BC">
        <w:rPr>
          <w:rFonts w:cs="Times New Roman"/>
          <w:sz w:val="24"/>
          <w:szCs w:val="24"/>
        </w:rPr>
        <w:t xml:space="preserve"> установлены тарифы на коммунальные услуги, представленные в таблице</w:t>
      </w:r>
      <w:r>
        <w:rPr>
          <w:rFonts w:cs="Times New Roman"/>
          <w:sz w:val="24"/>
          <w:szCs w:val="24"/>
        </w:rPr>
        <w:t>15</w:t>
      </w:r>
      <w:r w:rsidRPr="00EC37BC">
        <w:rPr>
          <w:rFonts w:cs="Times New Roman"/>
          <w:sz w:val="24"/>
          <w:szCs w:val="24"/>
        </w:rPr>
        <w:t>.</w:t>
      </w:r>
    </w:p>
    <w:p w:rsidR="002E7F2A" w:rsidRPr="00EC37BC" w:rsidRDefault="002E7F2A" w:rsidP="00136E35">
      <w:pPr>
        <w:ind w:firstLine="567"/>
        <w:rPr>
          <w:rFonts w:cs="Times New Roman"/>
          <w:sz w:val="24"/>
          <w:szCs w:val="24"/>
          <w:lang w:eastAsia="ru-RU"/>
        </w:rPr>
      </w:pPr>
      <w:r w:rsidRPr="00EC37BC">
        <w:rPr>
          <w:sz w:val="24"/>
          <w:szCs w:val="24"/>
        </w:rPr>
        <w:t>Инвестиционн</w:t>
      </w:r>
      <w:r>
        <w:rPr>
          <w:sz w:val="24"/>
          <w:szCs w:val="24"/>
        </w:rPr>
        <w:t>ые</w:t>
      </w:r>
      <w:r w:rsidRPr="00EC37BC">
        <w:rPr>
          <w:sz w:val="24"/>
          <w:szCs w:val="24"/>
        </w:rPr>
        <w:t xml:space="preserve"> программ</w:t>
      </w:r>
      <w:r>
        <w:rPr>
          <w:sz w:val="24"/>
          <w:szCs w:val="24"/>
        </w:rPr>
        <w:t>ы</w:t>
      </w:r>
      <w:r w:rsidRPr="00EC37BC">
        <w:rPr>
          <w:sz w:val="24"/>
          <w:szCs w:val="24"/>
        </w:rPr>
        <w:t>организаций коммунального комплекса, оказывающих ко</w:t>
      </w:r>
      <w:r w:rsidRPr="00EC37BC">
        <w:rPr>
          <w:sz w:val="24"/>
          <w:szCs w:val="24"/>
        </w:rPr>
        <w:t>м</w:t>
      </w:r>
      <w:r w:rsidRPr="00EC37BC">
        <w:rPr>
          <w:sz w:val="24"/>
          <w:szCs w:val="24"/>
        </w:rPr>
        <w:t xml:space="preserve">мунальные услуги на территории </w:t>
      </w:r>
      <w:r>
        <w:rPr>
          <w:rFonts w:cs="Times New Roman"/>
          <w:sz w:val="24"/>
          <w:szCs w:val="24"/>
        </w:rPr>
        <w:t>Усть-Багарякского СП не</w:t>
      </w:r>
      <w:r w:rsidRPr="00EC37BC">
        <w:rPr>
          <w:sz w:val="24"/>
          <w:szCs w:val="24"/>
        </w:rPr>
        <w:t xml:space="preserve"> разработан</w:t>
      </w:r>
      <w:r>
        <w:rPr>
          <w:sz w:val="24"/>
          <w:szCs w:val="24"/>
        </w:rPr>
        <w:t>ы.</w:t>
      </w:r>
    </w:p>
    <w:p w:rsidR="002E7F2A" w:rsidRPr="00EC37BC" w:rsidRDefault="002E7F2A" w:rsidP="00136E35">
      <w:pPr>
        <w:ind w:firstLine="567"/>
        <w:rPr>
          <w:sz w:val="24"/>
          <w:szCs w:val="24"/>
        </w:rPr>
      </w:pPr>
      <w:r w:rsidRPr="00EC37BC">
        <w:rPr>
          <w:rFonts w:cs="Times New Roman"/>
          <w:sz w:val="24"/>
          <w:szCs w:val="24"/>
          <w:lang w:eastAsia="ru-RU"/>
        </w:rPr>
        <w:t xml:space="preserve">Для выполнения всего предложенного комплекса мероприятий в сфере </w:t>
      </w:r>
      <w:r>
        <w:rPr>
          <w:rFonts w:cs="Times New Roman"/>
          <w:sz w:val="24"/>
          <w:szCs w:val="24"/>
          <w:lang w:eastAsia="ru-RU"/>
        </w:rPr>
        <w:t>вод</w:t>
      </w:r>
      <w:r w:rsidRPr="00EC37BC">
        <w:rPr>
          <w:rFonts w:cs="Times New Roman"/>
          <w:sz w:val="24"/>
          <w:szCs w:val="24"/>
          <w:lang w:eastAsia="ru-RU"/>
        </w:rPr>
        <w:t xml:space="preserve">оснабжения </w:t>
      </w:r>
      <w:r>
        <w:rPr>
          <w:rFonts w:cs="Times New Roman"/>
          <w:sz w:val="24"/>
          <w:szCs w:val="24"/>
          <w:lang w:eastAsia="ru-RU"/>
        </w:rPr>
        <w:t xml:space="preserve">и водоотведения </w:t>
      </w:r>
      <w:r w:rsidRPr="00EC37BC">
        <w:rPr>
          <w:rFonts w:cs="Times New Roman"/>
          <w:sz w:val="24"/>
          <w:szCs w:val="24"/>
          <w:lang w:eastAsia="ru-RU"/>
        </w:rPr>
        <w:t xml:space="preserve">рекомендуется </w:t>
      </w:r>
      <w:r>
        <w:rPr>
          <w:rFonts w:cs="Times New Roman"/>
          <w:sz w:val="24"/>
          <w:szCs w:val="24"/>
          <w:lang w:eastAsia="ru-RU"/>
        </w:rPr>
        <w:t>использовать механизмы ГЧП путём применения</w:t>
      </w:r>
      <w:r w:rsidRPr="00EC37BC">
        <w:rPr>
          <w:rFonts w:cs="Times New Roman"/>
          <w:sz w:val="24"/>
          <w:szCs w:val="24"/>
          <w:lang w:eastAsia="ru-RU"/>
        </w:rPr>
        <w:t xml:space="preserve"> инвестицио</w:t>
      </w:r>
      <w:r w:rsidRPr="00EC37BC">
        <w:rPr>
          <w:rFonts w:cs="Times New Roman"/>
          <w:sz w:val="24"/>
          <w:szCs w:val="24"/>
          <w:lang w:eastAsia="ru-RU"/>
        </w:rPr>
        <w:t>н</w:t>
      </w:r>
      <w:r w:rsidRPr="00EC37BC">
        <w:rPr>
          <w:rFonts w:cs="Times New Roman"/>
          <w:sz w:val="24"/>
          <w:szCs w:val="24"/>
          <w:lang w:eastAsia="ru-RU"/>
        </w:rPr>
        <w:t>н</w:t>
      </w:r>
      <w:r>
        <w:rPr>
          <w:rFonts w:cs="Times New Roman"/>
          <w:sz w:val="24"/>
          <w:szCs w:val="24"/>
          <w:lang w:eastAsia="ru-RU"/>
        </w:rPr>
        <w:t xml:space="preserve">ой </w:t>
      </w:r>
      <w:r w:rsidRPr="00EC37BC">
        <w:rPr>
          <w:rFonts w:cs="Times New Roman"/>
          <w:sz w:val="24"/>
          <w:szCs w:val="24"/>
          <w:lang w:eastAsia="ru-RU"/>
        </w:rPr>
        <w:t>надбавк</w:t>
      </w:r>
      <w:r>
        <w:rPr>
          <w:rFonts w:cs="Times New Roman"/>
          <w:sz w:val="24"/>
          <w:szCs w:val="24"/>
          <w:lang w:eastAsia="ru-RU"/>
        </w:rPr>
        <w:t>и</w:t>
      </w:r>
      <w:r w:rsidRPr="00EC37BC">
        <w:rPr>
          <w:rFonts w:cs="Times New Roman"/>
          <w:sz w:val="24"/>
          <w:szCs w:val="24"/>
          <w:lang w:eastAsia="ru-RU"/>
        </w:rPr>
        <w:t xml:space="preserve"> к тарифу</w:t>
      </w:r>
      <w:r>
        <w:rPr>
          <w:rFonts w:cs="Times New Roman"/>
          <w:sz w:val="24"/>
          <w:szCs w:val="24"/>
          <w:lang w:eastAsia="ru-RU"/>
        </w:rPr>
        <w:t xml:space="preserve"> на холодное водоснабжения и водоотведения</w:t>
      </w:r>
      <w:r w:rsidRPr="00EC37BC">
        <w:rPr>
          <w:rFonts w:cs="Times New Roman"/>
          <w:sz w:val="24"/>
          <w:szCs w:val="24"/>
          <w:lang w:eastAsia="ru-RU"/>
        </w:rPr>
        <w:t xml:space="preserve">. </w:t>
      </w:r>
      <w:r>
        <w:rPr>
          <w:rFonts w:cs="Times New Roman"/>
          <w:sz w:val="24"/>
          <w:szCs w:val="24"/>
          <w:lang w:eastAsia="ru-RU"/>
        </w:rPr>
        <w:t xml:space="preserve"> В данной работе размер инвестиционной надбавки определён оценочно и подлежит уточнению при разработке конце</w:t>
      </w:r>
      <w:r>
        <w:rPr>
          <w:rFonts w:cs="Times New Roman"/>
          <w:sz w:val="24"/>
          <w:szCs w:val="24"/>
          <w:lang w:eastAsia="ru-RU"/>
        </w:rPr>
        <w:t>с</w:t>
      </w:r>
      <w:r>
        <w:rPr>
          <w:rFonts w:cs="Times New Roman"/>
          <w:sz w:val="24"/>
          <w:szCs w:val="24"/>
          <w:lang w:eastAsia="ru-RU"/>
        </w:rPr>
        <w:t>сионной документации.</w:t>
      </w:r>
    </w:p>
    <w:p w:rsidR="002E7F2A" w:rsidRPr="00EC37BC" w:rsidRDefault="002E7F2A" w:rsidP="00136E35">
      <w:pPr>
        <w:pStyle w:val="S"/>
        <w:spacing w:before="0" w:after="0" w:line="276" w:lineRule="auto"/>
      </w:pPr>
      <w:r w:rsidRPr="00EC37BC">
        <w:t>Для целей дальнейшей реализации Программы произведена оценка совокупных инвест</w:t>
      </w:r>
      <w:r w:rsidRPr="00EC37BC">
        <w:t>и</w:t>
      </w:r>
      <w:r w:rsidRPr="00EC37BC">
        <w:t>ционных затрат по проектам организаций, оказывающих коммунальные услуги на территори</w:t>
      </w:r>
      <w:r w:rsidRPr="00EC37BC">
        <w:t>и</w:t>
      </w:r>
      <w:r>
        <w:t xml:space="preserve">Усть-Багарякского СП </w:t>
      </w:r>
      <w:r w:rsidRPr="00EC37BC">
        <w:t>до 20</w:t>
      </w:r>
      <w:r>
        <w:t>27</w:t>
      </w:r>
      <w:r w:rsidRPr="00EC37BC">
        <w:t xml:space="preserve">г. </w:t>
      </w:r>
    </w:p>
    <w:p w:rsidR="002E7F2A" w:rsidRDefault="002E7F2A" w:rsidP="00136E35">
      <w:pPr>
        <w:pStyle w:val="S"/>
        <w:spacing w:before="0" w:after="0" w:line="276" w:lineRule="auto"/>
      </w:pPr>
      <w:r w:rsidRPr="00EC37BC">
        <w:t xml:space="preserve">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(инвестиционной надбавки) проведена оценка размеров тарифов, надбавок, инвестиционных составляющих в тарифе, необходимых для реализации Программы. Оценка размеров тарифов, надбавок, инвестиционных составляющих в тарифе, необходимых для реализации Программы, представлена в таблице </w:t>
      </w:r>
      <w:r>
        <w:t>16</w:t>
      </w:r>
      <w:r w:rsidRPr="00EC37BC">
        <w:t>.</w:t>
      </w:r>
    </w:p>
    <w:p w:rsidR="002E7F2A" w:rsidRPr="00EC37BC" w:rsidRDefault="002E7F2A" w:rsidP="00136E35">
      <w:pPr>
        <w:pStyle w:val="S"/>
        <w:spacing w:before="0" w:after="0" w:line="276" w:lineRule="auto"/>
      </w:pPr>
    </w:p>
    <w:p w:rsidR="002E7F2A" w:rsidRPr="007868B9" w:rsidRDefault="002E7F2A" w:rsidP="00136E35">
      <w:pPr>
        <w:ind w:firstLine="567"/>
        <w:rPr>
          <w:rFonts w:cs="Times New Roman"/>
          <w:sz w:val="24"/>
          <w:szCs w:val="24"/>
          <w:lang w:eastAsia="ar-SA"/>
        </w:rPr>
      </w:pPr>
      <w:r>
        <w:rPr>
          <w:rFonts w:cs="Times New Roman"/>
          <w:sz w:val="24"/>
          <w:szCs w:val="24"/>
          <w:lang w:eastAsia="ar-SA"/>
        </w:rPr>
        <w:t>Прогнозируемый р</w:t>
      </w:r>
      <w:r w:rsidRPr="007868B9">
        <w:rPr>
          <w:rFonts w:cs="Times New Roman"/>
          <w:sz w:val="24"/>
          <w:szCs w:val="24"/>
          <w:lang w:eastAsia="ar-SA"/>
        </w:rPr>
        <w:t>ост тарифов на электроэнергию по отношению к 2017 г. составит:</w:t>
      </w:r>
    </w:p>
    <w:p w:rsidR="002E7F2A" w:rsidRPr="007868B9" w:rsidRDefault="002E7F2A" w:rsidP="00136E35">
      <w:pPr>
        <w:ind w:firstLine="567"/>
        <w:rPr>
          <w:rFonts w:cs="Times New Roman"/>
          <w:sz w:val="24"/>
          <w:szCs w:val="24"/>
          <w:lang w:eastAsia="ar-SA"/>
        </w:rPr>
      </w:pPr>
      <w:r w:rsidRPr="007868B9">
        <w:rPr>
          <w:rFonts w:cs="Times New Roman"/>
          <w:sz w:val="24"/>
          <w:szCs w:val="24"/>
          <w:lang w:eastAsia="ar-SA"/>
        </w:rPr>
        <w:t xml:space="preserve">- </w:t>
      </w:r>
      <w:r>
        <w:rPr>
          <w:rFonts w:cs="Times New Roman"/>
          <w:sz w:val="24"/>
          <w:szCs w:val="24"/>
          <w:lang w:eastAsia="ar-SA"/>
        </w:rPr>
        <w:t>в 2</w:t>
      </w:r>
      <w:r w:rsidRPr="007868B9">
        <w:rPr>
          <w:rFonts w:cs="Times New Roman"/>
          <w:sz w:val="24"/>
          <w:szCs w:val="24"/>
          <w:lang w:eastAsia="ar-SA"/>
        </w:rPr>
        <w:t xml:space="preserve">020 году – </w:t>
      </w:r>
      <w:r>
        <w:rPr>
          <w:rFonts w:cs="Times New Roman"/>
          <w:sz w:val="24"/>
          <w:szCs w:val="24"/>
          <w:lang w:eastAsia="ar-SA"/>
        </w:rPr>
        <w:t>14</w:t>
      </w:r>
      <w:r w:rsidRPr="007868B9">
        <w:rPr>
          <w:rFonts w:cs="Times New Roman"/>
          <w:sz w:val="24"/>
          <w:szCs w:val="24"/>
          <w:lang w:eastAsia="ar-SA"/>
        </w:rPr>
        <w:t>%;</w:t>
      </w:r>
    </w:p>
    <w:p w:rsidR="002E7F2A" w:rsidRPr="007868B9" w:rsidRDefault="002E7F2A" w:rsidP="00136E35">
      <w:pPr>
        <w:ind w:firstLine="567"/>
        <w:rPr>
          <w:rFonts w:cs="Times New Roman"/>
          <w:sz w:val="24"/>
          <w:szCs w:val="24"/>
          <w:lang w:eastAsia="ar-SA"/>
        </w:rPr>
      </w:pPr>
      <w:r w:rsidRPr="007868B9">
        <w:rPr>
          <w:rFonts w:cs="Times New Roman"/>
          <w:sz w:val="24"/>
          <w:szCs w:val="24"/>
          <w:lang w:eastAsia="ar-SA"/>
        </w:rPr>
        <w:t xml:space="preserve">- </w:t>
      </w:r>
      <w:r>
        <w:rPr>
          <w:rFonts w:cs="Times New Roman"/>
          <w:sz w:val="24"/>
          <w:szCs w:val="24"/>
          <w:lang w:eastAsia="ar-SA"/>
        </w:rPr>
        <w:t>в</w:t>
      </w:r>
      <w:r w:rsidRPr="007868B9">
        <w:rPr>
          <w:rFonts w:cs="Times New Roman"/>
          <w:sz w:val="24"/>
          <w:szCs w:val="24"/>
          <w:lang w:eastAsia="ar-SA"/>
        </w:rPr>
        <w:t xml:space="preserve"> 20</w:t>
      </w:r>
      <w:r>
        <w:rPr>
          <w:rFonts w:cs="Times New Roman"/>
          <w:sz w:val="24"/>
          <w:szCs w:val="24"/>
          <w:lang w:eastAsia="ar-SA"/>
        </w:rPr>
        <w:t>27</w:t>
      </w:r>
      <w:r w:rsidRPr="007868B9">
        <w:rPr>
          <w:rFonts w:cs="Times New Roman"/>
          <w:sz w:val="24"/>
          <w:szCs w:val="24"/>
          <w:lang w:eastAsia="ar-SA"/>
        </w:rPr>
        <w:t xml:space="preserve"> году – </w:t>
      </w:r>
      <w:r>
        <w:rPr>
          <w:rFonts w:cs="Times New Roman"/>
          <w:sz w:val="24"/>
          <w:szCs w:val="24"/>
          <w:lang w:eastAsia="ar-SA"/>
        </w:rPr>
        <w:t>38</w:t>
      </w:r>
      <w:r w:rsidRPr="007868B9">
        <w:rPr>
          <w:rFonts w:cs="Times New Roman"/>
          <w:sz w:val="24"/>
          <w:szCs w:val="24"/>
          <w:lang w:eastAsia="ar-SA"/>
        </w:rPr>
        <w:t>%.</w:t>
      </w:r>
    </w:p>
    <w:p w:rsidR="002E7F2A" w:rsidRPr="007868B9" w:rsidRDefault="002E7F2A" w:rsidP="00136E35">
      <w:pPr>
        <w:ind w:firstLine="567"/>
        <w:rPr>
          <w:rFonts w:cs="Times New Roman"/>
          <w:sz w:val="24"/>
          <w:szCs w:val="24"/>
          <w:lang w:eastAsia="ar-SA"/>
        </w:rPr>
      </w:pPr>
      <w:r w:rsidRPr="007868B9">
        <w:rPr>
          <w:rFonts w:cs="Times New Roman"/>
          <w:sz w:val="24"/>
          <w:szCs w:val="24"/>
          <w:lang w:eastAsia="ar-SA"/>
        </w:rPr>
        <w:t>Рост тарифов на тепловую энергию по отношению к 2017 г. составит:</w:t>
      </w:r>
    </w:p>
    <w:p w:rsidR="002E7F2A" w:rsidRPr="007868B9" w:rsidRDefault="002E7F2A" w:rsidP="00136E35">
      <w:pPr>
        <w:ind w:firstLine="567"/>
        <w:rPr>
          <w:rFonts w:cs="Times New Roman"/>
          <w:sz w:val="24"/>
          <w:szCs w:val="24"/>
          <w:lang w:eastAsia="ar-SA"/>
        </w:rPr>
      </w:pPr>
      <w:r w:rsidRPr="007868B9">
        <w:rPr>
          <w:rFonts w:cs="Times New Roman"/>
          <w:sz w:val="24"/>
          <w:szCs w:val="24"/>
          <w:lang w:eastAsia="ar-SA"/>
        </w:rPr>
        <w:t xml:space="preserve">- </w:t>
      </w:r>
      <w:r>
        <w:rPr>
          <w:rFonts w:cs="Times New Roman"/>
          <w:sz w:val="24"/>
          <w:szCs w:val="24"/>
          <w:lang w:eastAsia="ar-SA"/>
        </w:rPr>
        <w:t>в 2</w:t>
      </w:r>
      <w:r w:rsidRPr="007868B9">
        <w:rPr>
          <w:rFonts w:cs="Times New Roman"/>
          <w:sz w:val="24"/>
          <w:szCs w:val="24"/>
          <w:lang w:eastAsia="ar-SA"/>
        </w:rPr>
        <w:t xml:space="preserve">020 году – </w:t>
      </w:r>
      <w:r>
        <w:rPr>
          <w:rFonts w:cs="Times New Roman"/>
          <w:sz w:val="24"/>
          <w:szCs w:val="24"/>
          <w:lang w:eastAsia="ar-SA"/>
        </w:rPr>
        <w:t>14</w:t>
      </w:r>
      <w:r w:rsidRPr="007868B9">
        <w:rPr>
          <w:rFonts w:cs="Times New Roman"/>
          <w:sz w:val="24"/>
          <w:szCs w:val="24"/>
          <w:lang w:eastAsia="ar-SA"/>
        </w:rPr>
        <w:t>%;</w:t>
      </w:r>
    </w:p>
    <w:p w:rsidR="002E7F2A" w:rsidRPr="007868B9" w:rsidRDefault="002E7F2A" w:rsidP="00136E35">
      <w:pPr>
        <w:ind w:firstLine="567"/>
        <w:rPr>
          <w:rFonts w:cs="Times New Roman"/>
          <w:sz w:val="24"/>
          <w:szCs w:val="24"/>
          <w:lang w:eastAsia="ar-SA"/>
        </w:rPr>
      </w:pPr>
      <w:r w:rsidRPr="007868B9">
        <w:rPr>
          <w:rFonts w:cs="Times New Roman"/>
          <w:sz w:val="24"/>
          <w:szCs w:val="24"/>
          <w:lang w:eastAsia="ar-SA"/>
        </w:rPr>
        <w:t xml:space="preserve">- </w:t>
      </w:r>
      <w:r>
        <w:rPr>
          <w:rFonts w:cs="Times New Roman"/>
          <w:sz w:val="24"/>
          <w:szCs w:val="24"/>
          <w:lang w:eastAsia="ar-SA"/>
        </w:rPr>
        <w:t>в</w:t>
      </w:r>
      <w:r w:rsidRPr="007868B9">
        <w:rPr>
          <w:rFonts w:cs="Times New Roman"/>
          <w:sz w:val="24"/>
          <w:szCs w:val="24"/>
          <w:lang w:eastAsia="ar-SA"/>
        </w:rPr>
        <w:t xml:space="preserve"> 20</w:t>
      </w:r>
      <w:r>
        <w:rPr>
          <w:rFonts w:cs="Times New Roman"/>
          <w:sz w:val="24"/>
          <w:szCs w:val="24"/>
          <w:lang w:eastAsia="ar-SA"/>
        </w:rPr>
        <w:t>27</w:t>
      </w:r>
      <w:r w:rsidRPr="007868B9">
        <w:rPr>
          <w:rFonts w:cs="Times New Roman"/>
          <w:sz w:val="24"/>
          <w:szCs w:val="24"/>
          <w:lang w:eastAsia="ar-SA"/>
        </w:rPr>
        <w:t xml:space="preserve"> году – </w:t>
      </w:r>
      <w:r>
        <w:rPr>
          <w:rFonts w:cs="Times New Roman"/>
          <w:sz w:val="24"/>
          <w:szCs w:val="24"/>
          <w:lang w:eastAsia="ar-SA"/>
        </w:rPr>
        <w:t>38</w:t>
      </w:r>
      <w:r w:rsidRPr="007868B9">
        <w:rPr>
          <w:rFonts w:cs="Times New Roman"/>
          <w:sz w:val="24"/>
          <w:szCs w:val="24"/>
          <w:lang w:eastAsia="ar-SA"/>
        </w:rPr>
        <w:t>%.</w:t>
      </w:r>
    </w:p>
    <w:p w:rsidR="002E7F2A" w:rsidRPr="007868B9" w:rsidRDefault="002E7F2A" w:rsidP="00136E35">
      <w:pPr>
        <w:ind w:firstLine="567"/>
        <w:rPr>
          <w:rFonts w:cs="Times New Roman"/>
          <w:sz w:val="24"/>
          <w:szCs w:val="24"/>
          <w:lang w:eastAsia="ar-SA"/>
        </w:rPr>
      </w:pPr>
      <w:r w:rsidRPr="007868B9">
        <w:rPr>
          <w:rFonts w:cs="Times New Roman"/>
          <w:sz w:val="24"/>
          <w:szCs w:val="24"/>
          <w:lang w:eastAsia="ar-SA"/>
        </w:rPr>
        <w:t>Рост тарифов на газ по отношению к 2017 г. составит:</w:t>
      </w:r>
    </w:p>
    <w:p w:rsidR="002E7F2A" w:rsidRPr="007868B9" w:rsidRDefault="002E7F2A" w:rsidP="00136E35">
      <w:pPr>
        <w:ind w:firstLine="567"/>
        <w:rPr>
          <w:rFonts w:cs="Times New Roman"/>
          <w:sz w:val="24"/>
          <w:szCs w:val="24"/>
          <w:lang w:eastAsia="ar-SA"/>
        </w:rPr>
      </w:pPr>
      <w:r w:rsidRPr="007868B9">
        <w:rPr>
          <w:rFonts w:cs="Times New Roman"/>
          <w:sz w:val="24"/>
          <w:szCs w:val="24"/>
          <w:lang w:eastAsia="ar-SA"/>
        </w:rPr>
        <w:t xml:space="preserve">- </w:t>
      </w:r>
      <w:r>
        <w:rPr>
          <w:rFonts w:cs="Times New Roman"/>
          <w:sz w:val="24"/>
          <w:szCs w:val="24"/>
          <w:lang w:eastAsia="ar-SA"/>
        </w:rPr>
        <w:t>в 2</w:t>
      </w:r>
      <w:r w:rsidRPr="007868B9">
        <w:rPr>
          <w:rFonts w:cs="Times New Roman"/>
          <w:sz w:val="24"/>
          <w:szCs w:val="24"/>
          <w:lang w:eastAsia="ar-SA"/>
        </w:rPr>
        <w:t xml:space="preserve">020 году – </w:t>
      </w:r>
      <w:r>
        <w:rPr>
          <w:rFonts w:cs="Times New Roman"/>
          <w:sz w:val="24"/>
          <w:szCs w:val="24"/>
          <w:lang w:eastAsia="ar-SA"/>
        </w:rPr>
        <w:t>14</w:t>
      </w:r>
      <w:r w:rsidRPr="007868B9">
        <w:rPr>
          <w:rFonts w:cs="Times New Roman"/>
          <w:sz w:val="24"/>
          <w:szCs w:val="24"/>
          <w:lang w:eastAsia="ar-SA"/>
        </w:rPr>
        <w:t>%;</w:t>
      </w:r>
    </w:p>
    <w:p w:rsidR="002E7F2A" w:rsidRPr="007868B9" w:rsidRDefault="002E7F2A" w:rsidP="00136E35">
      <w:pPr>
        <w:ind w:firstLine="567"/>
        <w:rPr>
          <w:rFonts w:cs="Times New Roman"/>
          <w:sz w:val="24"/>
          <w:szCs w:val="24"/>
          <w:lang w:eastAsia="ar-SA"/>
        </w:rPr>
      </w:pPr>
      <w:r w:rsidRPr="007868B9">
        <w:rPr>
          <w:rFonts w:cs="Times New Roman"/>
          <w:sz w:val="24"/>
          <w:szCs w:val="24"/>
          <w:lang w:eastAsia="ar-SA"/>
        </w:rPr>
        <w:t xml:space="preserve">- </w:t>
      </w:r>
      <w:r>
        <w:rPr>
          <w:rFonts w:cs="Times New Roman"/>
          <w:sz w:val="24"/>
          <w:szCs w:val="24"/>
          <w:lang w:eastAsia="ar-SA"/>
        </w:rPr>
        <w:t>в</w:t>
      </w:r>
      <w:r w:rsidRPr="007868B9">
        <w:rPr>
          <w:rFonts w:cs="Times New Roman"/>
          <w:sz w:val="24"/>
          <w:szCs w:val="24"/>
          <w:lang w:eastAsia="ar-SA"/>
        </w:rPr>
        <w:t xml:space="preserve"> 20</w:t>
      </w:r>
      <w:r>
        <w:rPr>
          <w:rFonts w:cs="Times New Roman"/>
          <w:sz w:val="24"/>
          <w:szCs w:val="24"/>
          <w:lang w:eastAsia="ar-SA"/>
        </w:rPr>
        <w:t>27</w:t>
      </w:r>
      <w:r w:rsidRPr="007868B9">
        <w:rPr>
          <w:rFonts w:cs="Times New Roman"/>
          <w:sz w:val="24"/>
          <w:szCs w:val="24"/>
          <w:lang w:eastAsia="ar-SA"/>
        </w:rPr>
        <w:t xml:space="preserve"> году – </w:t>
      </w:r>
      <w:r>
        <w:rPr>
          <w:rFonts w:cs="Times New Roman"/>
          <w:sz w:val="24"/>
          <w:szCs w:val="24"/>
          <w:lang w:eastAsia="ar-SA"/>
        </w:rPr>
        <w:t>38</w:t>
      </w:r>
      <w:r w:rsidRPr="007868B9">
        <w:rPr>
          <w:rFonts w:cs="Times New Roman"/>
          <w:sz w:val="24"/>
          <w:szCs w:val="24"/>
          <w:lang w:eastAsia="ar-SA"/>
        </w:rPr>
        <w:t>%.</w:t>
      </w:r>
    </w:p>
    <w:p w:rsidR="002E7F2A" w:rsidRPr="007868B9" w:rsidRDefault="002E7F2A" w:rsidP="00136E35">
      <w:pPr>
        <w:ind w:firstLine="567"/>
        <w:rPr>
          <w:rFonts w:cs="Times New Roman"/>
          <w:color w:val="FF0000"/>
          <w:sz w:val="24"/>
          <w:szCs w:val="24"/>
          <w:lang w:eastAsia="ar-SA"/>
        </w:rPr>
      </w:pPr>
    </w:p>
    <w:p w:rsidR="002E7F2A" w:rsidRPr="006E404D" w:rsidRDefault="002E7F2A" w:rsidP="00136E35">
      <w:pPr>
        <w:ind w:firstLine="567"/>
        <w:rPr>
          <w:rFonts w:cs="Times New Roman"/>
          <w:sz w:val="24"/>
          <w:szCs w:val="24"/>
        </w:rPr>
      </w:pPr>
      <w:r w:rsidRPr="006E404D">
        <w:rPr>
          <w:rFonts w:cs="Times New Roman"/>
          <w:sz w:val="24"/>
          <w:szCs w:val="24"/>
        </w:rPr>
        <w:t xml:space="preserve">Расчет прогнозных тарифов носит оценочный характер и может изменяться в зависимости от условий социально-экономического развития </w:t>
      </w:r>
      <w:r>
        <w:rPr>
          <w:rFonts w:cs="Times New Roman"/>
          <w:sz w:val="24"/>
          <w:szCs w:val="24"/>
        </w:rPr>
        <w:t>Кунашакского МР.</w:t>
      </w:r>
    </w:p>
    <w:p w:rsidR="002E7F2A" w:rsidRDefault="002E7F2A" w:rsidP="00904C2A">
      <w:pPr>
        <w:pStyle w:val="S"/>
        <w:spacing w:before="0" w:after="0" w:line="276" w:lineRule="auto"/>
        <w:ind w:firstLine="709"/>
      </w:pPr>
    </w:p>
    <w:p w:rsidR="002E7F2A" w:rsidRDefault="002E7F2A" w:rsidP="0052295B">
      <w:pPr>
        <w:rPr>
          <w:lang w:eastAsia="ar-SA"/>
        </w:rPr>
      </w:pPr>
    </w:p>
    <w:p w:rsidR="002E7F2A" w:rsidRDefault="002E7F2A" w:rsidP="0052295B">
      <w:pPr>
        <w:rPr>
          <w:lang w:eastAsia="ar-SA"/>
        </w:rPr>
        <w:sectPr w:rsidR="002E7F2A" w:rsidSect="00FD4295">
          <w:footerReference w:type="even" r:id="rId22"/>
          <w:footerReference w:type="first" r:id="rId23"/>
          <w:pgSz w:w="11906" w:h="16838" w:code="9"/>
          <w:pgMar w:top="567" w:right="567" w:bottom="567" w:left="1418" w:header="709" w:footer="709" w:gutter="0"/>
          <w:cols w:space="708"/>
          <w:titlePg/>
          <w:docGrid w:linePitch="381"/>
        </w:sectPr>
      </w:pPr>
    </w:p>
    <w:p w:rsidR="002E7F2A" w:rsidRPr="00136E35" w:rsidRDefault="002E7F2A" w:rsidP="00136E35">
      <w:pPr>
        <w:pStyle w:val="Caption"/>
        <w:keepNext/>
      </w:pPr>
      <w:bookmarkStart w:id="91" w:name="_Toc483228257"/>
      <w:bookmarkStart w:id="92" w:name="_Toc484548842"/>
      <w:r>
        <w:t xml:space="preserve">Таблица </w:t>
      </w:r>
      <w:fldSimple w:instr=" SEQ Таблица \* ARABIC ">
        <w:r>
          <w:rPr>
            <w:noProof/>
          </w:rPr>
          <w:t>15</w:t>
        </w:r>
      </w:fldSimple>
      <w:r>
        <w:t>Т</w:t>
      </w:r>
      <w:r w:rsidRPr="00FE2E46">
        <w:rPr>
          <w:noProof/>
        </w:rPr>
        <w:t>арифы на коммунальные услуги</w:t>
      </w:r>
      <w:r>
        <w:rPr>
          <w:noProof/>
        </w:rPr>
        <w:t xml:space="preserve"> в 2016г.</w:t>
      </w:r>
      <w:bookmarkEnd w:id="91"/>
      <w:bookmarkEnd w:id="92"/>
    </w:p>
    <w:tbl>
      <w:tblPr>
        <w:tblW w:w="5000" w:type="pct"/>
        <w:tblLook w:val="00A0"/>
      </w:tblPr>
      <w:tblGrid>
        <w:gridCol w:w="1567"/>
        <w:gridCol w:w="2200"/>
        <w:gridCol w:w="1987"/>
        <w:gridCol w:w="1777"/>
        <w:gridCol w:w="1353"/>
        <w:gridCol w:w="3429"/>
        <w:gridCol w:w="3607"/>
      </w:tblGrid>
      <w:tr w:rsidR="002E7F2A" w:rsidRPr="006A647F" w:rsidTr="00136E35">
        <w:trPr>
          <w:trHeight w:val="945"/>
        </w:trPr>
        <w:tc>
          <w:tcPr>
            <w:tcW w:w="492" w:type="pct"/>
            <w:tcBorders>
              <w:top w:val="single" w:sz="4" w:space="0" w:color="auto"/>
              <w:left w:val="single" w:sz="4" w:space="0" w:color="auto"/>
              <w:bottom w:val="nil"/>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Тариф</w:t>
            </w:r>
          </w:p>
        </w:tc>
        <w:tc>
          <w:tcPr>
            <w:tcW w:w="691" w:type="pct"/>
            <w:tcBorders>
              <w:top w:val="single" w:sz="4" w:space="0" w:color="auto"/>
              <w:left w:val="nil"/>
              <w:bottom w:val="nil"/>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Период</w:t>
            </w:r>
          </w:p>
        </w:tc>
        <w:tc>
          <w:tcPr>
            <w:tcW w:w="624" w:type="pct"/>
            <w:tcBorders>
              <w:top w:val="single" w:sz="4" w:space="0" w:color="auto"/>
              <w:left w:val="nil"/>
              <w:bottom w:val="nil"/>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Ед. изм.</w:t>
            </w:r>
          </w:p>
        </w:tc>
        <w:tc>
          <w:tcPr>
            <w:tcW w:w="558" w:type="pct"/>
            <w:tcBorders>
              <w:top w:val="single" w:sz="4" w:space="0" w:color="auto"/>
              <w:left w:val="nil"/>
              <w:bottom w:val="nil"/>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Величина одноставо</w:t>
            </w:r>
            <w:r w:rsidRPr="006A647F">
              <w:rPr>
                <w:rFonts w:ascii="Arial" w:hAnsi="Arial" w:cs="Arial"/>
                <w:color w:val="000000"/>
                <w:sz w:val="14"/>
                <w:szCs w:val="14"/>
                <w:lang w:eastAsia="ru-RU"/>
              </w:rPr>
              <w:t>ч</w:t>
            </w:r>
            <w:r w:rsidRPr="006A647F">
              <w:rPr>
                <w:rFonts w:ascii="Arial" w:hAnsi="Arial" w:cs="Arial"/>
                <w:color w:val="000000"/>
                <w:sz w:val="14"/>
                <w:szCs w:val="14"/>
                <w:lang w:eastAsia="ru-RU"/>
              </w:rPr>
              <w:t>ного тарифа для бю</w:t>
            </w:r>
            <w:r w:rsidRPr="006A647F">
              <w:rPr>
                <w:rFonts w:ascii="Arial" w:hAnsi="Arial" w:cs="Arial"/>
                <w:color w:val="000000"/>
                <w:sz w:val="14"/>
                <w:szCs w:val="14"/>
                <w:lang w:eastAsia="ru-RU"/>
              </w:rPr>
              <w:t>д</w:t>
            </w:r>
            <w:r w:rsidRPr="006A647F">
              <w:rPr>
                <w:rFonts w:ascii="Arial" w:hAnsi="Arial" w:cs="Arial"/>
                <w:color w:val="000000"/>
                <w:sz w:val="14"/>
                <w:szCs w:val="14"/>
                <w:lang w:eastAsia="ru-RU"/>
              </w:rPr>
              <w:t>жетных организаций и прочих потребителей (без НДС)</w:t>
            </w:r>
          </w:p>
        </w:tc>
        <w:tc>
          <w:tcPr>
            <w:tcW w:w="425" w:type="pct"/>
            <w:tcBorders>
              <w:top w:val="single" w:sz="4" w:space="0" w:color="auto"/>
              <w:left w:val="nil"/>
              <w:bottom w:val="nil"/>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Величина одн</w:t>
            </w:r>
            <w:r w:rsidRPr="006A647F">
              <w:rPr>
                <w:rFonts w:ascii="Arial" w:hAnsi="Arial" w:cs="Arial"/>
                <w:color w:val="000000"/>
                <w:sz w:val="14"/>
                <w:szCs w:val="14"/>
                <w:lang w:eastAsia="ru-RU"/>
              </w:rPr>
              <w:t>о</w:t>
            </w:r>
            <w:r w:rsidRPr="006A647F">
              <w:rPr>
                <w:rFonts w:ascii="Arial" w:hAnsi="Arial" w:cs="Arial"/>
                <w:color w:val="000000"/>
                <w:sz w:val="14"/>
                <w:szCs w:val="14"/>
                <w:lang w:eastAsia="ru-RU"/>
              </w:rPr>
              <w:t>ставочного т</w:t>
            </w:r>
            <w:r w:rsidRPr="006A647F">
              <w:rPr>
                <w:rFonts w:ascii="Arial" w:hAnsi="Arial" w:cs="Arial"/>
                <w:color w:val="000000"/>
                <w:sz w:val="14"/>
                <w:szCs w:val="14"/>
                <w:lang w:eastAsia="ru-RU"/>
              </w:rPr>
              <w:t>а</w:t>
            </w:r>
            <w:r w:rsidRPr="006A647F">
              <w:rPr>
                <w:rFonts w:ascii="Arial" w:hAnsi="Arial" w:cs="Arial"/>
                <w:color w:val="000000"/>
                <w:sz w:val="14"/>
                <w:szCs w:val="14"/>
                <w:lang w:eastAsia="ru-RU"/>
              </w:rPr>
              <w:t>рифа для нас</w:t>
            </w:r>
            <w:r w:rsidRPr="006A647F">
              <w:rPr>
                <w:rFonts w:ascii="Arial" w:hAnsi="Arial" w:cs="Arial"/>
                <w:color w:val="000000"/>
                <w:sz w:val="14"/>
                <w:szCs w:val="14"/>
                <w:lang w:eastAsia="ru-RU"/>
              </w:rPr>
              <w:t>е</w:t>
            </w:r>
            <w:r w:rsidRPr="006A647F">
              <w:rPr>
                <w:rFonts w:ascii="Arial" w:hAnsi="Arial" w:cs="Arial"/>
                <w:color w:val="000000"/>
                <w:sz w:val="14"/>
                <w:szCs w:val="14"/>
                <w:lang w:eastAsia="ru-RU"/>
              </w:rPr>
              <w:t>ления (с учётом НДС)</w:t>
            </w:r>
          </w:p>
        </w:tc>
        <w:tc>
          <w:tcPr>
            <w:tcW w:w="1077" w:type="pct"/>
            <w:tcBorders>
              <w:top w:val="single" w:sz="4" w:space="0" w:color="auto"/>
              <w:left w:val="nil"/>
              <w:bottom w:val="nil"/>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Примечание</w:t>
            </w:r>
          </w:p>
        </w:tc>
        <w:tc>
          <w:tcPr>
            <w:tcW w:w="1133" w:type="pct"/>
            <w:tcBorders>
              <w:top w:val="single" w:sz="4" w:space="0" w:color="auto"/>
              <w:left w:val="nil"/>
              <w:bottom w:val="nil"/>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Основание</w:t>
            </w:r>
          </w:p>
        </w:tc>
      </w:tr>
      <w:tr w:rsidR="002E7F2A" w:rsidRPr="006A647F" w:rsidTr="00136E35">
        <w:trPr>
          <w:trHeight w:val="270"/>
        </w:trPr>
        <w:tc>
          <w:tcPr>
            <w:tcW w:w="492" w:type="pct"/>
            <w:vMerge w:val="restart"/>
            <w:tcBorders>
              <w:top w:val="single" w:sz="4" w:space="0" w:color="auto"/>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Электроэнергия</w:t>
            </w:r>
          </w:p>
        </w:tc>
        <w:tc>
          <w:tcPr>
            <w:tcW w:w="691" w:type="pct"/>
            <w:tcBorders>
              <w:top w:val="single" w:sz="4" w:space="0" w:color="auto"/>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01.01.2016г. по 30.06.2016г.</w:t>
            </w:r>
          </w:p>
        </w:tc>
        <w:tc>
          <w:tcPr>
            <w:tcW w:w="624" w:type="pct"/>
            <w:tcBorders>
              <w:top w:val="single" w:sz="4" w:space="0" w:color="auto"/>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руб./кВтч</w:t>
            </w:r>
          </w:p>
        </w:tc>
        <w:tc>
          <w:tcPr>
            <w:tcW w:w="558" w:type="pct"/>
            <w:tcBorders>
              <w:top w:val="single" w:sz="4" w:space="0" w:color="auto"/>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нд</w:t>
            </w:r>
          </w:p>
        </w:tc>
        <w:tc>
          <w:tcPr>
            <w:tcW w:w="425" w:type="pct"/>
            <w:tcBorders>
              <w:top w:val="single" w:sz="4" w:space="0" w:color="auto"/>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1,92</w:t>
            </w:r>
          </w:p>
        </w:tc>
        <w:tc>
          <w:tcPr>
            <w:tcW w:w="1077" w:type="pct"/>
            <w:vMerge w:val="restart"/>
            <w:tcBorders>
              <w:top w:val="single" w:sz="4" w:space="0" w:color="auto"/>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Тариф ПАО «Челябэнергосбыт». Население, проживающее в сельских населенных пунктах.</w:t>
            </w:r>
          </w:p>
        </w:tc>
        <w:tc>
          <w:tcPr>
            <w:tcW w:w="1133" w:type="pct"/>
            <w:vMerge w:val="restart"/>
            <w:tcBorders>
              <w:top w:val="single" w:sz="4" w:space="0" w:color="auto"/>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ист: сайт http://www.tarif74.ru (Министерство т</w:t>
            </w:r>
            <w:r w:rsidRPr="006A647F">
              <w:rPr>
                <w:rFonts w:ascii="Arial" w:hAnsi="Arial" w:cs="Arial"/>
                <w:color w:val="000000"/>
                <w:sz w:val="14"/>
                <w:szCs w:val="14"/>
                <w:lang w:eastAsia="ru-RU"/>
              </w:rPr>
              <w:t>а</w:t>
            </w:r>
            <w:r w:rsidRPr="006A647F">
              <w:rPr>
                <w:rFonts w:ascii="Arial" w:hAnsi="Arial" w:cs="Arial"/>
                <w:color w:val="000000"/>
                <w:sz w:val="14"/>
                <w:szCs w:val="14"/>
                <w:lang w:eastAsia="ru-RU"/>
              </w:rPr>
              <w:t>рифного регулирования и энергетики Челябинской области)</w:t>
            </w:r>
          </w:p>
        </w:tc>
      </w:tr>
      <w:tr w:rsidR="002E7F2A" w:rsidRPr="006A647F" w:rsidTr="00136E35">
        <w:trPr>
          <w:trHeight w:val="270"/>
        </w:trPr>
        <w:tc>
          <w:tcPr>
            <w:tcW w:w="492" w:type="pct"/>
            <w:vMerge/>
            <w:tcBorders>
              <w:top w:val="single" w:sz="4" w:space="0" w:color="auto"/>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01.07.2016г. по 31.12.2016г.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руб./кВтч</w:t>
            </w:r>
          </w:p>
        </w:tc>
        <w:tc>
          <w:tcPr>
            <w:tcW w:w="558"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нд</w:t>
            </w:r>
          </w:p>
        </w:tc>
        <w:tc>
          <w:tcPr>
            <w:tcW w:w="425"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2,04</w:t>
            </w:r>
          </w:p>
        </w:tc>
        <w:tc>
          <w:tcPr>
            <w:tcW w:w="1077" w:type="pct"/>
            <w:vMerge/>
            <w:tcBorders>
              <w:top w:val="single" w:sz="4" w:space="0" w:color="auto"/>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133" w:type="pct"/>
            <w:vMerge/>
            <w:tcBorders>
              <w:top w:val="single" w:sz="4" w:space="0" w:color="auto"/>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r>
      <w:tr w:rsidR="002E7F2A" w:rsidRPr="006A647F" w:rsidTr="00136E35">
        <w:trPr>
          <w:trHeight w:val="270"/>
        </w:trPr>
        <w:tc>
          <w:tcPr>
            <w:tcW w:w="492"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Природный газ</w:t>
            </w: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01.01.2016г. по 30.06.2016г.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нд</w:t>
            </w:r>
          </w:p>
        </w:tc>
        <w:tc>
          <w:tcPr>
            <w:tcW w:w="425"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6,15</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Тариф ООО "НОВАТЭК-Челябинск". На приг</w:t>
            </w:r>
            <w:r w:rsidRPr="006A647F">
              <w:rPr>
                <w:rFonts w:ascii="Arial" w:hAnsi="Arial" w:cs="Arial"/>
                <w:color w:val="000000"/>
                <w:sz w:val="14"/>
                <w:szCs w:val="14"/>
                <w:lang w:eastAsia="ru-RU"/>
              </w:rPr>
              <w:t>о</w:t>
            </w:r>
            <w:r w:rsidRPr="006A647F">
              <w:rPr>
                <w:rFonts w:ascii="Arial" w:hAnsi="Arial" w:cs="Arial"/>
                <w:color w:val="000000"/>
                <w:sz w:val="14"/>
                <w:szCs w:val="14"/>
                <w:lang w:eastAsia="ru-RU"/>
              </w:rPr>
              <w:t>товление пищи и нагрев воды с использованием газовой плиты.</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Постановление Министерство тарифного рег</w:t>
            </w:r>
            <w:r w:rsidRPr="006A647F">
              <w:rPr>
                <w:rFonts w:ascii="Arial" w:hAnsi="Arial" w:cs="Arial"/>
                <w:color w:val="000000"/>
                <w:sz w:val="14"/>
                <w:szCs w:val="14"/>
                <w:lang w:eastAsia="ru-RU"/>
              </w:rPr>
              <w:t>у</w:t>
            </w:r>
            <w:r w:rsidRPr="006A647F">
              <w:rPr>
                <w:rFonts w:ascii="Arial" w:hAnsi="Arial" w:cs="Arial"/>
                <w:color w:val="000000"/>
                <w:sz w:val="14"/>
                <w:szCs w:val="14"/>
                <w:lang w:eastAsia="ru-RU"/>
              </w:rPr>
              <w:t>лирования и энергетики Челябинской области от  28.06.2016 №28/2</w:t>
            </w:r>
          </w:p>
        </w:tc>
      </w:tr>
      <w:tr w:rsidR="002E7F2A" w:rsidRPr="006A647F" w:rsidTr="00136E35">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01.07.2016г. по 31.12.2016г.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нд</w:t>
            </w:r>
          </w:p>
        </w:tc>
        <w:tc>
          <w:tcPr>
            <w:tcW w:w="425"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6,39</w:t>
            </w:r>
          </w:p>
        </w:tc>
        <w:tc>
          <w:tcPr>
            <w:tcW w:w="1077"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133"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r>
      <w:tr w:rsidR="002E7F2A" w:rsidRPr="006A647F" w:rsidTr="00136E35">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01.01.2016г. по 30.06.2016г.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нд</w:t>
            </w:r>
          </w:p>
        </w:tc>
        <w:tc>
          <w:tcPr>
            <w:tcW w:w="425"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4,116</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Тариф ООО "НОВАТЭК-Челябинск". На отопл</w:t>
            </w:r>
            <w:r w:rsidRPr="006A647F">
              <w:rPr>
                <w:rFonts w:ascii="Arial" w:hAnsi="Arial" w:cs="Arial"/>
                <w:color w:val="000000"/>
                <w:sz w:val="14"/>
                <w:szCs w:val="14"/>
                <w:lang w:eastAsia="ru-RU"/>
              </w:rPr>
              <w:t>е</w:t>
            </w:r>
            <w:r w:rsidRPr="006A647F">
              <w:rPr>
                <w:rFonts w:ascii="Arial" w:hAnsi="Arial" w:cs="Arial"/>
                <w:color w:val="000000"/>
                <w:sz w:val="14"/>
                <w:szCs w:val="14"/>
                <w:lang w:eastAsia="ru-RU"/>
              </w:rPr>
              <w:t xml:space="preserve">ние местными отопительными приборами. </w:t>
            </w:r>
          </w:p>
        </w:tc>
        <w:tc>
          <w:tcPr>
            <w:tcW w:w="1133"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r>
      <w:tr w:rsidR="002E7F2A" w:rsidRPr="006A647F" w:rsidTr="00136E35">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01.07.2016г. по 31.12.2016г.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нд</w:t>
            </w:r>
          </w:p>
        </w:tc>
        <w:tc>
          <w:tcPr>
            <w:tcW w:w="425"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4,227</w:t>
            </w:r>
          </w:p>
        </w:tc>
        <w:tc>
          <w:tcPr>
            <w:tcW w:w="1077"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133"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r>
      <w:tr w:rsidR="002E7F2A" w:rsidRPr="006A647F" w:rsidTr="00136E35">
        <w:trPr>
          <w:trHeight w:val="270"/>
        </w:trPr>
        <w:tc>
          <w:tcPr>
            <w:tcW w:w="492"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Тепловая энергия на цели отопления</w:t>
            </w: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01.01.2016г. по 30.06.2016г.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руб./Гкал</w:t>
            </w:r>
          </w:p>
        </w:tc>
        <w:tc>
          <w:tcPr>
            <w:tcW w:w="558"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1489,35</w:t>
            </w:r>
          </w:p>
        </w:tc>
        <w:tc>
          <w:tcPr>
            <w:tcW w:w="425"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1757,43</w:t>
            </w:r>
          </w:p>
        </w:tc>
        <w:tc>
          <w:tcPr>
            <w:tcW w:w="1077" w:type="pct"/>
            <w:tcBorders>
              <w:top w:val="nil"/>
              <w:left w:val="nil"/>
              <w:bottom w:val="single" w:sz="4" w:space="0" w:color="auto"/>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Тарифы МУП "Кунашак Сервис"  </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ист: сайт http://www.tarif74.ru (Министерство т</w:t>
            </w:r>
            <w:r w:rsidRPr="006A647F">
              <w:rPr>
                <w:rFonts w:ascii="Arial" w:hAnsi="Arial" w:cs="Arial"/>
                <w:color w:val="000000"/>
                <w:sz w:val="14"/>
                <w:szCs w:val="14"/>
                <w:lang w:eastAsia="ru-RU"/>
              </w:rPr>
              <w:t>а</w:t>
            </w:r>
            <w:r w:rsidRPr="006A647F">
              <w:rPr>
                <w:rFonts w:ascii="Arial" w:hAnsi="Arial" w:cs="Arial"/>
                <w:color w:val="000000"/>
                <w:sz w:val="14"/>
                <w:szCs w:val="14"/>
                <w:lang w:eastAsia="ru-RU"/>
              </w:rPr>
              <w:t>рифного регулирования и энергетики Челябинской области)</w:t>
            </w:r>
          </w:p>
        </w:tc>
      </w:tr>
      <w:tr w:rsidR="002E7F2A" w:rsidRPr="006A647F" w:rsidTr="00136E35">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01.07.2016г. по 31.12.2016г.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руб./Гкал</w:t>
            </w:r>
          </w:p>
        </w:tc>
        <w:tc>
          <w:tcPr>
            <w:tcW w:w="558"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1506,36</w:t>
            </w:r>
          </w:p>
        </w:tc>
        <w:tc>
          <w:tcPr>
            <w:tcW w:w="425"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1777,51</w:t>
            </w:r>
          </w:p>
        </w:tc>
        <w:tc>
          <w:tcPr>
            <w:tcW w:w="1077" w:type="pct"/>
            <w:tcBorders>
              <w:top w:val="nil"/>
              <w:left w:val="nil"/>
              <w:bottom w:val="single" w:sz="4" w:space="0" w:color="auto"/>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Тарифы МУП "Кунашак Сервис"  </w:t>
            </w:r>
          </w:p>
        </w:tc>
        <w:tc>
          <w:tcPr>
            <w:tcW w:w="1133"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r>
      <w:tr w:rsidR="002E7F2A" w:rsidRPr="006A647F" w:rsidTr="00136E35">
        <w:trPr>
          <w:trHeight w:val="270"/>
        </w:trPr>
        <w:tc>
          <w:tcPr>
            <w:tcW w:w="492" w:type="pct"/>
            <w:vMerge w:val="restart"/>
            <w:tcBorders>
              <w:top w:val="nil"/>
              <w:left w:val="single" w:sz="4" w:space="0" w:color="auto"/>
              <w:bottom w:val="nil"/>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Холодная вода</w:t>
            </w: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01.01.2016г. по 30.06.2016г.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услуга не предоста</w:t>
            </w:r>
            <w:r w:rsidRPr="006A647F">
              <w:rPr>
                <w:rFonts w:ascii="Arial" w:hAnsi="Arial" w:cs="Arial"/>
                <w:color w:val="000000"/>
                <w:sz w:val="14"/>
                <w:szCs w:val="14"/>
                <w:lang w:eastAsia="ru-RU"/>
              </w:rPr>
              <w:t>в</w:t>
            </w:r>
            <w:r w:rsidRPr="006A647F">
              <w:rPr>
                <w:rFonts w:ascii="Arial" w:hAnsi="Arial" w:cs="Arial"/>
                <w:color w:val="000000"/>
                <w:sz w:val="14"/>
                <w:szCs w:val="14"/>
                <w:lang w:eastAsia="ru-RU"/>
              </w:rPr>
              <w:t>ляется</w:t>
            </w:r>
          </w:p>
        </w:tc>
        <w:tc>
          <w:tcPr>
            <w:tcW w:w="425"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услуга не пр</w:t>
            </w:r>
            <w:r w:rsidRPr="006A647F">
              <w:rPr>
                <w:rFonts w:ascii="Arial" w:hAnsi="Arial" w:cs="Arial"/>
                <w:color w:val="000000"/>
                <w:sz w:val="14"/>
                <w:szCs w:val="14"/>
                <w:lang w:eastAsia="ru-RU"/>
              </w:rPr>
              <w:t>е</w:t>
            </w:r>
            <w:r w:rsidRPr="006A647F">
              <w:rPr>
                <w:rFonts w:ascii="Arial" w:hAnsi="Arial" w:cs="Arial"/>
                <w:color w:val="000000"/>
                <w:sz w:val="14"/>
                <w:szCs w:val="14"/>
                <w:lang w:eastAsia="ru-RU"/>
              </w:rPr>
              <w:t>доставляется</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w:t>
            </w:r>
          </w:p>
        </w:tc>
      </w:tr>
      <w:tr w:rsidR="002E7F2A" w:rsidRPr="006A647F" w:rsidTr="00136E35">
        <w:trPr>
          <w:trHeight w:val="270"/>
        </w:trPr>
        <w:tc>
          <w:tcPr>
            <w:tcW w:w="492" w:type="pct"/>
            <w:vMerge/>
            <w:tcBorders>
              <w:top w:val="nil"/>
              <w:left w:val="single" w:sz="4" w:space="0" w:color="auto"/>
              <w:bottom w:val="nil"/>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01.07.2016г. по 31.12.2016г.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425"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077"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133"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r>
      <w:tr w:rsidR="002E7F2A" w:rsidRPr="006A647F" w:rsidTr="00136E35">
        <w:trPr>
          <w:trHeight w:val="270"/>
        </w:trPr>
        <w:tc>
          <w:tcPr>
            <w:tcW w:w="492" w:type="pct"/>
            <w:vMerge w:val="restart"/>
            <w:tcBorders>
              <w:top w:val="single" w:sz="4" w:space="0" w:color="auto"/>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Водоотведение</w:t>
            </w: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01.01.2016г. по 30.06.2016г.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услуга не предоста</w:t>
            </w:r>
            <w:r w:rsidRPr="006A647F">
              <w:rPr>
                <w:rFonts w:ascii="Arial" w:hAnsi="Arial" w:cs="Arial"/>
                <w:color w:val="000000"/>
                <w:sz w:val="14"/>
                <w:szCs w:val="14"/>
                <w:lang w:eastAsia="ru-RU"/>
              </w:rPr>
              <w:t>в</w:t>
            </w:r>
            <w:r w:rsidRPr="006A647F">
              <w:rPr>
                <w:rFonts w:ascii="Arial" w:hAnsi="Arial" w:cs="Arial"/>
                <w:color w:val="000000"/>
                <w:sz w:val="14"/>
                <w:szCs w:val="14"/>
                <w:lang w:eastAsia="ru-RU"/>
              </w:rPr>
              <w:t>ляется</w:t>
            </w:r>
          </w:p>
        </w:tc>
        <w:tc>
          <w:tcPr>
            <w:tcW w:w="425"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услуга не пр</w:t>
            </w:r>
            <w:r w:rsidRPr="006A647F">
              <w:rPr>
                <w:rFonts w:ascii="Arial" w:hAnsi="Arial" w:cs="Arial"/>
                <w:color w:val="000000"/>
                <w:sz w:val="14"/>
                <w:szCs w:val="14"/>
                <w:lang w:eastAsia="ru-RU"/>
              </w:rPr>
              <w:t>е</w:t>
            </w:r>
            <w:r w:rsidRPr="006A647F">
              <w:rPr>
                <w:rFonts w:ascii="Arial" w:hAnsi="Arial" w:cs="Arial"/>
                <w:color w:val="000000"/>
                <w:sz w:val="14"/>
                <w:szCs w:val="14"/>
                <w:lang w:eastAsia="ru-RU"/>
              </w:rPr>
              <w:t>доставляется</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w:t>
            </w:r>
          </w:p>
        </w:tc>
      </w:tr>
      <w:tr w:rsidR="002E7F2A" w:rsidRPr="006A647F" w:rsidTr="00136E35">
        <w:trPr>
          <w:trHeight w:val="270"/>
        </w:trPr>
        <w:tc>
          <w:tcPr>
            <w:tcW w:w="492" w:type="pct"/>
            <w:vMerge/>
            <w:tcBorders>
              <w:top w:val="single" w:sz="4" w:space="0" w:color="auto"/>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01.07.2016г. по 31.12.2016г.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425"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077"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133"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r>
      <w:tr w:rsidR="002E7F2A" w:rsidRPr="006A647F" w:rsidTr="00136E35">
        <w:trPr>
          <w:trHeight w:val="270"/>
        </w:trPr>
        <w:tc>
          <w:tcPr>
            <w:tcW w:w="492"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Вывоз и утилизация ТБО</w:t>
            </w: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01.01.2016г. по 30.06.2016г.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услуга не предоста</w:t>
            </w:r>
            <w:r w:rsidRPr="006A647F">
              <w:rPr>
                <w:rFonts w:ascii="Arial" w:hAnsi="Arial" w:cs="Arial"/>
                <w:color w:val="000000"/>
                <w:sz w:val="14"/>
                <w:szCs w:val="14"/>
                <w:lang w:eastAsia="ru-RU"/>
              </w:rPr>
              <w:t>в</w:t>
            </w:r>
            <w:r w:rsidRPr="006A647F">
              <w:rPr>
                <w:rFonts w:ascii="Arial" w:hAnsi="Arial" w:cs="Arial"/>
                <w:color w:val="000000"/>
                <w:sz w:val="14"/>
                <w:szCs w:val="14"/>
                <w:lang w:eastAsia="ru-RU"/>
              </w:rPr>
              <w:t>ляется</w:t>
            </w:r>
          </w:p>
        </w:tc>
        <w:tc>
          <w:tcPr>
            <w:tcW w:w="425"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услуга не пр</w:t>
            </w:r>
            <w:r w:rsidRPr="006A647F">
              <w:rPr>
                <w:rFonts w:ascii="Arial" w:hAnsi="Arial" w:cs="Arial"/>
                <w:color w:val="000000"/>
                <w:sz w:val="14"/>
                <w:szCs w:val="14"/>
                <w:lang w:eastAsia="ru-RU"/>
              </w:rPr>
              <w:t>е</w:t>
            </w:r>
            <w:r w:rsidRPr="006A647F">
              <w:rPr>
                <w:rFonts w:ascii="Arial" w:hAnsi="Arial" w:cs="Arial"/>
                <w:color w:val="000000"/>
                <w:sz w:val="14"/>
                <w:szCs w:val="14"/>
                <w:lang w:eastAsia="ru-RU"/>
              </w:rPr>
              <w:t>доставляется</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w:t>
            </w:r>
          </w:p>
        </w:tc>
      </w:tr>
      <w:tr w:rsidR="002E7F2A" w:rsidRPr="006A647F" w:rsidTr="00136E35">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01.07.2016г. по 31.12.2016г.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425"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077"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133"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r>
      <w:tr w:rsidR="002E7F2A" w:rsidRPr="006A647F" w:rsidTr="00136E35">
        <w:trPr>
          <w:trHeight w:val="270"/>
        </w:trPr>
        <w:tc>
          <w:tcPr>
            <w:tcW w:w="492"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r w:rsidRPr="006A647F">
              <w:rPr>
                <w:rFonts w:ascii="Arial" w:hAnsi="Arial" w:cs="Arial"/>
                <w:color w:val="000000"/>
                <w:sz w:val="14"/>
                <w:szCs w:val="14"/>
                <w:lang w:eastAsia="ru-RU"/>
              </w:rPr>
              <w:t>Вывоз ЖБО</w:t>
            </w: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01.01.2016г. по 30.06.2016г.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услуга не предоста</w:t>
            </w:r>
            <w:r w:rsidRPr="006A647F">
              <w:rPr>
                <w:rFonts w:ascii="Arial" w:hAnsi="Arial" w:cs="Arial"/>
                <w:color w:val="000000"/>
                <w:sz w:val="14"/>
                <w:szCs w:val="14"/>
                <w:lang w:eastAsia="ru-RU"/>
              </w:rPr>
              <w:t>в</w:t>
            </w:r>
            <w:r w:rsidRPr="006A647F">
              <w:rPr>
                <w:rFonts w:ascii="Arial" w:hAnsi="Arial" w:cs="Arial"/>
                <w:color w:val="000000"/>
                <w:sz w:val="14"/>
                <w:szCs w:val="14"/>
                <w:lang w:eastAsia="ru-RU"/>
              </w:rPr>
              <w:t>ляется</w:t>
            </w:r>
          </w:p>
        </w:tc>
        <w:tc>
          <w:tcPr>
            <w:tcW w:w="425"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услуга не пр</w:t>
            </w:r>
            <w:r w:rsidRPr="006A647F">
              <w:rPr>
                <w:rFonts w:ascii="Arial" w:hAnsi="Arial" w:cs="Arial"/>
                <w:color w:val="000000"/>
                <w:sz w:val="14"/>
                <w:szCs w:val="14"/>
                <w:lang w:eastAsia="ru-RU"/>
              </w:rPr>
              <w:t>е</w:t>
            </w:r>
            <w:r w:rsidRPr="006A647F">
              <w:rPr>
                <w:rFonts w:ascii="Arial" w:hAnsi="Arial" w:cs="Arial"/>
                <w:color w:val="000000"/>
                <w:sz w:val="14"/>
                <w:szCs w:val="14"/>
                <w:lang w:eastAsia="ru-RU"/>
              </w:rPr>
              <w:t>доставляется</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center"/>
              <w:rPr>
                <w:rFonts w:ascii="Arial" w:hAnsi="Arial" w:cs="Arial"/>
                <w:color w:val="000000"/>
                <w:sz w:val="14"/>
                <w:szCs w:val="14"/>
                <w:lang w:eastAsia="ru-RU"/>
              </w:rPr>
            </w:pPr>
            <w:r w:rsidRPr="006A647F">
              <w:rPr>
                <w:rFonts w:ascii="Arial" w:hAnsi="Arial" w:cs="Arial"/>
                <w:color w:val="000000"/>
                <w:sz w:val="14"/>
                <w:szCs w:val="14"/>
                <w:lang w:eastAsia="ru-RU"/>
              </w:rPr>
              <w:t>─</w:t>
            </w:r>
          </w:p>
        </w:tc>
      </w:tr>
      <w:tr w:rsidR="002E7F2A" w:rsidRPr="006A647F" w:rsidTr="00136E35">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691"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leftChars="-2" w:left="31680" w:hangingChars="5"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с 01.07.2016г. по 31.12.2016г.</w:t>
            </w:r>
          </w:p>
        </w:tc>
        <w:tc>
          <w:tcPr>
            <w:tcW w:w="624" w:type="pct"/>
            <w:tcBorders>
              <w:top w:val="nil"/>
              <w:left w:val="nil"/>
              <w:bottom w:val="single" w:sz="4" w:space="0" w:color="auto"/>
              <w:right w:val="single" w:sz="4" w:space="0" w:color="auto"/>
            </w:tcBorders>
            <w:vAlign w:val="center"/>
          </w:tcPr>
          <w:p w:rsidR="002E7F2A" w:rsidRPr="006A647F" w:rsidRDefault="002E7F2A" w:rsidP="002E7F2A">
            <w:pPr>
              <w:spacing w:line="240" w:lineRule="auto"/>
              <w:ind w:firstLineChars="100" w:firstLine="31680"/>
              <w:jc w:val="left"/>
              <w:rPr>
                <w:rFonts w:ascii="Arial" w:hAnsi="Arial" w:cs="Arial"/>
                <w:color w:val="000000"/>
                <w:sz w:val="14"/>
                <w:szCs w:val="14"/>
                <w:lang w:eastAsia="ru-RU"/>
              </w:rPr>
            </w:pPr>
            <w:r w:rsidRPr="006A647F">
              <w:rPr>
                <w:rFonts w:ascii="Arial" w:hAnsi="Arial" w:cs="Arial"/>
                <w:color w:val="000000"/>
                <w:sz w:val="14"/>
                <w:szCs w:val="14"/>
                <w:lang w:eastAsia="ru-RU"/>
              </w:rPr>
              <w:t xml:space="preserve">руб./м.куб. </w:t>
            </w:r>
          </w:p>
        </w:tc>
        <w:tc>
          <w:tcPr>
            <w:tcW w:w="558"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425"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077"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c>
          <w:tcPr>
            <w:tcW w:w="1133" w:type="pct"/>
            <w:vMerge/>
            <w:tcBorders>
              <w:top w:val="nil"/>
              <w:left w:val="single" w:sz="4" w:space="0" w:color="auto"/>
              <w:bottom w:val="single" w:sz="4" w:space="0" w:color="000000"/>
              <w:right w:val="single" w:sz="4" w:space="0" w:color="auto"/>
            </w:tcBorders>
            <w:vAlign w:val="center"/>
          </w:tcPr>
          <w:p w:rsidR="002E7F2A" w:rsidRPr="006A647F" w:rsidRDefault="002E7F2A" w:rsidP="00136E35">
            <w:pPr>
              <w:spacing w:line="240" w:lineRule="auto"/>
              <w:ind w:firstLine="0"/>
              <w:jc w:val="left"/>
              <w:rPr>
                <w:rFonts w:ascii="Arial" w:hAnsi="Arial" w:cs="Arial"/>
                <w:color w:val="000000"/>
                <w:sz w:val="14"/>
                <w:szCs w:val="14"/>
                <w:lang w:eastAsia="ru-RU"/>
              </w:rPr>
            </w:pPr>
          </w:p>
        </w:tc>
      </w:tr>
    </w:tbl>
    <w:p w:rsidR="002E7F2A" w:rsidRDefault="002E7F2A" w:rsidP="003C5CDD">
      <w:pPr>
        <w:pStyle w:val="S"/>
        <w:spacing w:before="0" w:after="0" w:line="276" w:lineRule="auto"/>
        <w:sectPr w:rsidR="002E7F2A" w:rsidSect="009224C9">
          <w:pgSz w:w="16838" w:h="11906" w:orient="landscape" w:code="9"/>
          <w:pgMar w:top="1418" w:right="567" w:bottom="567" w:left="567" w:header="709" w:footer="709" w:gutter="0"/>
          <w:cols w:space="708"/>
          <w:titlePg/>
          <w:docGrid w:linePitch="381"/>
        </w:sectPr>
      </w:pPr>
    </w:p>
    <w:p w:rsidR="002E7F2A" w:rsidRPr="00136E35" w:rsidRDefault="002E7F2A" w:rsidP="00136E35">
      <w:pPr>
        <w:pStyle w:val="Caption"/>
        <w:keepNext/>
      </w:pPr>
      <w:bookmarkStart w:id="93" w:name="_Toc483228258"/>
      <w:bookmarkStart w:id="94" w:name="_Toc484548843"/>
      <w:r>
        <w:t xml:space="preserve">Таблица </w:t>
      </w:r>
      <w:fldSimple w:instr=" SEQ Таблица \* ARABIC ">
        <w:r>
          <w:rPr>
            <w:noProof/>
          </w:rPr>
          <w:t>16</w:t>
        </w:r>
      </w:fldSimple>
      <w:r w:rsidRPr="009D4030">
        <w:t>Оценка уровня тарифов с учётом надбавок, необходимых для реализации Программы (с НДС).</w:t>
      </w:r>
      <w:bookmarkEnd w:id="93"/>
      <w:bookmarkEnd w:id="94"/>
    </w:p>
    <w:tbl>
      <w:tblPr>
        <w:tblW w:w="5000" w:type="pct"/>
        <w:tblLook w:val="00A0"/>
      </w:tblPr>
      <w:tblGrid>
        <w:gridCol w:w="4627"/>
        <w:gridCol w:w="978"/>
        <w:gridCol w:w="936"/>
        <w:gridCol w:w="936"/>
        <w:gridCol w:w="936"/>
        <w:gridCol w:w="936"/>
        <w:gridCol w:w="936"/>
        <w:gridCol w:w="936"/>
        <w:gridCol w:w="936"/>
        <w:gridCol w:w="936"/>
        <w:gridCol w:w="936"/>
        <w:gridCol w:w="936"/>
        <w:gridCol w:w="955"/>
      </w:tblGrid>
      <w:tr w:rsidR="002E7F2A" w:rsidRPr="00A85611" w:rsidTr="00136E35">
        <w:trPr>
          <w:trHeight w:val="360"/>
        </w:trPr>
        <w:tc>
          <w:tcPr>
            <w:tcW w:w="1453" w:type="pct"/>
            <w:tcBorders>
              <w:top w:val="single" w:sz="4" w:space="0" w:color="auto"/>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Наименование</w:t>
            </w:r>
          </w:p>
        </w:tc>
        <w:tc>
          <w:tcPr>
            <w:tcW w:w="307"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Всего, тыс. руб.</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2017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2018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2019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2020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2021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2022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2023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2024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2025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2026 г.</w:t>
            </w:r>
          </w:p>
        </w:tc>
        <w:tc>
          <w:tcPr>
            <w:tcW w:w="294" w:type="pct"/>
            <w:tcBorders>
              <w:top w:val="single" w:sz="4" w:space="0" w:color="auto"/>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2027 г.</w:t>
            </w:r>
          </w:p>
        </w:tc>
      </w:tr>
      <w:tr w:rsidR="002E7F2A" w:rsidRPr="00A85611" w:rsidTr="00136E35">
        <w:trPr>
          <w:trHeight w:val="345"/>
        </w:trPr>
        <w:tc>
          <w:tcPr>
            <w:tcW w:w="5000" w:type="pct"/>
            <w:gridSpan w:val="13"/>
            <w:tcBorders>
              <w:top w:val="single" w:sz="4" w:space="0" w:color="auto"/>
              <w:left w:val="single" w:sz="4" w:space="0" w:color="auto"/>
              <w:bottom w:val="single" w:sz="4" w:space="0" w:color="auto"/>
              <w:right w:val="single" w:sz="4" w:space="0" w:color="000000"/>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Электроснабжение.</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за электроэнергию с учётом ИПЦ без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руб/кВтч</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2,12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2,3</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2,5</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2,6</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2,6</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2,8</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3,0</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Инвестиционная составляющая в тарифе (инвестиционная на</w:t>
            </w:r>
            <w:r w:rsidRPr="00A85611">
              <w:rPr>
                <w:rFonts w:ascii="Arial" w:hAnsi="Arial" w:cs="Arial"/>
                <w:color w:val="000000"/>
                <w:sz w:val="14"/>
                <w:szCs w:val="14"/>
                <w:lang w:eastAsia="ru-RU"/>
              </w:rPr>
              <w:t>д</w:t>
            </w:r>
            <w:r w:rsidRPr="00A85611">
              <w:rPr>
                <w:rFonts w:ascii="Arial" w:hAnsi="Arial" w:cs="Arial"/>
                <w:color w:val="000000"/>
                <w:sz w:val="14"/>
                <w:szCs w:val="14"/>
                <w:lang w:eastAsia="ru-RU"/>
              </w:rPr>
              <w:t>бавка)</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руб/кВтч</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за электроэнергию с учётом ИПЦ и с уч</w:t>
            </w:r>
            <w:r w:rsidRPr="00A85611">
              <w:rPr>
                <w:rFonts w:ascii="Arial" w:hAnsi="Arial" w:cs="Arial"/>
                <w:color w:val="000000"/>
                <w:sz w:val="14"/>
                <w:szCs w:val="14"/>
                <w:lang w:eastAsia="ru-RU"/>
              </w:rPr>
              <w:t>ё</w:t>
            </w:r>
            <w:r w:rsidRPr="00A85611">
              <w:rPr>
                <w:rFonts w:ascii="Arial" w:hAnsi="Arial" w:cs="Arial"/>
                <w:color w:val="000000"/>
                <w:sz w:val="14"/>
                <w:szCs w:val="14"/>
                <w:lang w:eastAsia="ru-RU"/>
              </w:rPr>
              <w:t>том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руб/кВтч</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2,1</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2,3</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2,5</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2,6</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2,6</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2,8</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3,0</w:t>
            </w:r>
          </w:p>
        </w:tc>
      </w:tr>
      <w:tr w:rsidR="002E7F2A" w:rsidRPr="00A85611" w:rsidTr="00136E35">
        <w:trPr>
          <w:trHeight w:val="345"/>
        </w:trPr>
        <w:tc>
          <w:tcPr>
            <w:tcW w:w="5000" w:type="pct"/>
            <w:gridSpan w:val="13"/>
            <w:tcBorders>
              <w:top w:val="single" w:sz="4" w:space="0" w:color="auto"/>
              <w:left w:val="single" w:sz="4" w:space="0" w:color="auto"/>
              <w:bottom w:val="single" w:sz="4" w:space="0" w:color="auto"/>
              <w:right w:val="single" w:sz="4" w:space="0" w:color="000000"/>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Теплоснабжение</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за тепловую энергию МУП "Кунашак Се</w:t>
            </w:r>
            <w:r w:rsidRPr="00A85611">
              <w:rPr>
                <w:rFonts w:ascii="Arial" w:hAnsi="Arial" w:cs="Arial"/>
                <w:color w:val="000000"/>
                <w:sz w:val="14"/>
                <w:szCs w:val="14"/>
                <w:lang w:eastAsia="ru-RU"/>
              </w:rPr>
              <w:t>р</w:t>
            </w:r>
            <w:r w:rsidRPr="00A85611">
              <w:rPr>
                <w:rFonts w:ascii="Arial" w:hAnsi="Arial" w:cs="Arial"/>
                <w:color w:val="000000"/>
                <w:sz w:val="14"/>
                <w:szCs w:val="14"/>
                <w:lang w:eastAsia="ru-RU"/>
              </w:rPr>
              <w:t>вис"   с учётом ИПЦ без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руб/Гкал</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1777,7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1853,7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1929,0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2000,4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2071,0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2144,2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2219,9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2298,2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2379,4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2451,2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2524,8</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Инвестиционная составляющая в тарифе (инвестиционная на</w:t>
            </w:r>
            <w:r w:rsidRPr="00A85611">
              <w:rPr>
                <w:rFonts w:ascii="Arial" w:hAnsi="Arial" w:cs="Arial"/>
                <w:color w:val="000000"/>
                <w:sz w:val="14"/>
                <w:szCs w:val="14"/>
                <w:lang w:eastAsia="ru-RU"/>
              </w:rPr>
              <w:t>д</w:t>
            </w:r>
            <w:r w:rsidRPr="00A85611">
              <w:rPr>
                <w:rFonts w:ascii="Arial" w:hAnsi="Arial" w:cs="Arial"/>
                <w:color w:val="000000"/>
                <w:sz w:val="14"/>
                <w:szCs w:val="14"/>
                <w:lang w:eastAsia="ru-RU"/>
              </w:rPr>
              <w:t>бавка)</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руб/Гкал</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за тепловую энергию с учётом ИПЦ и с учётом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руб/Гкал</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1777,7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1853,7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1929,0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2000,4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2071,0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2144,2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2219,9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2298,2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2379,4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2451,2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2524,8</w:t>
            </w:r>
          </w:p>
        </w:tc>
      </w:tr>
      <w:tr w:rsidR="002E7F2A" w:rsidRPr="00A85611" w:rsidTr="00136E35">
        <w:trPr>
          <w:trHeight w:val="345"/>
        </w:trPr>
        <w:tc>
          <w:tcPr>
            <w:tcW w:w="5000" w:type="pct"/>
            <w:gridSpan w:val="13"/>
            <w:tcBorders>
              <w:top w:val="single" w:sz="4" w:space="0" w:color="auto"/>
              <w:left w:val="single" w:sz="4" w:space="0" w:color="auto"/>
              <w:bottom w:val="single" w:sz="4" w:space="0" w:color="auto"/>
              <w:right w:val="single" w:sz="4" w:space="0" w:color="000000"/>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Газоснабжение</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на газоснабжение  с учётом ИПЦ без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6,39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6,7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6,9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7,2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7,4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7,7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8,0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8,3</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8,6</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8,8</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9,1</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Инвестиционная составляющая в тарифе (инвестиционная на</w:t>
            </w:r>
            <w:r w:rsidRPr="00A85611">
              <w:rPr>
                <w:rFonts w:ascii="Arial" w:hAnsi="Arial" w:cs="Arial"/>
                <w:color w:val="000000"/>
                <w:sz w:val="14"/>
                <w:szCs w:val="14"/>
                <w:lang w:eastAsia="ru-RU"/>
              </w:rPr>
              <w:t>д</w:t>
            </w:r>
            <w:r w:rsidRPr="00A85611">
              <w:rPr>
                <w:rFonts w:ascii="Arial" w:hAnsi="Arial" w:cs="Arial"/>
                <w:color w:val="000000"/>
                <w:sz w:val="14"/>
                <w:szCs w:val="14"/>
                <w:lang w:eastAsia="ru-RU"/>
              </w:rPr>
              <w:t>бавка)</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на газоснабжение с учётом ИПЦ и с уч</w:t>
            </w:r>
            <w:r w:rsidRPr="00A85611">
              <w:rPr>
                <w:rFonts w:ascii="Arial" w:hAnsi="Arial" w:cs="Arial"/>
                <w:color w:val="000000"/>
                <w:sz w:val="14"/>
                <w:szCs w:val="14"/>
                <w:lang w:eastAsia="ru-RU"/>
              </w:rPr>
              <w:t>ё</w:t>
            </w:r>
            <w:r w:rsidRPr="00A85611">
              <w:rPr>
                <w:rFonts w:ascii="Arial" w:hAnsi="Arial" w:cs="Arial"/>
                <w:color w:val="000000"/>
                <w:sz w:val="14"/>
                <w:szCs w:val="14"/>
                <w:lang w:eastAsia="ru-RU"/>
              </w:rPr>
              <w:t>том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6,4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6,7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6,9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7,2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7,4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7,7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8,0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8,3</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8,6</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8,8</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9,1</w:t>
            </w:r>
          </w:p>
        </w:tc>
      </w:tr>
      <w:tr w:rsidR="002E7F2A" w:rsidRPr="00A85611" w:rsidTr="00136E35">
        <w:trPr>
          <w:trHeight w:val="345"/>
        </w:trPr>
        <w:tc>
          <w:tcPr>
            <w:tcW w:w="5000" w:type="pct"/>
            <w:gridSpan w:val="13"/>
            <w:tcBorders>
              <w:top w:val="single" w:sz="4" w:space="0" w:color="auto"/>
              <w:left w:val="single" w:sz="4" w:space="0" w:color="auto"/>
              <w:bottom w:val="single" w:sz="4" w:space="0" w:color="auto"/>
              <w:right w:val="single" w:sz="4" w:space="0" w:color="000000"/>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Холодное водоснабжение</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на водоснабжение  с учётом ИПЦ без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40,0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41,4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42,9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44,4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45,7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47,1</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Инвестиционная составляющая в тарифе (инвестиционная на</w:t>
            </w:r>
            <w:r w:rsidRPr="00A85611">
              <w:rPr>
                <w:rFonts w:ascii="Arial" w:hAnsi="Arial" w:cs="Arial"/>
                <w:color w:val="000000"/>
                <w:sz w:val="14"/>
                <w:szCs w:val="14"/>
                <w:lang w:eastAsia="ru-RU"/>
              </w:rPr>
              <w:t>д</w:t>
            </w:r>
            <w:r w:rsidRPr="00A85611">
              <w:rPr>
                <w:rFonts w:ascii="Arial" w:hAnsi="Arial" w:cs="Arial"/>
                <w:color w:val="000000"/>
                <w:sz w:val="14"/>
                <w:szCs w:val="14"/>
                <w:lang w:eastAsia="ru-RU"/>
              </w:rPr>
              <w:t>бавка)</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11,1</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11,5</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11,8</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на водоснабжение с учётом ИПЦ и с уч</w:t>
            </w:r>
            <w:r w:rsidRPr="00A85611">
              <w:rPr>
                <w:rFonts w:ascii="Arial" w:hAnsi="Arial" w:cs="Arial"/>
                <w:color w:val="000000"/>
                <w:sz w:val="14"/>
                <w:szCs w:val="14"/>
                <w:lang w:eastAsia="ru-RU"/>
              </w:rPr>
              <w:t>ё</w:t>
            </w:r>
            <w:r w:rsidRPr="00A85611">
              <w:rPr>
                <w:rFonts w:ascii="Arial" w:hAnsi="Arial" w:cs="Arial"/>
                <w:color w:val="000000"/>
                <w:sz w:val="14"/>
                <w:szCs w:val="14"/>
                <w:lang w:eastAsia="ru-RU"/>
              </w:rPr>
              <w:t>том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50,0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51,8</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53,6</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55,5</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57,2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58,9</w:t>
            </w:r>
          </w:p>
        </w:tc>
      </w:tr>
      <w:tr w:rsidR="002E7F2A" w:rsidRPr="00A85611" w:rsidTr="00136E35">
        <w:trPr>
          <w:trHeight w:val="345"/>
        </w:trPr>
        <w:tc>
          <w:tcPr>
            <w:tcW w:w="5000" w:type="pct"/>
            <w:gridSpan w:val="13"/>
            <w:tcBorders>
              <w:top w:val="single" w:sz="4" w:space="0" w:color="auto"/>
              <w:left w:val="single" w:sz="4" w:space="0" w:color="auto"/>
              <w:bottom w:val="single" w:sz="4" w:space="0" w:color="auto"/>
              <w:right w:val="single" w:sz="4" w:space="0" w:color="000000"/>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Водоотведение</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на водоотведение  с учётом ИПЦ без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45,0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46,6</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48,2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49,9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51,4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53,0</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Инвестиционная составляющая в тарифе (инвестиционная на</w:t>
            </w:r>
            <w:r w:rsidRPr="00A85611">
              <w:rPr>
                <w:rFonts w:ascii="Arial" w:hAnsi="Arial" w:cs="Arial"/>
                <w:color w:val="000000"/>
                <w:sz w:val="14"/>
                <w:szCs w:val="14"/>
                <w:lang w:eastAsia="ru-RU"/>
              </w:rPr>
              <w:t>д</w:t>
            </w:r>
            <w:r w:rsidRPr="00A85611">
              <w:rPr>
                <w:rFonts w:ascii="Arial" w:hAnsi="Arial" w:cs="Arial"/>
                <w:color w:val="000000"/>
                <w:sz w:val="14"/>
                <w:szCs w:val="14"/>
                <w:lang w:eastAsia="ru-RU"/>
              </w:rPr>
              <w:t>бавка)</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10,4</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11,1</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11,5</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11,8</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на водоотведениес учётом ИПЦ и с уч</w:t>
            </w:r>
            <w:r w:rsidRPr="00A85611">
              <w:rPr>
                <w:rFonts w:ascii="Arial" w:hAnsi="Arial" w:cs="Arial"/>
                <w:color w:val="000000"/>
                <w:sz w:val="14"/>
                <w:szCs w:val="14"/>
                <w:lang w:eastAsia="ru-RU"/>
              </w:rPr>
              <w:t>ё</w:t>
            </w:r>
            <w:r w:rsidRPr="00A85611">
              <w:rPr>
                <w:rFonts w:ascii="Arial" w:hAnsi="Arial" w:cs="Arial"/>
                <w:color w:val="000000"/>
                <w:sz w:val="14"/>
                <w:szCs w:val="14"/>
                <w:lang w:eastAsia="ru-RU"/>
              </w:rPr>
              <w:t>том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55,0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56,9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59,0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61,0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62,9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64,8</w:t>
            </w:r>
          </w:p>
        </w:tc>
      </w:tr>
      <w:tr w:rsidR="002E7F2A" w:rsidRPr="00A85611" w:rsidTr="00136E35">
        <w:trPr>
          <w:trHeight w:val="345"/>
        </w:trPr>
        <w:tc>
          <w:tcPr>
            <w:tcW w:w="5000" w:type="pct"/>
            <w:gridSpan w:val="13"/>
            <w:tcBorders>
              <w:top w:val="single" w:sz="4" w:space="0" w:color="auto"/>
              <w:left w:val="single" w:sz="4" w:space="0" w:color="auto"/>
              <w:bottom w:val="single" w:sz="4" w:space="0" w:color="auto"/>
              <w:right w:val="single" w:sz="4" w:space="0" w:color="000000"/>
            </w:tcBorders>
            <w:vAlign w:val="center"/>
          </w:tcPr>
          <w:p w:rsidR="002E7F2A" w:rsidRPr="00A85611" w:rsidRDefault="002E7F2A" w:rsidP="00136E35">
            <w:pPr>
              <w:spacing w:line="240" w:lineRule="auto"/>
              <w:ind w:firstLine="0"/>
              <w:jc w:val="center"/>
              <w:rPr>
                <w:rFonts w:ascii="Arial" w:hAnsi="Arial" w:cs="Arial"/>
                <w:b/>
                <w:bCs/>
                <w:color w:val="000000"/>
                <w:sz w:val="14"/>
                <w:szCs w:val="14"/>
                <w:lang w:eastAsia="ru-RU"/>
              </w:rPr>
            </w:pPr>
            <w:r w:rsidRPr="00A85611">
              <w:rPr>
                <w:rFonts w:ascii="Arial" w:hAnsi="Arial" w:cs="Arial"/>
                <w:b/>
                <w:bCs/>
                <w:color w:val="000000"/>
                <w:sz w:val="14"/>
                <w:szCs w:val="14"/>
                <w:lang w:eastAsia="ru-RU"/>
              </w:rPr>
              <w:t>Вывоз и утилизация ТБО</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на вывоз и утилизацию ТБО с учётом ИПЦ без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1000,0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1035,3</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1071,9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1109,7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1143,2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1177,5</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Инвестиционная составляющая в тарифе (инвестиционная на</w:t>
            </w:r>
            <w:r w:rsidRPr="00A85611">
              <w:rPr>
                <w:rFonts w:ascii="Arial" w:hAnsi="Arial" w:cs="Arial"/>
                <w:color w:val="000000"/>
                <w:sz w:val="14"/>
                <w:szCs w:val="14"/>
                <w:lang w:eastAsia="ru-RU"/>
              </w:rPr>
              <w:t>д</w:t>
            </w:r>
            <w:r w:rsidRPr="00A85611">
              <w:rPr>
                <w:rFonts w:ascii="Arial" w:hAnsi="Arial" w:cs="Arial"/>
                <w:color w:val="000000"/>
                <w:sz w:val="14"/>
                <w:szCs w:val="14"/>
                <w:lang w:eastAsia="ru-RU"/>
              </w:rPr>
              <w:t>бавка)</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0,0</w:t>
            </w:r>
          </w:p>
        </w:tc>
      </w:tr>
      <w:tr w:rsidR="002E7F2A" w:rsidRPr="00A85611" w:rsidTr="00136E35">
        <w:trPr>
          <w:trHeight w:val="345"/>
        </w:trPr>
        <w:tc>
          <w:tcPr>
            <w:tcW w:w="1453" w:type="pct"/>
            <w:tcBorders>
              <w:top w:val="nil"/>
              <w:left w:val="single" w:sz="4" w:space="0" w:color="auto"/>
              <w:bottom w:val="single" w:sz="4" w:space="0" w:color="auto"/>
              <w:right w:val="single" w:sz="4" w:space="0" w:color="auto"/>
            </w:tcBorders>
            <w:vAlign w:val="center"/>
          </w:tcPr>
          <w:p w:rsidR="002E7F2A" w:rsidRPr="00A85611" w:rsidRDefault="002E7F2A" w:rsidP="00136E35">
            <w:pPr>
              <w:spacing w:line="240" w:lineRule="auto"/>
              <w:ind w:firstLine="0"/>
              <w:jc w:val="left"/>
              <w:rPr>
                <w:rFonts w:ascii="Arial" w:hAnsi="Arial" w:cs="Arial"/>
                <w:color w:val="000000"/>
                <w:sz w:val="14"/>
                <w:szCs w:val="14"/>
                <w:lang w:eastAsia="ru-RU"/>
              </w:rPr>
            </w:pPr>
            <w:r w:rsidRPr="00A85611">
              <w:rPr>
                <w:rFonts w:ascii="Arial" w:hAnsi="Arial" w:cs="Arial"/>
                <w:color w:val="000000"/>
                <w:sz w:val="14"/>
                <w:szCs w:val="14"/>
                <w:lang w:eastAsia="ru-RU"/>
              </w:rPr>
              <w:t>Прогнозируемый тариф  на вывоз и утилизацию ТБО учётом ИПЦ и с учётом инвестиционной надбавки</w:t>
            </w:r>
          </w:p>
        </w:tc>
        <w:tc>
          <w:tcPr>
            <w:tcW w:w="307"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руб/м.куб</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1000,0</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1035,3</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1071,9</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1109,7</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1143,2</w:t>
            </w:r>
          </w:p>
        </w:tc>
        <w:tc>
          <w:tcPr>
            <w:tcW w:w="294" w:type="pct"/>
            <w:tcBorders>
              <w:top w:val="nil"/>
              <w:left w:val="nil"/>
              <w:bottom w:val="single" w:sz="4" w:space="0" w:color="auto"/>
              <w:right w:val="single" w:sz="4" w:space="0" w:color="auto"/>
            </w:tcBorders>
            <w:vAlign w:val="center"/>
          </w:tcPr>
          <w:p w:rsidR="002E7F2A" w:rsidRPr="00A85611" w:rsidRDefault="002E7F2A" w:rsidP="00136E35">
            <w:pPr>
              <w:spacing w:line="240" w:lineRule="auto"/>
              <w:ind w:firstLine="0"/>
              <w:jc w:val="center"/>
              <w:rPr>
                <w:rFonts w:ascii="Arial" w:hAnsi="Arial" w:cs="Arial"/>
                <w:color w:val="000000"/>
                <w:sz w:val="14"/>
                <w:szCs w:val="14"/>
                <w:lang w:eastAsia="ru-RU"/>
              </w:rPr>
            </w:pPr>
            <w:r w:rsidRPr="00A85611">
              <w:rPr>
                <w:rFonts w:ascii="Arial" w:hAnsi="Arial" w:cs="Arial"/>
                <w:color w:val="000000"/>
                <w:sz w:val="14"/>
                <w:szCs w:val="14"/>
                <w:lang w:eastAsia="ru-RU"/>
              </w:rPr>
              <w:t>1177,5</w:t>
            </w:r>
          </w:p>
        </w:tc>
      </w:tr>
    </w:tbl>
    <w:p w:rsidR="002E7F2A" w:rsidRPr="006E404D" w:rsidRDefault="002E7F2A" w:rsidP="003C5CDD">
      <w:pPr>
        <w:rPr>
          <w:lang w:eastAsia="ar-SA"/>
        </w:rPr>
        <w:sectPr w:rsidR="002E7F2A" w:rsidRPr="006E404D" w:rsidSect="003C5CDD">
          <w:pgSz w:w="16838" w:h="11906" w:orient="landscape" w:code="9"/>
          <w:pgMar w:top="1418" w:right="567" w:bottom="567" w:left="567" w:header="709" w:footer="709" w:gutter="0"/>
          <w:cols w:space="708"/>
          <w:titlePg/>
          <w:docGrid w:linePitch="381"/>
        </w:sectPr>
      </w:pPr>
    </w:p>
    <w:p w:rsidR="002E7F2A" w:rsidRPr="000D25CB" w:rsidRDefault="002E7F2A" w:rsidP="000D25CB">
      <w:pPr>
        <w:keepNext/>
        <w:tabs>
          <w:tab w:val="left" w:pos="1134"/>
        </w:tabs>
        <w:spacing w:line="240" w:lineRule="auto"/>
        <w:ind w:firstLine="0"/>
        <w:outlineLvl w:val="1"/>
        <w:rPr>
          <w:rFonts w:cs="Times New Roman"/>
          <w:b/>
          <w:bCs/>
          <w:iCs/>
          <w:szCs w:val="26"/>
        </w:rPr>
      </w:pPr>
      <w:bookmarkStart w:id="95" w:name="_Toc299703705"/>
      <w:bookmarkStart w:id="96" w:name="_Toc449024540"/>
      <w:bookmarkStart w:id="97" w:name="_Toc483339556"/>
      <w:r w:rsidRPr="000D25CB">
        <w:rPr>
          <w:rFonts w:cs="Times New Roman"/>
          <w:b/>
          <w:bCs/>
          <w:iCs/>
          <w:szCs w:val="26"/>
        </w:rPr>
        <w:t>6.4. Прогноз доступности коммунальных услуг для населения</w:t>
      </w:r>
      <w:bookmarkEnd w:id="95"/>
      <w:bookmarkEnd w:id="96"/>
      <w:bookmarkEnd w:id="97"/>
    </w:p>
    <w:p w:rsidR="002E7F2A" w:rsidRDefault="002E7F2A" w:rsidP="007A2829">
      <w:pPr>
        <w:tabs>
          <w:tab w:val="left" w:pos="993"/>
        </w:tabs>
        <w:autoSpaceDE w:val="0"/>
        <w:autoSpaceDN w:val="0"/>
        <w:adjustRightInd w:val="0"/>
        <w:ind w:firstLine="567"/>
        <w:rPr>
          <w:rFonts w:cs="Times New Roman"/>
          <w:sz w:val="24"/>
          <w:szCs w:val="24"/>
        </w:rPr>
      </w:pPr>
    </w:p>
    <w:p w:rsidR="002E7F2A" w:rsidRPr="006E404D" w:rsidRDefault="002E7F2A" w:rsidP="00136E35">
      <w:pPr>
        <w:tabs>
          <w:tab w:val="left" w:pos="993"/>
        </w:tabs>
        <w:autoSpaceDE w:val="0"/>
        <w:autoSpaceDN w:val="0"/>
        <w:adjustRightInd w:val="0"/>
        <w:ind w:firstLine="567"/>
        <w:rPr>
          <w:rFonts w:cs="Times New Roman"/>
          <w:sz w:val="24"/>
          <w:szCs w:val="24"/>
        </w:rPr>
      </w:pPr>
      <w:r w:rsidRPr="006E404D">
        <w:rPr>
          <w:rFonts w:cs="Times New Roman"/>
          <w:sz w:val="24"/>
          <w:szCs w:val="24"/>
        </w:rPr>
        <w:t xml:space="preserve">Расчет расходов населения на коммунальные ресурсы </w:t>
      </w:r>
      <w:r>
        <w:rPr>
          <w:rFonts w:cs="Times New Roman"/>
          <w:sz w:val="24"/>
          <w:szCs w:val="24"/>
        </w:rPr>
        <w:t>в Усть-Багарякском СПдо 2027</w:t>
      </w:r>
      <w:r w:rsidRPr="006E404D">
        <w:rPr>
          <w:rFonts w:cs="Times New Roman"/>
          <w:sz w:val="24"/>
          <w:szCs w:val="24"/>
        </w:rPr>
        <w:t xml:space="preserve"> г. произведен на основании прогноза спроса населения на коммунальные ресурсы и прогнозиру</w:t>
      </w:r>
      <w:r w:rsidRPr="006E404D">
        <w:rPr>
          <w:rFonts w:cs="Times New Roman"/>
          <w:sz w:val="24"/>
          <w:szCs w:val="24"/>
        </w:rPr>
        <w:t>е</w:t>
      </w:r>
      <w:r w:rsidRPr="006E404D">
        <w:rPr>
          <w:rFonts w:cs="Times New Roman"/>
          <w:sz w:val="24"/>
          <w:szCs w:val="24"/>
        </w:rPr>
        <w:t xml:space="preserve">мых тарифов по каждому </w:t>
      </w:r>
      <w:r>
        <w:rPr>
          <w:rFonts w:cs="Times New Roman"/>
          <w:sz w:val="24"/>
          <w:szCs w:val="24"/>
        </w:rPr>
        <w:t>виду</w:t>
      </w:r>
      <w:r w:rsidRPr="006E404D">
        <w:rPr>
          <w:rFonts w:cs="Times New Roman"/>
          <w:sz w:val="24"/>
          <w:szCs w:val="24"/>
        </w:rPr>
        <w:t xml:space="preserve"> коммунальных ресурсов. </w:t>
      </w:r>
      <w:bookmarkStart w:id="98" w:name="_Toc299703707"/>
      <w:bookmarkStart w:id="99" w:name="_Toc449024542"/>
    </w:p>
    <w:bookmarkEnd w:id="98"/>
    <w:bookmarkEnd w:id="99"/>
    <w:p w:rsidR="002E7F2A" w:rsidRPr="006E404D" w:rsidRDefault="002E7F2A" w:rsidP="00136E35">
      <w:pPr>
        <w:ind w:firstLine="567"/>
        <w:rPr>
          <w:rFonts w:cs="Times New Roman"/>
          <w:bCs/>
          <w:iCs/>
          <w:sz w:val="24"/>
          <w:szCs w:val="24"/>
        </w:rPr>
      </w:pPr>
      <w:r w:rsidRPr="006E404D">
        <w:rPr>
          <w:rFonts w:cs="Times New Roman"/>
          <w:bCs/>
          <w:iCs/>
          <w:sz w:val="24"/>
          <w:szCs w:val="24"/>
        </w:rPr>
        <w:t>Проверка доступности тарифов на коммунальные услуги проведена путем определения пороговых значений платежеспособности потребителей</w:t>
      </w:r>
      <w:r>
        <w:rPr>
          <w:rFonts w:cs="Times New Roman"/>
          <w:bCs/>
          <w:iCs/>
          <w:sz w:val="24"/>
          <w:szCs w:val="24"/>
        </w:rPr>
        <w:t xml:space="preserve"> за жилищно-коммунальные услуги (ЖКУ).</w:t>
      </w:r>
    </w:p>
    <w:p w:rsidR="002E7F2A" w:rsidRPr="006E404D" w:rsidRDefault="002E7F2A" w:rsidP="00136E35">
      <w:pPr>
        <w:ind w:firstLine="567"/>
        <w:rPr>
          <w:rFonts w:cs="Times New Roman"/>
          <w:sz w:val="24"/>
          <w:szCs w:val="24"/>
        </w:rPr>
      </w:pPr>
      <w:r w:rsidRPr="006E404D">
        <w:rPr>
          <w:rFonts w:cs="Times New Roman"/>
          <w:sz w:val="24"/>
          <w:szCs w:val="24"/>
        </w:rPr>
        <w:t>Анализ платежеспособности потребителей основан на сопоставлении нормативной, ож</w:t>
      </w:r>
      <w:r w:rsidRPr="006E404D">
        <w:rPr>
          <w:rFonts w:cs="Times New Roman"/>
          <w:sz w:val="24"/>
          <w:szCs w:val="24"/>
        </w:rPr>
        <w:t>и</w:t>
      </w:r>
      <w:r w:rsidRPr="006E404D">
        <w:rPr>
          <w:rFonts w:cs="Times New Roman"/>
          <w:sz w:val="24"/>
          <w:szCs w:val="24"/>
        </w:rPr>
        <w:t>даемой и предельной платежеспособной возможности населения.</w:t>
      </w:r>
    </w:p>
    <w:p w:rsidR="002E7F2A" w:rsidRPr="0089662F" w:rsidRDefault="002E7F2A" w:rsidP="00136E35">
      <w:pPr>
        <w:tabs>
          <w:tab w:val="left" w:pos="-5580"/>
        </w:tabs>
        <w:ind w:firstLine="567"/>
        <w:rPr>
          <w:rFonts w:cs="Times New Roman"/>
          <w:sz w:val="24"/>
          <w:szCs w:val="24"/>
          <w:lang w:eastAsia="ru-RU"/>
        </w:rPr>
      </w:pPr>
      <w:r>
        <w:rPr>
          <w:rFonts w:cs="Times New Roman"/>
          <w:sz w:val="24"/>
          <w:szCs w:val="24"/>
          <w:lang w:eastAsia="ru-RU"/>
        </w:rPr>
        <w:t>О</w:t>
      </w:r>
      <w:r w:rsidRPr="0089662F">
        <w:rPr>
          <w:rFonts w:cs="Times New Roman"/>
          <w:sz w:val="24"/>
          <w:szCs w:val="24"/>
          <w:lang w:eastAsia="ru-RU"/>
        </w:rPr>
        <w:t>жидаемая величина платежей граждан за ЖКУ определяется в расчете на 1 м</w:t>
      </w:r>
      <w:r w:rsidRPr="0089662F">
        <w:rPr>
          <w:rFonts w:cs="Times New Roman"/>
          <w:sz w:val="24"/>
          <w:szCs w:val="24"/>
          <w:vertAlign w:val="superscript"/>
          <w:lang w:eastAsia="ru-RU"/>
        </w:rPr>
        <w:t>2</w:t>
      </w:r>
      <w:r w:rsidRPr="0089662F">
        <w:rPr>
          <w:rFonts w:cs="Times New Roman"/>
          <w:sz w:val="24"/>
          <w:szCs w:val="24"/>
          <w:lang w:eastAsia="ru-RU"/>
        </w:rPr>
        <w:t xml:space="preserve"> общей площади</w:t>
      </w:r>
      <w:r>
        <w:rPr>
          <w:rFonts w:cs="Times New Roman"/>
          <w:sz w:val="24"/>
          <w:szCs w:val="24"/>
          <w:lang w:eastAsia="ru-RU"/>
        </w:rPr>
        <w:t xml:space="preserve"> исходя из </w:t>
      </w:r>
      <w:r w:rsidRPr="0089662F">
        <w:rPr>
          <w:rFonts w:cs="Times New Roman"/>
          <w:sz w:val="24"/>
          <w:szCs w:val="24"/>
          <w:lang w:eastAsia="ru-RU"/>
        </w:rPr>
        <w:t>прогнозируемы</w:t>
      </w:r>
      <w:r>
        <w:rPr>
          <w:rFonts w:cs="Times New Roman"/>
          <w:sz w:val="24"/>
          <w:szCs w:val="24"/>
          <w:lang w:eastAsia="ru-RU"/>
        </w:rPr>
        <w:t>х тарифов на ЖКУ и нормативов потребления.</w:t>
      </w:r>
    </w:p>
    <w:p w:rsidR="002E7F2A" w:rsidRPr="006E404D" w:rsidRDefault="002E7F2A" w:rsidP="00136E35">
      <w:pPr>
        <w:ind w:firstLine="567"/>
        <w:rPr>
          <w:rFonts w:cs="Times New Roman"/>
          <w:sz w:val="24"/>
          <w:szCs w:val="24"/>
          <w:lang w:eastAsia="ru-RU"/>
        </w:rPr>
      </w:pPr>
      <w:r>
        <w:rPr>
          <w:rFonts w:cs="Times New Roman"/>
          <w:sz w:val="24"/>
          <w:szCs w:val="24"/>
          <w:lang w:eastAsia="ru-RU"/>
        </w:rPr>
        <w:t>На 2017</w:t>
      </w:r>
      <w:r w:rsidRPr="006E404D">
        <w:rPr>
          <w:rFonts w:cs="Times New Roman"/>
          <w:sz w:val="24"/>
          <w:szCs w:val="24"/>
          <w:lang w:eastAsia="ru-RU"/>
        </w:rPr>
        <w:t xml:space="preserve"> – 20</w:t>
      </w:r>
      <w:r>
        <w:rPr>
          <w:rFonts w:cs="Times New Roman"/>
          <w:sz w:val="24"/>
          <w:szCs w:val="24"/>
          <w:lang w:eastAsia="ru-RU"/>
        </w:rPr>
        <w:t>27</w:t>
      </w:r>
      <w:r w:rsidRPr="006E404D">
        <w:rPr>
          <w:rFonts w:cs="Times New Roman"/>
          <w:sz w:val="24"/>
          <w:szCs w:val="24"/>
          <w:lang w:eastAsia="ru-RU"/>
        </w:rPr>
        <w:t xml:space="preserve"> гг. сформирован прогноз изменения уровня платежей граждан </w:t>
      </w:r>
      <w:r>
        <w:rPr>
          <w:rFonts w:cs="Times New Roman"/>
          <w:sz w:val="24"/>
          <w:szCs w:val="24"/>
        </w:rPr>
        <w:t>Усть-Багарякского СП</w:t>
      </w:r>
      <w:r>
        <w:rPr>
          <w:rFonts w:cs="Times New Roman"/>
          <w:sz w:val="24"/>
          <w:szCs w:val="24"/>
          <w:lang w:eastAsia="ru-RU"/>
        </w:rPr>
        <w:t xml:space="preserve">при </w:t>
      </w:r>
      <w:r w:rsidRPr="006E404D">
        <w:rPr>
          <w:rFonts w:cs="Times New Roman"/>
          <w:sz w:val="24"/>
          <w:szCs w:val="24"/>
          <w:lang w:eastAsia="ru-RU"/>
        </w:rPr>
        <w:t xml:space="preserve"> включени</w:t>
      </w:r>
      <w:r>
        <w:rPr>
          <w:rFonts w:cs="Times New Roman"/>
          <w:sz w:val="24"/>
          <w:szCs w:val="24"/>
          <w:lang w:eastAsia="ru-RU"/>
        </w:rPr>
        <w:t xml:space="preserve">и </w:t>
      </w:r>
      <w:r w:rsidRPr="006E404D">
        <w:rPr>
          <w:rFonts w:cs="Times New Roman"/>
          <w:sz w:val="24"/>
          <w:szCs w:val="24"/>
          <w:lang w:eastAsia="ru-RU"/>
        </w:rPr>
        <w:t xml:space="preserve">инвестиционных составляющих в тарифы на электрическую энергию, тепловую энергию и газ, и утверждения инвестиционных надбавок к тарифам на </w:t>
      </w:r>
      <w:r>
        <w:rPr>
          <w:rFonts w:cs="Times New Roman"/>
          <w:sz w:val="24"/>
          <w:szCs w:val="24"/>
          <w:lang w:eastAsia="ru-RU"/>
        </w:rPr>
        <w:t>ЖКУ</w:t>
      </w:r>
      <w:r w:rsidRPr="006E404D">
        <w:rPr>
          <w:rFonts w:cs="Times New Roman"/>
          <w:sz w:val="24"/>
          <w:szCs w:val="24"/>
          <w:lang w:eastAsia="ru-RU"/>
        </w:rPr>
        <w:t xml:space="preserve">. </w:t>
      </w:r>
    </w:p>
    <w:p w:rsidR="002E7F2A" w:rsidRPr="006E404D" w:rsidRDefault="002E7F2A" w:rsidP="00136E35">
      <w:pPr>
        <w:ind w:firstLine="567"/>
        <w:rPr>
          <w:rFonts w:cs="Times New Roman"/>
          <w:sz w:val="24"/>
          <w:szCs w:val="24"/>
          <w:lang w:eastAsia="ru-RU"/>
        </w:rPr>
      </w:pPr>
      <w:r w:rsidRPr="006E404D">
        <w:rPr>
          <w:rFonts w:cs="Times New Roman"/>
          <w:sz w:val="24"/>
          <w:szCs w:val="24"/>
          <w:lang w:eastAsia="ru-RU"/>
        </w:rPr>
        <w:t>Нормативная величина платежей граждан (с учетом прогнозируемых тарифов в ценах о</w:t>
      </w:r>
      <w:r w:rsidRPr="006E404D">
        <w:rPr>
          <w:rFonts w:cs="Times New Roman"/>
          <w:sz w:val="24"/>
          <w:szCs w:val="24"/>
          <w:lang w:eastAsia="ru-RU"/>
        </w:rPr>
        <w:t>т</w:t>
      </w:r>
      <w:r w:rsidRPr="006E404D">
        <w:rPr>
          <w:rFonts w:cs="Times New Roman"/>
          <w:sz w:val="24"/>
          <w:szCs w:val="24"/>
          <w:lang w:eastAsia="ru-RU"/>
        </w:rPr>
        <w:t>четного периода) определена в соответствии с региональным стандартом по установленным нормативам потребления коммунальных ресурсов. При переходе от оплаты за коммунальные ресурсы по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w:t>
      </w:r>
      <w:r>
        <w:rPr>
          <w:rFonts w:cs="Times New Roman"/>
          <w:sz w:val="24"/>
          <w:szCs w:val="24"/>
          <w:lang w:eastAsia="ru-RU"/>
        </w:rPr>
        <w:t xml:space="preserve">, как правило, </w:t>
      </w:r>
      <w:r w:rsidRPr="006E404D">
        <w:rPr>
          <w:rFonts w:cs="Times New Roman"/>
          <w:sz w:val="24"/>
          <w:szCs w:val="24"/>
          <w:lang w:eastAsia="ru-RU"/>
        </w:rPr>
        <w:t xml:space="preserve"> в меньшую сторону.</w:t>
      </w:r>
    </w:p>
    <w:p w:rsidR="002E7F2A" w:rsidRDefault="002E7F2A" w:rsidP="00136E35">
      <w:pPr>
        <w:tabs>
          <w:tab w:val="left" w:pos="-5760"/>
        </w:tabs>
        <w:ind w:firstLine="567"/>
        <w:rPr>
          <w:rFonts w:cs="Times New Roman"/>
          <w:sz w:val="24"/>
          <w:szCs w:val="24"/>
          <w:lang w:eastAsia="ru-RU"/>
        </w:rPr>
      </w:pPr>
      <w:r w:rsidRPr="006E404D">
        <w:rPr>
          <w:rFonts w:cs="Times New Roman"/>
          <w:sz w:val="24"/>
          <w:szCs w:val="24"/>
          <w:lang w:eastAsia="ru-RU"/>
        </w:rPr>
        <w:t>Предельная стоимость оказываемых ЖКУ на 1м</w:t>
      </w:r>
      <w:r w:rsidRPr="006E404D">
        <w:rPr>
          <w:rFonts w:cs="Times New Roman"/>
          <w:sz w:val="24"/>
          <w:szCs w:val="24"/>
          <w:vertAlign w:val="superscript"/>
          <w:lang w:eastAsia="ru-RU"/>
        </w:rPr>
        <w:t>2</w:t>
      </w:r>
      <w:r w:rsidRPr="006E404D">
        <w:rPr>
          <w:rFonts w:cs="Times New Roman"/>
          <w:sz w:val="24"/>
          <w:szCs w:val="24"/>
          <w:lang w:eastAsia="ru-RU"/>
        </w:rPr>
        <w:t xml:space="preserve"> площади </w:t>
      </w:r>
      <w:r>
        <w:rPr>
          <w:rFonts w:cs="Times New Roman"/>
          <w:sz w:val="24"/>
          <w:szCs w:val="24"/>
          <w:lang w:eastAsia="ru-RU"/>
        </w:rPr>
        <w:t xml:space="preserve">установлена </w:t>
      </w:r>
      <w:r w:rsidRPr="00AB60A0">
        <w:rPr>
          <w:rFonts w:cs="Times New Roman"/>
          <w:sz w:val="24"/>
          <w:szCs w:val="24"/>
          <w:lang w:eastAsia="ru-RU"/>
        </w:rPr>
        <w:t>Постановлением Правительства РФ от 11 февраля 2016 г. № 97 "О федеральных стандартах оплаты жилого п</w:t>
      </w:r>
      <w:r w:rsidRPr="00AB60A0">
        <w:rPr>
          <w:rFonts w:cs="Times New Roman"/>
          <w:sz w:val="24"/>
          <w:szCs w:val="24"/>
          <w:lang w:eastAsia="ru-RU"/>
        </w:rPr>
        <w:t>о</w:t>
      </w:r>
      <w:r w:rsidRPr="00AB60A0">
        <w:rPr>
          <w:rFonts w:cs="Times New Roman"/>
          <w:sz w:val="24"/>
          <w:szCs w:val="24"/>
          <w:lang w:eastAsia="ru-RU"/>
        </w:rPr>
        <w:t xml:space="preserve">мещения и коммунальных услуг на 2016 - 2018 годы” </w:t>
      </w:r>
      <w:r>
        <w:rPr>
          <w:rFonts w:cs="Times New Roman"/>
          <w:sz w:val="24"/>
          <w:szCs w:val="24"/>
          <w:lang w:eastAsia="ru-RU"/>
        </w:rPr>
        <w:t xml:space="preserve">только до </w:t>
      </w:r>
      <w:r w:rsidRPr="006E404D">
        <w:rPr>
          <w:rFonts w:cs="Times New Roman"/>
          <w:sz w:val="24"/>
          <w:szCs w:val="24"/>
          <w:lang w:eastAsia="ru-RU"/>
        </w:rPr>
        <w:t>2018 года включительно</w:t>
      </w:r>
      <w:r>
        <w:rPr>
          <w:rFonts w:cs="Times New Roman"/>
          <w:sz w:val="24"/>
          <w:szCs w:val="24"/>
          <w:lang w:eastAsia="ru-RU"/>
        </w:rPr>
        <w:t xml:space="preserve">.   </w:t>
      </w:r>
    </w:p>
    <w:p w:rsidR="002E7F2A" w:rsidRDefault="002E7F2A" w:rsidP="00136E35">
      <w:pPr>
        <w:tabs>
          <w:tab w:val="left" w:pos="-5760"/>
        </w:tabs>
        <w:ind w:firstLine="567"/>
        <w:rPr>
          <w:rFonts w:cs="Times New Roman"/>
          <w:sz w:val="24"/>
          <w:szCs w:val="24"/>
          <w:lang w:eastAsia="ru-RU"/>
        </w:rPr>
      </w:pPr>
      <w:r>
        <w:rPr>
          <w:rFonts w:cs="Times New Roman"/>
          <w:sz w:val="24"/>
          <w:szCs w:val="24"/>
          <w:lang w:eastAsia="ru-RU"/>
        </w:rPr>
        <w:t>Удельная с</w:t>
      </w:r>
      <w:r w:rsidRPr="006E404D">
        <w:rPr>
          <w:rFonts w:cs="Times New Roman"/>
          <w:sz w:val="24"/>
          <w:szCs w:val="24"/>
          <w:lang w:eastAsia="ru-RU"/>
        </w:rPr>
        <w:t>тоимост</w:t>
      </w:r>
      <w:r>
        <w:rPr>
          <w:rFonts w:cs="Times New Roman"/>
          <w:sz w:val="24"/>
          <w:szCs w:val="24"/>
          <w:lang w:eastAsia="ru-RU"/>
        </w:rPr>
        <w:t>ь</w:t>
      </w:r>
      <w:r w:rsidRPr="006E404D">
        <w:rPr>
          <w:rFonts w:cs="Times New Roman"/>
          <w:sz w:val="24"/>
          <w:szCs w:val="24"/>
          <w:lang w:eastAsia="ru-RU"/>
        </w:rPr>
        <w:t xml:space="preserve"> ЖКУ</w:t>
      </w:r>
      <w:r>
        <w:rPr>
          <w:rFonts w:cs="Times New Roman"/>
          <w:sz w:val="24"/>
          <w:szCs w:val="24"/>
          <w:lang w:eastAsia="ru-RU"/>
        </w:rPr>
        <w:t xml:space="preserve"> (из расчёта на одного гражданина)</w:t>
      </w:r>
      <w:r w:rsidRPr="006E404D">
        <w:rPr>
          <w:rFonts w:cs="Times New Roman"/>
          <w:sz w:val="24"/>
          <w:szCs w:val="24"/>
          <w:lang w:eastAsia="ru-RU"/>
        </w:rPr>
        <w:t xml:space="preserve"> по </w:t>
      </w:r>
      <w:r>
        <w:rPr>
          <w:rFonts w:cs="Times New Roman"/>
          <w:sz w:val="24"/>
          <w:szCs w:val="24"/>
          <w:lang w:eastAsia="ru-RU"/>
        </w:rPr>
        <w:t xml:space="preserve">Усть-Багарякскому СП </w:t>
      </w:r>
      <w:r w:rsidRPr="006E404D">
        <w:rPr>
          <w:rFonts w:cs="Times New Roman"/>
          <w:sz w:val="24"/>
          <w:szCs w:val="24"/>
          <w:lang w:eastAsia="ru-RU"/>
        </w:rPr>
        <w:t xml:space="preserve">на </w:t>
      </w:r>
      <w:r>
        <w:rPr>
          <w:rFonts w:cs="Times New Roman"/>
          <w:sz w:val="24"/>
          <w:szCs w:val="24"/>
          <w:lang w:eastAsia="ru-RU"/>
        </w:rPr>
        <w:t xml:space="preserve">2017 год </w:t>
      </w:r>
      <w:r w:rsidRPr="006E404D">
        <w:rPr>
          <w:rFonts w:cs="Times New Roman"/>
          <w:sz w:val="24"/>
          <w:szCs w:val="24"/>
          <w:lang w:eastAsia="ru-RU"/>
        </w:rPr>
        <w:t>установлен</w:t>
      </w:r>
      <w:r>
        <w:rPr>
          <w:rFonts w:cs="Times New Roman"/>
          <w:sz w:val="24"/>
          <w:szCs w:val="24"/>
          <w:lang w:eastAsia="ru-RU"/>
        </w:rPr>
        <w:t>а</w:t>
      </w:r>
      <w:r w:rsidRPr="006E404D">
        <w:rPr>
          <w:rFonts w:cs="Times New Roman"/>
          <w:sz w:val="24"/>
          <w:szCs w:val="24"/>
          <w:lang w:eastAsia="ru-RU"/>
        </w:rPr>
        <w:t xml:space="preserve"> региональн</w:t>
      </w:r>
      <w:r>
        <w:rPr>
          <w:rFonts w:cs="Times New Roman"/>
          <w:sz w:val="24"/>
          <w:szCs w:val="24"/>
          <w:lang w:eastAsia="ru-RU"/>
        </w:rPr>
        <w:t>ым</w:t>
      </w:r>
      <w:r w:rsidRPr="006E404D">
        <w:rPr>
          <w:rFonts w:cs="Times New Roman"/>
          <w:sz w:val="24"/>
          <w:szCs w:val="24"/>
          <w:lang w:eastAsia="ru-RU"/>
        </w:rPr>
        <w:t xml:space="preserve"> стандарт</w:t>
      </w:r>
      <w:r>
        <w:rPr>
          <w:rFonts w:cs="Times New Roman"/>
          <w:sz w:val="24"/>
          <w:szCs w:val="24"/>
          <w:lang w:eastAsia="ru-RU"/>
        </w:rPr>
        <w:t>омутверждённым постановлением Правительства Челябинской области №</w:t>
      </w:r>
      <w:r w:rsidRPr="00A85611">
        <w:rPr>
          <w:rFonts w:cs="Times New Roman"/>
          <w:sz w:val="24"/>
          <w:szCs w:val="24"/>
          <w:lang w:eastAsia="ru-RU"/>
        </w:rPr>
        <w:t>342-Пот 20 июля 2016 года</w:t>
      </w:r>
      <w:r>
        <w:rPr>
          <w:rFonts w:cs="Times New Roman"/>
          <w:sz w:val="24"/>
          <w:szCs w:val="24"/>
          <w:lang w:eastAsia="ru-RU"/>
        </w:rPr>
        <w:t>.</w:t>
      </w:r>
    </w:p>
    <w:p w:rsidR="002E7F2A" w:rsidRPr="00EC37BC" w:rsidRDefault="002E7F2A" w:rsidP="00136E35">
      <w:pPr>
        <w:ind w:firstLine="567"/>
        <w:rPr>
          <w:rFonts w:cs="Times New Roman"/>
          <w:sz w:val="24"/>
          <w:szCs w:val="24"/>
        </w:rPr>
      </w:pPr>
      <w:r w:rsidRPr="00EC37BC">
        <w:rPr>
          <w:rFonts w:cs="Times New Roman"/>
          <w:sz w:val="24"/>
          <w:szCs w:val="24"/>
        </w:rPr>
        <w:t>Нормативы потреб</w:t>
      </w:r>
      <w:r>
        <w:rPr>
          <w:rFonts w:cs="Times New Roman"/>
          <w:sz w:val="24"/>
          <w:szCs w:val="24"/>
        </w:rPr>
        <w:t>ления ЖКУ приведены в таблице 5.</w:t>
      </w:r>
    </w:p>
    <w:p w:rsidR="002E7F2A" w:rsidRDefault="002E7F2A" w:rsidP="00136E35">
      <w:pPr>
        <w:ind w:firstLine="567"/>
        <w:rPr>
          <w:rFonts w:cs="Times New Roman"/>
          <w:sz w:val="24"/>
          <w:szCs w:val="24"/>
          <w:lang w:eastAsia="ru-RU"/>
        </w:rPr>
      </w:pPr>
      <w:r w:rsidRPr="00EC37BC">
        <w:rPr>
          <w:rFonts w:cs="Times New Roman"/>
          <w:sz w:val="24"/>
          <w:szCs w:val="24"/>
          <w:lang w:eastAsia="ru-RU"/>
        </w:rPr>
        <w:t>Сравнительный анализ уровня платежей граждан с предельной стоимост</w:t>
      </w:r>
      <w:r>
        <w:rPr>
          <w:rFonts w:cs="Times New Roman"/>
          <w:sz w:val="24"/>
          <w:szCs w:val="24"/>
          <w:lang w:eastAsia="ru-RU"/>
        </w:rPr>
        <w:t>ью</w:t>
      </w:r>
      <w:r w:rsidRPr="00EC37BC">
        <w:rPr>
          <w:rFonts w:cs="Times New Roman"/>
          <w:sz w:val="24"/>
          <w:szCs w:val="24"/>
          <w:lang w:eastAsia="ru-RU"/>
        </w:rPr>
        <w:t xml:space="preserve"> ЖКУ </w:t>
      </w:r>
      <w:r>
        <w:rPr>
          <w:rFonts w:cs="Times New Roman"/>
          <w:sz w:val="24"/>
          <w:szCs w:val="24"/>
          <w:lang w:eastAsia="ru-RU"/>
        </w:rPr>
        <w:t>з</w:t>
      </w:r>
      <w:r w:rsidRPr="00EC37BC">
        <w:rPr>
          <w:rFonts w:cs="Times New Roman"/>
          <w:sz w:val="24"/>
          <w:szCs w:val="24"/>
          <w:lang w:eastAsia="ru-RU"/>
        </w:rPr>
        <w:t>а 201</w:t>
      </w:r>
      <w:r>
        <w:rPr>
          <w:rFonts w:cs="Times New Roman"/>
          <w:sz w:val="24"/>
          <w:szCs w:val="24"/>
          <w:lang w:eastAsia="ru-RU"/>
        </w:rPr>
        <w:t>7</w:t>
      </w:r>
      <w:r w:rsidRPr="00EC37BC">
        <w:rPr>
          <w:rFonts w:cs="Times New Roman"/>
          <w:sz w:val="24"/>
          <w:szCs w:val="24"/>
          <w:lang w:eastAsia="ru-RU"/>
        </w:rPr>
        <w:t xml:space="preserve"> – 2018 гг. представлен в таблице </w:t>
      </w:r>
      <w:r>
        <w:rPr>
          <w:rFonts w:cs="Times New Roman"/>
          <w:sz w:val="24"/>
          <w:szCs w:val="24"/>
          <w:lang w:eastAsia="ru-RU"/>
        </w:rPr>
        <w:t xml:space="preserve">17. </w:t>
      </w:r>
      <w:r w:rsidRPr="0089662F">
        <w:rPr>
          <w:rFonts w:cs="Times New Roman"/>
          <w:sz w:val="24"/>
          <w:szCs w:val="24"/>
          <w:lang w:eastAsia="ru-RU"/>
        </w:rPr>
        <w:t xml:space="preserve">Анализ выполнен для </w:t>
      </w:r>
      <w:r>
        <w:rPr>
          <w:rFonts w:cs="Times New Roman"/>
          <w:sz w:val="24"/>
          <w:szCs w:val="24"/>
          <w:lang w:eastAsia="ru-RU"/>
        </w:rPr>
        <w:t>существующего и п</w:t>
      </w:r>
      <w:r w:rsidRPr="00D863B6">
        <w:rPr>
          <w:rFonts w:cs="Times New Roman"/>
          <w:sz w:val="24"/>
          <w:szCs w:val="24"/>
          <w:lang w:eastAsia="ru-RU"/>
        </w:rPr>
        <w:t xml:space="preserve">ерспективного </w:t>
      </w:r>
      <w:r>
        <w:rPr>
          <w:rFonts w:cs="Times New Roman"/>
          <w:sz w:val="24"/>
          <w:szCs w:val="24"/>
          <w:lang w:eastAsia="ru-RU"/>
        </w:rPr>
        <w:t>уровней обеспеченности населения ЖКУ. Цель анализа - оценить доступность ЖКУ для нас</w:t>
      </w:r>
      <w:r>
        <w:rPr>
          <w:rFonts w:cs="Times New Roman"/>
          <w:sz w:val="24"/>
          <w:szCs w:val="24"/>
          <w:lang w:eastAsia="ru-RU"/>
        </w:rPr>
        <w:t>е</w:t>
      </w:r>
      <w:r>
        <w:rPr>
          <w:rFonts w:cs="Times New Roman"/>
          <w:sz w:val="24"/>
          <w:szCs w:val="24"/>
          <w:lang w:eastAsia="ru-RU"/>
        </w:rPr>
        <w:t>ления при различных уровнях благоустройства жилья.</w:t>
      </w:r>
    </w:p>
    <w:p w:rsidR="002E7F2A" w:rsidRDefault="002E7F2A" w:rsidP="00136E35">
      <w:pPr>
        <w:ind w:firstLine="567"/>
        <w:rPr>
          <w:rFonts w:cs="Times New Roman"/>
          <w:sz w:val="24"/>
          <w:szCs w:val="24"/>
          <w:lang w:eastAsia="ru-RU"/>
        </w:rPr>
      </w:pPr>
      <w:r w:rsidRPr="00B44191">
        <w:rPr>
          <w:rFonts w:cs="Times New Roman"/>
          <w:sz w:val="24"/>
          <w:szCs w:val="24"/>
          <w:lang w:eastAsia="ru-RU"/>
        </w:rPr>
        <w:t xml:space="preserve">Структура стоимости ЖКУ в нормативах и тарифах 2017 года </w:t>
      </w:r>
      <w:r>
        <w:rPr>
          <w:rFonts w:cs="Times New Roman"/>
          <w:sz w:val="24"/>
          <w:szCs w:val="24"/>
          <w:lang w:eastAsia="ru-RU"/>
        </w:rPr>
        <w:t>наглядно отображена на рис. 3</w:t>
      </w:r>
    </w:p>
    <w:p w:rsidR="002E7F2A" w:rsidRDefault="002E7F2A" w:rsidP="00136E35">
      <w:pPr>
        <w:ind w:firstLine="567"/>
        <w:rPr>
          <w:rFonts w:cs="Times New Roman"/>
          <w:sz w:val="24"/>
          <w:szCs w:val="24"/>
          <w:lang w:eastAsia="ru-RU"/>
        </w:rPr>
      </w:pPr>
    </w:p>
    <w:p w:rsidR="002E7F2A" w:rsidRDefault="002E7F2A" w:rsidP="00136E35">
      <w:pPr>
        <w:ind w:firstLine="567"/>
        <w:rPr>
          <w:rFonts w:cs="Times New Roman"/>
          <w:sz w:val="24"/>
          <w:szCs w:val="24"/>
          <w:lang w:eastAsia="ru-RU"/>
        </w:rPr>
        <w:sectPr w:rsidR="002E7F2A" w:rsidSect="00B7497D">
          <w:pgSz w:w="11906" w:h="16838" w:code="9"/>
          <w:pgMar w:top="567" w:right="567" w:bottom="567" w:left="1418" w:header="709" w:footer="709" w:gutter="0"/>
          <w:cols w:space="708"/>
          <w:titlePg/>
          <w:docGrid w:linePitch="381"/>
        </w:sectPr>
      </w:pPr>
    </w:p>
    <w:p w:rsidR="002E7F2A" w:rsidRDefault="002E7F2A" w:rsidP="00136E35">
      <w:pPr>
        <w:pStyle w:val="Caption"/>
        <w:keepNext/>
      </w:pPr>
      <w:bookmarkStart w:id="100" w:name="_Toc483898988"/>
      <w:bookmarkStart w:id="101" w:name="_Toc484548844"/>
      <w:r>
        <w:t xml:space="preserve">Таблица </w:t>
      </w:r>
      <w:fldSimple w:instr=" SEQ Таблица \* ARABIC ">
        <w:r>
          <w:rPr>
            <w:noProof/>
          </w:rPr>
          <w:t>17</w:t>
        </w:r>
      </w:fldSimple>
      <w:r w:rsidRPr="0089662F">
        <w:t>Прогноз расходов населения на коммунальные ресурсы до 2018 г.</w:t>
      </w:r>
      <w:bookmarkEnd w:id="100"/>
      <w:bookmarkEnd w:id="101"/>
    </w:p>
    <w:p w:rsidR="002E7F2A" w:rsidRPr="00D863B6" w:rsidRDefault="002E7F2A" w:rsidP="00136E35">
      <w:pPr>
        <w:ind w:firstLine="567"/>
        <w:jc w:val="center"/>
        <w:rPr>
          <w:rFonts w:cs="Times New Roman"/>
          <w:b/>
          <w:i/>
          <w:sz w:val="24"/>
          <w:szCs w:val="24"/>
          <w:lang w:eastAsia="ru-RU"/>
        </w:rPr>
      </w:pPr>
      <w:r w:rsidRPr="00D863B6">
        <w:rPr>
          <w:rFonts w:cs="Times New Roman"/>
          <w:b/>
          <w:i/>
          <w:color w:val="000000"/>
          <w:sz w:val="24"/>
          <w:szCs w:val="24"/>
          <w:lang w:eastAsia="ru-RU"/>
        </w:rPr>
        <w:t>Существующий уровень обеспечения населения ЖКУ.</w:t>
      </w:r>
    </w:p>
    <w:tbl>
      <w:tblPr>
        <w:tblW w:w="5000" w:type="pct"/>
        <w:tblLook w:val="00A0"/>
      </w:tblPr>
      <w:tblGrid>
        <w:gridCol w:w="4157"/>
        <w:gridCol w:w="1723"/>
        <w:gridCol w:w="1675"/>
        <w:gridCol w:w="1675"/>
        <w:gridCol w:w="1675"/>
        <w:gridCol w:w="1675"/>
        <w:gridCol w:w="1675"/>
        <w:gridCol w:w="1665"/>
      </w:tblGrid>
      <w:tr w:rsidR="002E7F2A" w:rsidRPr="00D863B6" w:rsidTr="00136E35">
        <w:trPr>
          <w:trHeight w:val="450"/>
        </w:trPr>
        <w:tc>
          <w:tcPr>
            <w:tcW w:w="1306" w:type="pct"/>
            <w:vMerge w:val="restart"/>
            <w:tcBorders>
              <w:top w:val="single" w:sz="4" w:space="0" w:color="auto"/>
              <w:left w:val="single" w:sz="4" w:space="0" w:color="auto"/>
              <w:bottom w:val="single" w:sz="4" w:space="0" w:color="000000"/>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6"/>
                <w:szCs w:val="16"/>
                <w:lang w:eastAsia="ru-RU"/>
              </w:rPr>
            </w:pPr>
            <w:r w:rsidRPr="00D863B6">
              <w:rPr>
                <w:rFonts w:ascii="Arial" w:hAnsi="Arial" w:cs="Arial"/>
                <w:color w:val="000000"/>
                <w:sz w:val="16"/>
                <w:szCs w:val="16"/>
                <w:lang w:eastAsia="ru-RU"/>
              </w:rPr>
              <w:t>Наименование</w:t>
            </w:r>
          </w:p>
        </w:tc>
        <w:tc>
          <w:tcPr>
            <w:tcW w:w="541" w:type="pct"/>
            <w:vMerge w:val="restart"/>
            <w:tcBorders>
              <w:top w:val="single" w:sz="4" w:space="0" w:color="auto"/>
              <w:left w:val="single" w:sz="4" w:space="0" w:color="auto"/>
              <w:bottom w:val="single" w:sz="4" w:space="0" w:color="000000"/>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6"/>
                <w:szCs w:val="16"/>
                <w:lang w:eastAsia="ru-RU"/>
              </w:rPr>
            </w:pPr>
            <w:r w:rsidRPr="00D863B6">
              <w:rPr>
                <w:rFonts w:ascii="Arial" w:hAnsi="Arial" w:cs="Arial"/>
                <w:color w:val="000000"/>
                <w:sz w:val="16"/>
                <w:szCs w:val="16"/>
                <w:lang w:eastAsia="ru-RU"/>
              </w:rPr>
              <w:t>Единицы измер</w:t>
            </w:r>
            <w:r w:rsidRPr="00D863B6">
              <w:rPr>
                <w:rFonts w:ascii="Arial" w:hAnsi="Arial" w:cs="Arial"/>
                <w:color w:val="000000"/>
                <w:sz w:val="16"/>
                <w:szCs w:val="16"/>
                <w:lang w:eastAsia="ru-RU"/>
              </w:rPr>
              <w:t>е</w:t>
            </w:r>
            <w:r w:rsidRPr="00D863B6">
              <w:rPr>
                <w:rFonts w:ascii="Arial" w:hAnsi="Arial" w:cs="Arial"/>
                <w:color w:val="000000"/>
                <w:sz w:val="16"/>
                <w:szCs w:val="16"/>
                <w:lang w:eastAsia="ru-RU"/>
              </w:rPr>
              <w:t>ния</w:t>
            </w:r>
          </w:p>
        </w:tc>
        <w:tc>
          <w:tcPr>
            <w:tcW w:w="1577" w:type="pct"/>
            <w:gridSpan w:val="3"/>
            <w:tcBorders>
              <w:top w:val="single" w:sz="4" w:space="0" w:color="auto"/>
              <w:left w:val="nil"/>
              <w:bottom w:val="single" w:sz="4" w:space="0" w:color="auto"/>
              <w:right w:val="single" w:sz="4" w:space="0" w:color="000000"/>
            </w:tcBorders>
            <w:vAlign w:val="center"/>
          </w:tcPr>
          <w:p w:rsidR="002E7F2A" w:rsidRPr="00D863B6" w:rsidRDefault="002E7F2A" w:rsidP="00136E35">
            <w:pPr>
              <w:spacing w:line="240" w:lineRule="auto"/>
              <w:ind w:firstLine="0"/>
              <w:jc w:val="center"/>
              <w:rPr>
                <w:rFonts w:ascii="Arial" w:hAnsi="Arial" w:cs="Arial"/>
                <w:color w:val="000000"/>
                <w:sz w:val="16"/>
                <w:szCs w:val="16"/>
                <w:lang w:eastAsia="ru-RU"/>
              </w:rPr>
            </w:pPr>
            <w:r w:rsidRPr="00D863B6">
              <w:rPr>
                <w:rFonts w:ascii="Arial" w:hAnsi="Arial" w:cs="Arial"/>
                <w:color w:val="000000"/>
                <w:sz w:val="16"/>
                <w:szCs w:val="16"/>
                <w:lang w:eastAsia="ru-RU"/>
              </w:rPr>
              <w:t>2017 г.</w:t>
            </w:r>
          </w:p>
        </w:tc>
        <w:tc>
          <w:tcPr>
            <w:tcW w:w="1577" w:type="pct"/>
            <w:gridSpan w:val="3"/>
            <w:tcBorders>
              <w:top w:val="single" w:sz="4" w:space="0" w:color="auto"/>
              <w:left w:val="nil"/>
              <w:bottom w:val="single" w:sz="4" w:space="0" w:color="auto"/>
              <w:right w:val="single" w:sz="4" w:space="0" w:color="000000"/>
            </w:tcBorders>
            <w:vAlign w:val="center"/>
          </w:tcPr>
          <w:p w:rsidR="002E7F2A" w:rsidRPr="00D863B6" w:rsidRDefault="002E7F2A" w:rsidP="00136E35">
            <w:pPr>
              <w:spacing w:line="240" w:lineRule="auto"/>
              <w:ind w:firstLine="0"/>
              <w:jc w:val="center"/>
              <w:rPr>
                <w:rFonts w:ascii="Arial" w:hAnsi="Arial" w:cs="Arial"/>
                <w:color w:val="000000"/>
                <w:sz w:val="16"/>
                <w:szCs w:val="16"/>
                <w:lang w:eastAsia="ru-RU"/>
              </w:rPr>
            </w:pPr>
            <w:r w:rsidRPr="00D863B6">
              <w:rPr>
                <w:rFonts w:ascii="Arial" w:hAnsi="Arial" w:cs="Arial"/>
                <w:color w:val="000000"/>
                <w:sz w:val="16"/>
                <w:szCs w:val="16"/>
                <w:lang w:eastAsia="ru-RU"/>
              </w:rPr>
              <w:t>2018 г.</w:t>
            </w:r>
          </w:p>
        </w:tc>
      </w:tr>
      <w:tr w:rsidR="002E7F2A" w:rsidRPr="00D863B6" w:rsidTr="00136E35">
        <w:trPr>
          <w:trHeight w:val="2385"/>
        </w:trPr>
        <w:tc>
          <w:tcPr>
            <w:tcW w:w="1306" w:type="pct"/>
            <w:vMerge/>
            <w:tcBorders>
              <w:top w:val="single" w:sz="4" w:space="0" w:color="auto"/>
              <w:left w:val="single" w:sz="4" w:space="0" w:color="auto"/>
              <w:bottom w:val="single" w:sz="4" w:space="0" w:color="000000"/>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6"/>
                <w:szCs w:val="16"/>
                <w:lang w:eastAsia="ru-RU"/>
              </w:rPr>
            </w:pPr>
          </w:p>
        </w:tc>
        <w:tc>
          <w:tcPr>
            <w:tcW w:w="541" w:type="pct"/>
            <w:vMerge/>
            <w:tcBorders>
              <w:top w:val="single" w:sz="4" w:space="0" w:color="auto"/>
              <w:left w:val="single" w:sz="4" w:space="0" w:color="auto"/>
              <w:bottom w:val="single" w:sz="4" w:space="0" w:color="000000"/>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6"/>
                <w:szCs w:val="16"/>
                <w:lang w:eastAsia="ru-RU"/>
              </w:rPr>
            </w:pPr>
          </w:p>
        </w:tc>
        <w:tc>
          <w:tcPr>
            <w:tcW w:w="526" w:type="pct"/>
            <w:tcBorders>
              <w:top w:val="nil"/>
              <w:left w:val="nil"/>
              <w:bottom w:val="single" w:sz="4" w:space="0" w:color="auto"/>
              <w:right w:val="single" w:sz="4" w:space="0" w:color="auto"/>
            </w:tcBorders>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Из расчёта на семью из трёх человек пр</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живающей в МКД в квартире  площадью 54м.кв.с ванной, душем, с централиз</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ванными системами отопления, ХВС, водоотведения, с газовой плитой и проточным водоп</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догревателем.</w:t>
            </w:r>
          </w:p>
        </w:tc>
        <w:tc>
          <w:tcPr>
            <w:tcW w:w="526" w:type="pct"/>
            <w:tcBorders>
              <w:top w:val="nil"/>
              <w:left w:val="nil"/>
              <w:bottom w:val="single" w:sz="4" w:space="0" w:color="auto"/>
              <w:right w:val="single" w:sz="4" w:space="0" w:color="auto"/>
            </w:tcBorders>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Из расчёта на семью из трёх человек пр</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живающей в доме площадью 70м.кв.с ванной, душем, с централизованным ХВС, с отоплением и ГВС от индивидуал</w:t>
            </w:r>
            <w:r w:rsidRPr="00D863B6">
              <w:rPr>
                <w:rFonts w:ascii="Arial" w:hAnsi="Arial" w:cs="Arial"/>
                <w:color w:val="000000"/>
                <w:sz w:val="14"/>
                <w:szCs w:val="14"/>
                <w:lang w:eastAsia="ru-RU"/>
              </w:rPr>
              <w:t>ь</w:t>
            </w:r>
            <w:r w:rsidRPr="00D863B6">
              <w:rPr>
                <w:rFonts w:ascii="Arial" w:hAnsi="Arial" w:cs="Arial"/>
                <w:color w:val="000000"/>
                <w:sz w:val="14"/>
                <w:szCs w:val="14"/>
                <w:lang w:eastAsia="ru-RU"/>
              </w:rPr>
              <w:t>ного газового котла. Водоотведение -вывоз ЖБО.</w:t>
            </w:r>
          </w:p>
        </w:tc>
        <w:tc>
          <w:tcPr>
            <w:tcW w:w="526" w:type="pct"/>
            <w:tcBorders>
              <w:top w:val="nil"/>
              <w:left w:val="nil"/>
              <w:bottom w:val="single" w:sz="4" w:space="0" w:color="auto"/>
              <w:right w:val="single" w:sz="4" w:space="0" w:color="auto"/>
            </w:tcBorders>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Из расчёта на семью из трёх человек пр</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живающей в доме площадью 70м.кв.с централизованными системами ХВС и отопления, электр</w:t>
            </w:r>
            <w:r w:rsidRPr="00D863B6">
              <w:rPr>
                <w:rFonts w:ascii="Arial" w:hAnsi="Arial" w:cs="Arial"/>
                <w:color w:val="000000"/>
                <w:sz w:val="14"/>
                <w:szCs w:val="14"/>
                <w:lang w:eastAsia="ru-RU"/>
              </w:rPr>
              <w:t>и</w:t>
            </w:r>
            <w:r w:rsidRPr="00D863B6">
              <w:rPr>
                <w:rFonts w:ascii="Arial" w:hAnsi="Arial" w:cs="Arial"/>
                <w:color w:val="000000"/>
                <w:sz w:val="14"/>
                <w:szCs w:val="14"/>
                <w:lang w:eastAsia="ru-RU"/>
              </w:rPr>
              <w:t>ческой плитой, без ванны с приготовл</w:t>
            </w:r>
            <w:r w:rsidRPr="00D863B6">
              <w:rPr>
                <w:rFonts w:ascii="Arial" w:hAnsi="Arial" w:cs="Arial"/>
                <w:color w:val="000000"/>
                <w:sz w:val="14"/>
                <w:szCs w:val="14"/>
                <w:lang w:eastAsia="ru-RU"/>
              </w:rPr>
              <w:t>е</w:t>
            </w:r>
            <w:r w:rsidRPr="00D863B6">
              <w:rPr>
                <w:rFonts w:ascii="Arial" w:hAnsi="Arial" w:cs="Arial"/>
                <w:color w:val="000000"/>
                <w:sz w:val="14"/>
                <w:szCs w:val="14"/>
                <w:lang w:eastAsia="ru-RU"/>
              </w:rPr>
              <w:t>нием горячей воды с использованием электрического вод</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подогревателя. Вод</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 xml:space="preserve">отведение - вывоз ЖБО. </w:t>
            </w:r>
          </w:p>
        </w:tc>
        <w:tc>
          <w:tcPr>
            <w:tcW w:w="526" w:type="pct"/>
            <w:tcBorders>
              <w:top w:val="nil"/>
              <w:left w:val="nil"/>
              <w:bottom w:val="single" w:sz="4" w:space="0" w:color="auto"/>
              <w:right w:val="single" w:sz="4" w:space="0" w:color="auto"/>
            </w:tcBorders>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Из расчёта на семью из трёх человек пр</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живающей в МКД в квартире  площадью 54м.кв.с ванной, душем, с централиз</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ванными системами отопления, ХВС, водоотведения, с газовой плитой и проточным водоп</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догревателем.</w:t>
            </w:r>
          </w:p>
        </w:tc>
        <w:tc>
          <w:tcPr>
            <w:tcW w:w="526" w:type="pct"/>
            <w:tcBorders>
              <w:top w:val="nil"/>
              <w:left w:val="nil"/>
              <w:bottom w:val="single" w:sz="4" w:space="0" w:color="auto"/>
              <w:right w:val="single" w:sz="4" w:space="0" w:color="auto"/>
            </w:tcBorders>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Из расчёта на семью из трёх человек пр</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живающей в доме площадью 70м.кв.с ванной, душем, с централизованным ХВС, с отоплением и ГВС от индивидуал</w:t>
            </w:r>
            <w:r w:rsidRPr="00D863B6">
              <w:rPr>
                <w:rFonts w:ascii="Arial" w:hAnsi="Arial" w:cs="Arial"/>
                <w:color w:val="000000"/>
                <w:sz w:val="14"/>
                <w:szCs w:val="14"/>
                <w:lang w:eastAsia="ru-RU"/>
              </w:rPr>
              <w:t>ь</w:t>
            </w:r>
            <w:r w:rsidRPr="00D863B6">
              <w:rPr>
                <w:rFonts w:ascii="Arial" w:hAnsi="Arial" w:cs="Arial"/>
                <w:color w:val="000000"/>
                <w:sz w:val="14"/>
                <w:szCs w:val="14"/>
                <w:lang w:eastAsia="ru-RU"/>
              </w:rPr>
              <w:t>ного газового котла. Водоотведение -вывоз ЖБО.</w:t>
            </w:r>
          </w:p>
        </w:tc>
        <w:tc>
          <w:tcPr>
            <w:tcW w:w="526" w:type="pct"/>
            <w:tcBorders>
              <w:top w:val="nil"/>
              <w:left w:val="nil"/>
              <w:bottom w:val="single" w:sz="4" w:space="0" w:color="auto"/>
              <w:right w:val="single" w:sz="4" w:space="0" w:color="auto"/>
            </w:tcBorders>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Из расчёта на семью из трёх человек пр</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живающей в доме площадью 70м.кв.с централизованными системами ХВС и отопления, электр</w:t>
            </w:r>
            <w:r w:rsidRPr="00D863B6">
              <w:rPr>
                <w:rFonts w:ascii="Arial" w:hAnsi="Arial" w:cs="Arial"/>
                <w:color w:val="000000"/>
                <w:sz w:val="14"/>
                <w:szCs w:val="14"/>
                <w:lang w:eastAsia="ru-RU"/>
              </w:rPr>
              <w:t>и</w:t>
            </w:r>
            <w:r w:rsidRPr="00D863B6">
              <w:rPr>
                <w:rFonts w:ascii="Arial" w:hAnsi="Arial" w:cs="Arial"/>
                <w:color w:val="000000"/>
                <w:sz w:val="14"/>
                <w:szCs w:val="14"/>
                <w:lang w:eastAsia="ru-RU"/>
              </w:rPr>
              <w:t>ческой плитой, без ванны с приготовл</w:t>
            </w:r>
            <w:r w:rsidRPr="00D863B6">
              <w:rPr>
                <w:rFonts w:ascii="Arial" w:hAnsi="Arial" w:cs="Arial"/>
                <w:color w:val="000000"/>
                <w:sz w:val="14"/>
                <w:szCs w:val="14"/>
                <w:lang w:eastAsia="ru-RU"/>
              </w:rPr>
              <w:t>е</w:t>
            </w:r>
            <w:r w:rsidRPr="00D863B6">
              <w:rPr>
                <w:rFonts w:ascii="Arial" w:hAnsi="Arial" w:cs="Arial"/>
                <w:color w:val="000000"/>
                <w:sz w:val="14"/>
                <w:szCs w:val="14"/>
                <w:lang w:eastAsia="ru-RU"/>
              </w:rPr>
              <w:t>нием горячей воды с использованием электрического вод</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подогревателя. В</w:t>
            </w:r>
            <w:r w:rsidRPr="00D863B6">
              <w:rPr>
                <w:rFonts w:ascii="Arial" w:hAnsi="Arial" w:cs="Arial"/>
                <w:color w:val="000000"/>
                <w:sz w:val="14"/>
                <w:szCs w:val="14"/>
                <w:lang w:eastAsia="ru-RU"/>
              </w:rPr>
              <w:t>о</w:t>
            </w:r>
            <w:r w:rsidRPr="00D863B6">
              <w:rPr>
                <w:rFonts w:ascii="Arial" w:hAnsi="Arial" w:cs="Arial"/>
                <w:color w:val="000000"/>
                <w:sz w:val="14"/>
                <w:szCs w:val="14"/>
                <w:lang w:eastAsia="ru-RU"/>
              </w:rPr>
              <w:t xml:space="preserve">доотведение - вывоз ЖБО. </w:t>
            </w:r>
          </w:p>
        </w:tc>
      </w:tr>
      <w:tr w:rsidR="002E7F2A" w:rsidRPr="00D863B6"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D863B6" w:rsidRDefault="002E7F2A" w:rsidP="00136E35">
            <w:pPr>
              <w:spacing w:line="240" w:lineRule="auto"/>
              <w:ind w:firstLine="0"/>
              <w:jc w:val="center"/>
              <w:rPr>
                <w:rFonts w:ascii="Arial" w:hAnsi="Arial" w:cs="Arial"/>
                <w:color w:val="000000"/>
                <w:sz w:val="16"/>
                <w:szCs w:val="16"/>
                <w:lang w:eastAsia="ru-RU"/>
              </w:rPr>
            </w:pPr>
            <w:r w:rsidRPr="00D863B6">
              <w:rPr>
                <w:rFonts w:ascii="Arial" w:hAnsi="Arial" w:cs="Arial"/>
                <w:color w:val="000000"/>
                <w:sz w:val="16"/>
                <w:szCs w:val="16"/>
                <w:lang w:eastAsia="ru-RU"/>
              </w:rPr>
              <w:t>Электроснабжение</w:t>
            </w:r>
          </w:p>
        </w:tc>
      </w:tr>
      <w:tr w:rsidR="002E7F2A" w:rsidRPr="00D863B6"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кВт∙ч</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270,00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270,00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390,00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270,00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270,00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390,00</w:t>
            </w:r>
          </w:p>
        </w:tc>
      </w:tr>
      <w:tr w:rsidR="002E7F2A" w:rsidRPr="00D863B6"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руб./кВт∙ч</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2,21</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2,21</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2,21</w:t>
            </w:r>
          </w:p>
        </w:tc>
      </w:tr>
      <w:tr w:rsidR="002E7F2A" w:rsidRPr="00D863B6"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Расходы на электроснабжение</w:t>
            </w:r>
          </w:p>
        </w:tc>
        <w:tc>
          <w:tcPr>
            <w:tcW w:w="541"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572,83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572,83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827,42</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595,75</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595,75</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860,52</w:t>
            </w:r>
          </w:p>
        </w:tc>
      </w:tr>
      <w:tr w:rsidR="002E7F2A" w:rsidRPr="00D863B6"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D863B6" w:rsidRDefault="002E7F2A" w:rsidP="00136E35">
            <w:pPr>
              <w:spacing w:line="240" w:lineRule="auto"/>
              <w:ind w:firstLine="0"/>
              <w:jc w:val="center"/>
              <w:rPr>
                <w:rFonts w:ascii="Arial" w:hAnsi="Arial" w:cs="Arial"/>
                <w:color w:val="000000"/>
                <w:sz w:val="16"/>
                <w:szCs w:val="16"/>
                <w:lang w:eastAsia="ru-RU"/>
              </w:rPr>
            </w:pPr>
            <w:r w:rsidRPr="00D863B6">
              <w:rPr>
                <w:rFonts w:ascii="Arial" w:hAnsi="Arial" w:cs="Arial"/>
                <w:color w:val="000000"/>
                <w:sz w:val="16"/>
                <w:szCs w:val="16"/>
                <w:lang w:eastAsia="ru-RU"/>
              </w:rPr>
              <w:t>Газоснабжение</w:t>
            </w:r>
          </w:p>
        </w:tc>
      </w:tr>
      <w:tr w:rsidR="002E7F2A" w:rsidRPr="00D863B6"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м</w:t>
            </w:r>
            <w:r w:rsidRPr="00D863B6">
              <w:rPr>
                <w:rFonts w:ascii="Arial" w:hAnsi="Arial" w:cs="Arial"/>
                <w:color w:val="000000"/>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226,80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645,00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226,80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226,80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645,00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226,80</w:t>
            </w:r>
          </w:p>
        </w:tc>
      </w:tr>
      <w:tr w:rsidR="002E7F2A" w:rsidRPr="00D863B6"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руб./м</w:t>
            </w:r>
            <w:r w:rsidRPr="00D863B6">
              <w:rPr>
                <w:rFonts w:ascii="Arial" w:hAnsi="Arial" w:cs="Arial"/>
                <w:color w:val="000000"/>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4,40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4,40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4,40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4,57</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4,57</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4,57</w:t>
            </w:r>
          </w:p>
        </w:tc>
      </w:tr>
      <w:tr w:rsidR="002E7F2A" w:rsidRPr="00D863B6"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Расходы населения на газоснабжение</w:t>
            </w:r>
          </w:p>
        </w:tc>
        <w:tc>
          <w:tcPr>
            <w:tcW w:w="541"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997,03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2835,47</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997,03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1036,91</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2948,89</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1036,91</w:t>
            </w:r>
          </w:p>
        </w:tc>
      </w:tr>
      <w:tr w:rsidR="002E7F2A" w:rsidRPr="00D863B6"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D863B6" w:rsidRDefault="002E7F2A" w:rsidP="00136E35">
            <w:pPr>
              <w:spacing w:line="240" w:lineRule="auto"/>
              <w:ind w:firstLine="0"/>
              <w:jc w:val="center"/>
              <w:rPr>
                <w:rFonts w:ascii="Arial" w:hAnsi="Arial" w:cs="Arial"/>
                <w:color w:val="000000"/>
                <w:sz w:val="16"/>
                <w:szCs w:val="16"/>
                <w:lang w:eastAsia="ru-RU"/>
              </w:rPr>
            </w:pPr>
            <w:r w:rsidRPr="00D863B6">
              <w:rPr>
                <w:rFonts w:ascii="Arial" w:hAnsi="Arial" w:cs="Arial"/>
                <w:color w:val="000000"/>
                <w:sz w:val="16"/>
                <w:szCs w:val="16"/>
                <w:lang w:eastAsia="ru-RU"/>
              </w:rPr>
              <w:t>Центральное отопление</w:t>
            </w:r>
          </w:p>
        </w:tc>
      </w:tr>
      <w:tr w:rsidR="002E7F2A" w:rsidRPr="00D863B6"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Гкал</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3,99</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3,99</w:t>
            </w:r>
          </w:p>
        </w:tc>
      </w:tr>
      <w:tr w:rsidR="002E7F2A" w:rsidRPr="00D863B6"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руб./Гкал</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1848,61</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1848,61</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1848,61</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1922,55</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1922,55</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1922,55</w:t>
            </w:r>
          </w:p>
        </w:tc>
      </w:tr>
      <w:tr w:rsidR="002E7F2A" w:rsidRPr="00D863B6"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left"/>
              <w:rPr>
                <w:rFonts w:ascii="Arial" w:hAnsi="Arial" w:cs="Arial"/>
                <w:color w:val="000000"/>
                <w:sz w:val="14"/>
                <w:szCs w:val="14"/>
                <w:lang w:eastAsia="ru-RU"/>
              </w:rPr>
            </w:pPr>
            <w:r w:rsidRPr="00D863B6">
              <w:rPr>
                <w:rFonts w:ascii="Arial" w:hAnsi="Arial" w:cs="Arial"/>
                <w:color w:val="000000"/>
                <w:sz w:val="14"/>
                <w:szCs w:val="14"/>
                <w:lang w:eastAsia="ru-RU"/>
              </w:rPr>
              <w:t>Расходы на теплоснабжение</w:t>
            </w:r>
          </w:p>
        </w:tc>
        <w:tc>
          <w:tcPr>
            <w:tcW w:w="541"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3920,13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7373,37</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4076,93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color w:val="000000"/>
                <w:sz w:val="14"/>
                <w:szCs w:val="14"/>
                <w:lang w:eastAsia="ru-RU"/>
              </w:rPr>
            </w:pPr>
            <w:r w:rsidRPr="00D863B6">
              <w:rPr>
                <w:rFonts w:ascii="Arial" w:hAnsi="Arial" w:cs="Arial"/>
                <w:color w:val="000000"/>
                <w:sz w:val="14"/>
                <w:szCs w:val="14"/>
                <w:lang w:eastAsia="ru-RU"/>
              </w:rPr>
              <w:t>7668,30</w:t>
            </w:r>
          </w:p>
        </w:tc>
      </w:tr>
      <w:tr w:rsidR="002E7F2A" w:rsidRPr="00D863B6" w:rsidTr="00136E35">
        <w:trPr>
          <w:trHeight w:val="300"/>
        </w:trPr>
        <w:tc>
          <w:tcPr>
            <w:tcW w:w="1306" w:type="pct"/>
            <w:tcBorders>
              <w:top w:val="nil"/>
              <w:left w:val="single" w:sz="4" w:space="0" w:color="auto"/>
              <w:bottom w:val="single" w:sz="4" w:space="0" w:color="auto"/>
              <w:right w:val="nil"/>
            </w:tcBorders>
            <w:vAlign w:val="center"/>
          </w:tcPr>
          <w:p w:rsidR="002E7F2A" w:rsidRPr="00D863B6" w:rsidRDefault="002E7F2A" w:rsidP="00136E35">
            <w:pPr>
              <w:spacing w:line="240" w:lineRule="auto"/>
              <w:ind w:firstLine="0"/>
              <w:jc w:val="left"/>
              <w:rPr>
                <w:rFonts w:ascii="Arial" w:hAnsi="Arial" w:cs="Arial"/>
                <w:b/>
                <w:bCs/>
                <w:color w:val="000000"/>
                <w:sz w:val="14"/>
                <w:szCs w:val="14"/>
                <w:lang w:eastAsia="ru-RU"/>
              </w:rPr>
            </w:pPr>
            <w:r w:rsidRPr="00D863B6">
              <w:rPr>
                <w:rFonts w:ascii="Arial" w:hAnsi="Arial" w:cs="Arial"/>
                <w:b/>
                <w:bCs/>
                <w:color w:val="000000"/>
                <w:sz w:val="14"/>
                <w:szCs w:val="14"/>
                <w:lang w:eastAsia="ru-RU"/>
              </w:rPr>
              <w:t>Всего расходы на коммунальные ресурсы</w:t>
            </w:r>
          </w:p>
        </w:tc>
        <w:tc>
          <w:tcPr>
            <w:tcW w:w="541"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тыс. руб.</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5489,99</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3408,30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9197,82</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5709,59</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3544,64</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9565,74</w:t>
            </w:r>
          </w:p>
        </w:tc>
      </w:tr>
      <w:tr w:rsidR="002E7F2A" w:rsidRPr="00D863B6" w:rsidTr="00136E35">
        <w:trPr>
          <w:trHeight w:val="300"/>
        </w:trPr>
        <w:tc>
          <w:tcPr>
            <w:tcW w:w="1306" w:type="pct"/>
            <w:tcBorders>
              <w:top w:val="nil"/>
              <w:left w:val="single" w:sz="4" w:space="0" w:color="auto"/>
              <w:bottom w:val="single" w:sz="4" w:space="0" w:color="auto"/>
              <w:right w:val="nil"/>
            </w:tcBorders>
            <w:vAlign w:val="center"/>
          </w:tcPr>
          <w:p w:rsidR="002E7F2A" w:rsidRPr="00D863B6" w:rsidRDefault="002E7F2A" w:rsidP="00136E35">
            <w:pPr>
              <w:spacing w:line="240" w:lineRule="auto"/>
              <w:ind w:firstLine="0"/>
              <w:jc w:val="left"/>
              <w:rPr>
                <w:rFonts w:ascii="Arial" w:hAnsi="Arial" w:cs="Arial"/>
                <w:b/>
                <w:bCs/>
                <w:color w:val="000000"/>
                <w:sz w:val="14"/>
                <w:szCs w:val="14"/>
                <w:lang w:eastAsia="ru-RU"/>
              </w:rPr>
            </w:pPr>
            <w:r w:rsidRPr="00D863B6">
              <w:rPr>
                <w:rFonts w:ascii="Arial" w:hAnsi="Arial" w:cs="Arial"/>
                <w:b/>
                <w:bCs/>
                <w:color w:val="000000"/>
                <w:sz w:val="14"/>
                <w:szCs w:val="14"/>
                <w:lang w:eastAsia="ru-RU"/>
              </w:rPr>
              <w:t>Удельный расход населения на 1м.кв. площади</w:t>
            </w:r>
          </w:p>
        </w:tc>
        <w:tc>
          <w:tcPr>
            <w:tcW w:w="541"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руб./м.кв.</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101,67</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48,69</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131,40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105,73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50,64</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136,65</w:t>
            </w:r>
          </w:p>
        </w:tc>
      </w:tr>
      <w:tr w:rsidR="002E7F2A" w:rsidRPr="00D863B6" w:rsidTr="00136E35">
        <w:trPr>
          <w:trHeight w:val="720"/>
        </w:trPr>
        <w:tc>
          <w:tcPr>
            <w:tcW w:w="1306" w:type="pct"/>
            <w:tcBorders>
              <w:top w:val="nil"/>
              <w:left w:val="single" w:sz="4" w:space="0" w:color="auto"/>
              <w:bottom w:val="single" w:sz="4" w:space="0" w:color="auto"/>
              <w:right w:val="nil"/>
            </w:tcBorders>
            <w:vAlign w:val="center"/>
          </w:tcPr>
          <w:p w:rsidR="002E7F2A" w:rsidRPr="00D863B6" w:rsidRDefault="002E7F2A" w:rsidP="00136E35">
            <w:pPr>
              <w:spacing w:line="240" w:lineRule="auto"/>
              <w:ind w:firstLine="0"/>
              <w:jc w:val="left"/>
              <w:rPr>
                <w:rFonts w:ascii="Arial" w:hAnsi="Arial" w:cs="Arial"/>
                <w:b/>
                <w:bCs/>
                <w:color w:val="000000"/>
                <w:sz w:val="14"/>
                <w:szCs w:val="14"/>
                <w:lang w:eastAsia="ru-RU"/>
              </w:rPr>
            </w:pPr>
            <w:r w:rsidRPr="00D863B6">
              <w:rPr>
                <w:rFonts w:ascii="Arial" w:hAnsi="Arial" w:cs="Arial"/>
                <w:b/>
                <w:bCs/>
                <w:color w:val="000000"/>
                <w:sz w:val="14"/>
                <w:szCs w:val="14"/>
                <w:lang w:eastAsia="ru-RU"/>
              </w:rPr>
              <w:t>Предельная стоимость  предоставляемых ЖКУ на 1 м2 площади в Челябинской области установленная П</w:t>
            </w:r>
            <w:r w:rsidRPr="00D863B6">
              <w:rPr>
                <w:rFonts w:ascii="Arial" w:hAnsi="Arial" w:cs="Arial"/>
                <w:b/>
                <w:bCs/>
                <w:color w:val="000000"/>
                <w:sz w:val="14"/>
                <w:szCs w:val="14"/>
                <w:lang w:eastAsia="ru-RU"/>
              </w:rPr>
              <w:t>о</w:t>
            </w:r>
            <w:r w:rsidRPr="00D863B6">
              <w:rPr>
                <w:rFonts w:ascii="Arial" w:hAnsi="Arial" w:cs="Arial"/>
                <w:b/>
                <w:bCs/>
                <w:color w:val="000000"/>
                <w:sz w:val="14"/>
                <w:szCs w:val="14"/>
                <w:lang w:eastAsia="ru-RU"/>
              </w:rPr>
              <w:t>становлением Правительства РФ от 11 февраля 2016 г. № 97 "О федеральных стандартах оплаты жилого п</w:t>
            </w:r>
            <w:r w:rsidRPr="00D863B6">
              <w:rPr>
                <w:rFonts w:ascii="Arial" w:hAnsi="Arial" w:cs="Arial"/>
                <w:b/>
                <w:bCs/>
                <w:color w:val="000000"/>
                <w:sz w:val="14"/>
                <w:szCs w:val="14"/>
                <w:lang w:eastAsia="ru-RU"/>
              </w:rPr>
              <w:t>о</w:t>
            </w:r>
            <w:r w:rsidRPr="00D863B6">
              <w:rPr>
                <w:rFonts w:ascii="Arial" w:hAnsi="Arial" w:cs="Arial"/>
                <w:b/>
                <w:bCs/>
                <w:color w:val="000000"/>
                <w:sz w:val="14"/>
                <w:szCs w:val="14"/>
                <w:lang w:eastAsia="ru-RU"/>
              </w:rPr>
              <w:t>мещения и коммунальных услуг на 2016 - 2018 годы”</w:t>
            </w:r>
          </w:p>
        </w:tc>
        <w:tc>
          <w:tcPr>
            <w:tcW w:w="541"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руб./м.кв.</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108,30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108,30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108,30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112,40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112,40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112,40</w:t>
            </w:r>
          </w:p>
        </w:tc>
      </w:tr>
      <w:tr w:rsidR="002E7F2A" w:rsidRPr="00D863B6" w:rsidTr="00136E35">
        <w:trPr>
          <w:trHeight w:val="480"/>
        </w:trPr>
        <w:tc>
          <w:tcPr>
            <w:tcW w:w="1306" w:type="pct"/>
            <w:tcBorders>
              <w:top w:val="nil"/>
              <w:left w:val="single" w:sz="4" w:space="0" w:color="auto"/>
              <w:bottom w:val="single" w:sz="4" w:space="0" w:color="auto"/>
              <w:right w:val="nil"/>
            </w:tcBorders>
            <w:vAlign w:val="center"/>
          </w:tcPr>
          <w:p w:rsidR="002E7F2A" w:rsidRPr="00D863B6" w:rsidRDefault="002E7F2A" w:rsidP="00136E35">
            <w:pPr>
              <w:spacing w:line="240" w:lineRule="auto"/>
              <w:ind w:firstLine="0"/>
              <w:jc w:val="left"/>
              <w:rPr>
                <w:rFonts w:ascii="Arial" w:hAnsi="Arial" w:cs="Arial"/>
                <w:b/>
                <w:bCs/>
                <w:color w:val="000000"/>
                <w:sz w:val="14"/>
                <w:szCs w:val="14"/>
                <w:lang w:eastAsia="ru-RU"/>
              </w:rPr>
            </w:pPr>
            <w:r w:rsidRPr="00D863B6">
              <w:rPr>
                <w:rFonts w:ascii="Arial" w:hAnsi="Arial" w:cs="Arial"/>
                <w:b/>
                <w:bCs/>
                <w:color w:val="000000"/>
                <w:sz w:val="14"/>
                <w:szCs w:val="14"/>
                <w:lang w:eastAsia="ru-RU"/>
              </w:rPr>
              <w:t>Разница между предельной стоимостью ЖКУ и удел</w:t>
            </w:r>
            <w:r w:rsidRPr="00D863B6">
              <w:rPr>
                <w:rFonts w:ascii="Arial" w:hAnsi="Arial" w:cs="Arial"/>
                <w:b/>
                <w:bCs/>
                <w:color w:val="000000"/>
                <w:sz w:val="14"/>
                <w:szCs w:val="14"/>
                <w:lang w:eastAsia="ru-RU"/>
              </w:rPr>
              <w:t>ь</w:t>
            </w:r>
            <w:r w:rsidRPr="00D863B6">
              <w:rPr>
                <w:rFonts w:ascii="Arial" w:hAnsi="Arial" w:cs="Arial"/>
                <w:b/>
                <w:bCs/>
                <w:color w:val="000000"/>
                <w:sz w:val="14"/>
                <w:szCs w:val="14"/>
                <w:lang w:eastAsia="ru-RU"/>
              </w:rPr>
              <w:t>ным прогнозируемым расходом.</w:t>
            </w:r>
          </w:p>
        </w:tc>
        <w:tc>
          <w:tcPr>
            <w:tcW w:w="541" w:type="pct"/>
            <w:tcBorders>
              <w:top w:val="nil"/>
              <w:left w:val="single" w:sz="4" w:space="0" w:color="auto"/>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4"/>
                <w:szCs w:val="14"/>
                <w:lang w:eastAsia="ru-RU"/>
              </w:rPr>
            </w:pPr>
            <w:r w:rsidRPr="00D863B6">
              <w:rPr>
                <w:rFonts w:ascii="Arial" w:hAnsi="Arial" w:cs="Arial"/>
                <w:b/>
                <w:bCs/>
                <w:color w:val="000000"/>
                <w:sz w:val="14"/>
                <w:szCs w:val="14"/>
                <w:lang w:eastAsia="ru-RU"/>
              </w:rPr>
              <w:t>руб./м.кв.</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6"/>
                <w:szCs w:val="16"/>
                <w:lang w:eastAsia="ru-RU"/>
              </w:rPr>
            </w:pPr>
            <w:r w:rsidRPr="00D863B6">
              <w:rPr>
                <w:rFonts w:ascii="Arial" w:hAnsi="Arial" w:cs="Arial"/>
                <w:b/>
                <w:bCs/>
                <w:color w:val="000000"/>
                <w:sz w:val="16"/>
                <w:szCs w:val="16"/>
                <w:lang w:eastAsia="ru-RU"/>
              </w:rPr>
              <w:t>6,63</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6"/>
                <w:szCs w:val="16"/>
                <w:lang w:eastAsia="ru-RU"/>
              </w:rPr>
            </w:pPr>
            <w:r w:rsidRPr="00D863B6">
              <w:rPr>
                <w:rFonts w:ascii="Arial" w:hAnsi="Arial" w:cs="Arial"/>
                <w:b/>
                <w:bCs/>
                <w:color w:val="000000"/>
                <w:sz w:val="16"/>
                <w:szCs w:val="16"/>
                <w:lang w:eastAsia="ru-RU"/>
              </w:rPr>
              <w:t>59,61</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6"/>
                <w:szCs w:val="16"/>
                <w:lang w:eastAsia="ru-RU"/>
              </w:rPr>
            </w:pPr>
            <w:r w:rsidRPr="00D863B6">
              <w:rPr>
                <w:rFonts w:ascii="Arial" w:hAnsi="Arial" w:cs="Arial"/>
                <w:b/>
                <w:bCs/>
                <w:color w:val="000000"/>
                <w:sz w:val="16"/>
                <w:szCs w:val="16"/>
                <w:lang w:eastAsia="ru-RU"/>
              </w:rPr>
              <w:t>-23,10</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6"/>
                <w:szCs w:val="16"/>
                <w:lang w:eastAsia="ru-RU"/>
              </w:rPr>
            </w:pPr>
            <w:r w:rsidRPr="00D863B6">
              <w:rPr>
                <w:rFonts w:ascii="Arial" w:hAnsi="Arial" w:cs="Arial"/>
                <w:b/>
                <w:bCs/>
                <w:color w:val="000000"/>
                <w:sz w:val="16"/>
                <w:szCs w:val="16"/>
                <w:lang w:eastAsia="ru-RU"/>
              </w:rPr>
              <w:t>6,67</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6"/>
                <w:szCs w:val="16"/>
                <w:lang w:eastAsia="ru-RU"/>
              </w:rPr>
            </w:pPr>
            <w:r w:rsidRPr="00D863B6">
              <w:rPr>
                <w:rFonts w:ascii="Arial" w:hAnsi="Arial" w:cs="Arial"/>
                <w:b/>
                <w:bCs/>
                <w:color w:val="000000"/>
                <w:sz w:val="16"/>
                <w:szCs w:val="16"/>
                <w:lang w:eastAsia="ru-RU"/>
              </w:rPr>
              <w:t>61,76</w:t>
            </w:r>
          </w:p>
        </w:tc>
        <w:tc>
          <w:tcPr>
            <w:tcW w:w="526" w:type="pct"/>
            <w:tcBorders>
              <w:top w:val="nil"/>
              <w:left w:val="nil"/>
              <w:bottom w:val="single" w:sz="4" w:space="0" w:color="auto"/>
              <w:right w:val="single" w:sz="4" w:space="0" w:color="auto"/>
            </w:tcBorders>
            <w:vAlign w:val="center"/>
          </w:tcPr>
          <w:p w:rsidR="002E7F2A" w:rsidRPr="00D863B6" w:rsidRDefault="002E7F2A" w:rsidP="00136E35">
            <w:pPr>
              <w:spacing w:line="240" w:lineRule="auto"/>
              <w:ind w:firstLine="0"/>
              <w:jc w:val="center"/>
              <w:rPr>
                <w:rFonts w:ascii="Arial" w:hAnsi="Arial" w:cs="Arial"/>
                <w:b/>
                <w:bCs/>
                <w:color w:val="000000"/>
                <w:sz w:val="16"/>
                <w:szCs w:val="16"/>
                <w:lang w:eastAsia="ru-RU"/>
              </w:rPr>
            </w:pPr>
            <w:r w:rsidRPr="00D863B6">
              <w:rPr>
                <w:rFonts w:ascii="Arial" w:hAnsi="Arial" w:cs="Arial"/>
                <w:b/>
                <w:bCs/>
                <w:color w:val="000000"/>
                <w:sz w:val="16"/>
                <w:szCs w:val="16"/>
                <w:lang w:eastAsia="ru-RU"/>
              </w:rPr>
              <w:t>-24,25</w:t>
            </w:r>
          </w:p>
        </w:tc>
      </w:tr>
    </w:tbl>
    <w:p w:rsidR="002E7F2A" w:rsidRDefault="002E7F2A" w:rsidP="00136E35">
      <w:pPr>
        <w:ind w:firstLine="567"/>
        <w:rPr>
          <w:rFonts w:cs="Times New Roman"/>
          <w:sz w:val="24"/>
          <w:szCs w:val="24"/>
          <w:lang w:eastAsia="ru-RU"/>
        </w:rPr>
      </w:pPr>
    </w:p>
    <w:p w:rsidR="002E7F2A" w:rsidRDefault="002E7F2A" w:rsidP="00136E35">
      <w:pPr>
        <w:ind w:firstLine="567"/>
        <w:rPr>
          <w:rFonts w:cs="Times New Roman"/>
          <w:sz w:val="24"/>
          <w:szCs w:val="24"/>
          <w:lang w:eastAsia="ru-RU"/>
        </w:rPr>
      </w:pPr>
    </w:p>
    <w:p w:rsidR="002E7F2A" w:rsidRDefault="002E7F2A" w:rsidP="00136E35">
      <w:pPr>
        <w:ind w:firstLine="567"/>
        <w:jc w:val="center"/>
        <w:rPr>
          <w:rFonts w:cs="Times New Roman"/>
          <w:b/>
          <w:i/>
          <w:color w:val="000000"/>
          <w:sz w:val="24"/>
          <w:szCs w:val="24"/>
          <w:lang w:eastAsia="ru-RU"/>
        </w:rPr>
      </w:pPr>
    </w:p>
    <w:p w:rsidR="002E7F2A" w:rsidRPr="00A53085" w:rsidRDefault="002E7F2A" w:rsidP="00136E35">
      <w:pPr>
        <w:ind w:firstLine="567"/>
        <w:jc w:val="center"/>
        <w:rPr>
          <w:rFonts w:cs="Times New Roman"/>
          <w:b/>
          <w:i/>
          <w:sz w:val="24"/>
          <w:szCs w:val="24"/>
          <w:lang w:eastAsia="ru-RU"/>
        </w:rPr>
      </w:pPr>
      <w:r>
        <w:rPr>
          <w:rFonts w:cs="Times New Roman"/>
          <w:b/>
          <w:i/>
          <w:color w:val="000000"/>
          <w:sz w:val="24"/>
          <w:szCs w:val="24"/>
          <w:lang w:eastAsia="ru-RU"/>
        </w:rPr>
        <w:t>Перспективный</w:t>
      </w:r>
      <w:r w:rsidRPr="00D863B6">
        <w:rPr>
          <w:rFonts w:cs="Times New Roman"/>
          <w:b/>
          <w:i/>
          <w:color w:val="000000"/>
          <w:sz w:val="24"/>
          <w:szCs w:val="24"/>
          <w:lang w:eastAsia="ru-RU"/>
        </w:rPr>
        <w:t xml:space="preserve"> уровень обеспечения населения ЖКУ.</w:t>
      </w:r>
    </w:p>
    <w:tbl>
      <w:tblPr>
        <w:tblW w:w="5000" w:type="pct"/>
        <w:tblLook w:val="00A0"/>
      </w:tblPr>
      <w:tblGrid>
        <w:gridCol w:w="4157"/>
        <w:gridCol w:w="1723"/>
        <w:gridCol w:w="1675"/>
        <w:gridCol w:w="1675"/>
        <w:gridCol w:w="1675"/>
        <w:gridCol w:w="1675"/>
        <w:gridCol w:w="1675"/>
        <w:gridCol w:w="1665"/>
      </w:tblGrid>
      <w:tr w:rsidR="002E7F2A" w:rsidRPr="00A53085" w:rsidTr="00136E35">
        <w:trPr>
          <w:trHeight w:val="450"/>
        </w:trPr>
        <w:tc>
          <w:tcPr>
            <w:tcW w:w="1306" w:type="pct"/>
            <w:vMerge w:val="restart"/>
            <w:tcBorders>
              <w:top w:val="single" w:sz="4" w:space="0" w:color="auto"/>
              <w:left w:val="single" w:sz="4" w:space="0" w:color="auto"/>
              <w:bottom w:val="single" w:sz="4" w:space="0" w:color="000000"/>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6"/>
                <w:szCs w:val="16"/>
                <w:lang w:eastAsia="ru-RU"/>
              </w:rPr>
            </w:pPr>
            <w:r w:rsidRPr="00A53085">
              <w:rPr>
                <w:rFonts w:ascii="Arial" w:hAnsi="Arial" w:cs="Arial"/>
                <w:color w:val="000000"/>
                <w:sz w:val="16"/>
                <w:szCs w:val="16"/>
                <w:lang w:eastAsia="ru-RU"/>
              </w:rPr>
              <w:t>Наименование</w:t>
            </w:r>
          </w:p>
        </w:tc>
        <w:tc>
          <w:tcPr>
            <w:tcW w:w="541" w:type="pct"/>
            <w:vMerge w:val="restart"/>
            <w:tcBorders>
              <w:top w:val="single" w:sz="4" w:space="0" w:color="auto"/>
              <w:left w:val="single" w:sz="4" w:space="0" w:color="auto"/>
              <w:bottom w:val="single" w:sz="4" w:space="0" w:color="000000"/>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6"/>
                <w:szCs w:val="16"/>
                <w:lang w:eastAsia="ru-RU"/>
              </w:rPr>
            </w:pPr>
            <w:r w:rsidRPr="00A53085">
              <w:rPr>
                <w:rFonts w:ascii="Arial" w:hAnsi="Arial" w:cs="Arial"/>
                <w:color w:val="000000"/>
                <w:sz w:val="16"/>
                <w:szCs w:val="16"/>
                <w:lang w:eastAsia="ru-RU"/>
              </w:rPr>
              <w:t>Единицы измер</w:t>
            </w:r>
            <w:r w:rsidRPr="00A53085">
              <w:rPr>
                <w:rFonts w:ascii="Arial" w:hAnsi="Arial" w:cs="Arial"/>
                <w:color w:val="000000"/>
                <w:sz w:val="16"/>
                <w:szCs w:val="16"/>
                <w:lang w:eastAsia="ru-RU"/>
              </w:rPr>
              <w:t>е</w:t>
            </w:r>
            <w:r w:rsidRPr="00A53085">
              <w:rPr>
                <w:rFonts w:ascii="Arial" w:hAnsi="Arial" w:cs="Arial"/>
                <w:color w:val="000000"/>
                <w:sz w:val="16"/>
                <w:szCs w:val="16"/>
                <w:lang w:eastAsia="ru-RU"/>
              </w:rPr>
              <w:t>ния</w:t>
            </w:r>
          </w:p>
        </w:tc>
        <w:tc>
          <w:tcPr>
            <w:tcW w:w="1577" w:type="pct"/>
            <w:gridSpan w:val="3"/>
            <w:tcBorders>
              <w:top w:val="single" w:sz="4" w:space="0" w:color="auto"/>
              <w:left w:val="nil"/>
              <w:bottom w:val="single" w:sz="4" w:space="0" w:color="auto"/>
              <w:right w:val="single" w:sz="4" w:space="0" w:color="000000"/>
            </w:tcBorders>
            <w:vAlign w:val="center"/>
          </w:tcPr>
          <w:p w:rsidR="002E7F2A" w:rsidRPr="00A53085" w:rsidRDefault="002E7F2A" w:rsidP="00136E35">
            <w:pPr>
              <w:spacing w:line="240" w:lineRule="auto"/>
              <w:ind w:firstLine="0"/>
              <w:jc w:val="center"/>
              <w:rPr>
                <w:rFonts w:ascii="Arial" w:hAnsi="Arial" w:cs="Arial"/>
                <w:color w:val="000000"/>
                <w:sz w:val="16"/>
                <w:szCs w:val="16"/>
                <w:lang w:eastAsia="ru-RU"/>
              </w:rPr>
            </w:pPr>
            <w:r w:rsidRPr="00A53085">
              <w:rPr>
                <w:rFonts w:ascii="Arial" w:hAnsi="Arial" w:cs="Arial"/>
                <w:color w:val="000000"/>
                <w:sz w:val="16"/>
                <w:szCs w:val="16"/>
                <w:lang w:eastAsia="ru-RU"/>
              </w:rPr>
              <w:t>2017 г.</w:t>
            </w:r>
          </w:p>
        </w:tc>
        <w:tc>
          <w:tcPr>
            <w:tcW w:w="1577" w:type="pct"/>
            <w:gridSpan w:val="3"/>
            <w:tcBorders>
              <w:top w:val="single" w:sz="4" w:space="0" w:color="auto"/>
              <w:left w:val="nil"/>
              <w:bottom w:val="single" w:sz="4" w:space="0" w:color="auto"/>
              <w:right w:val="single" w:sz="4" w:space="0" w:color="000000"/>
            </w:tcBorders>
            <w:vAlign w:val="center"/>
          </w:tcPr>
          <w:p w:rsidR="002E7F2A" w:rsidRPr="00A53085" w:rsidRDefault="002E7F2A" w:rsidP="00136E35">
            <w:pPr>
              <w:spacing w:line="240" w:lineRule="auto"/>
              <w:ind w:firstLine="0"/>
              <w:jc w:val="center"/>
              <w:rPr>
                <w:rFonts w:ascii="Arial" w:hAnsi="Arial" w:cs="Arial"/>
                <w:color w:val="000000"/>
                <w:sz w:val="16"/>
                <w:szCs w:val="16"/>
                <w:lang w:eastAsia="ru-RU"/>
              </w:rPr>
            </w:pPr>
            <w:r w:rsidRPr="00A53085">
              <w:rPr>
                <w:rFonts w:ascii="Arial" w:hAnsi="Arial" w:cs="Arial"/>
                <w:color w:val="000000"/>
                <w:sz w:val="16"/>
                <w:szCs w:val="16"/>
                <w:lang w:eastAsia="ru-RU"/>
              </w:rPr>
              <w:t>2018 г.</w:t>
            </w:r>
          </w:p>
        </w:tc>
      </w:tr>
      <w:tr w:rsidR="002E7F2A" w:rsidRPr="00A53085" w:rsidTr="00136E35">
        <w:trPr>
          <w:trHeight w:val="2385"/>
        </w:trPr>
        <w:tc>
          <w:tcPr>
            <w:tcW w:w="1306" w:type="pct"/>
            <w:vMerge/>
            <w:tcBorders>
              <w:top w:val="single" w:sz="4" w:space="0" w:color="auto"/>
              <w:left w:val="single" w:sz="4" w:space="0" w:color="auto"/>
              <w:bottom w:val="single" w:sz="4" w:space="0" w:color="000000"/>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6"/>
                <w:szCs w:val="16"/>
                <w:lang w:eastAsia="ru-RU"/>
              </w:rPr>
            </w:pPr>
          </w:p>
        </w:tc>
        <w:tc>
          <w:tcPr>
            <w:tcW w:w="541" w:type="pct"/>
            <w:vMerge/>
            <w:tcBorders>
              <w:top w:val="single" w:sz="4" w:space="0" w:color="auto"/>
              <w:left w:val="single" w:sz="4" w:space="0" w:color="auto"/>
              <w:bottom w:val="single" w:sz="4" w:space="0" w:color="000000"/>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6"/>
                <w:szCs w:val="16"/>
                <w:lang w:eastAsia="ru-RU"/>
              </w:rPr>
            </w:pPr>
          </w:p>
        </w:tc>
        <w:tc>
          <w:tcPr>
            <w:tcW w:w="526" w:type="pct"/>
            <w:tcBorders>
              <w:top w:val="nil"/>
              <w:left w:val="nil"/>
              <w:bottom w:val="single" w:sz="4" w:space="0" w:color="auto"/>
              <w:right w:val="single" w:sz="4" w:space="0" w:color="auto"/>
            </w:tcBorders>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Из расчёта на семью из трёх человек пр</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живающей в МКД в квартире  площадью 54м.кв.с ванной, душем, с централиз</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ванными системами отопления, ХВС, водоотведения, с газовой плитой и проточным водоп</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догревателем.</w:t>
            </w:r>
          </w:p>
        </w:tc>
        <w:tc>
          <w:tcPr>
            <w:tcW w:w="526" w:type="pct"/>
            <w:tcBorders>
              <w:top w:val="nil"/>
              <w:left w:val="nil"/>
              <w:bottom w:val="single" w:sz="4" w:space="0" w:color="auto"/>
              <w:right w:val="single" w:sz="4" w:space="0" w:color="auto"/>
            </w:tcBorders>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Из расчёта на семью из трёх человек пр</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живающей в доме площадью 70м.кв.с ванной, душем, с централизованным ХВС, с отоплением и ГВС от индивидуал</w:t>
            </w:r>
            <w:r w:rsidRPr="00A53085">
              <w:rPr>
                <w:rFonts w:ascii="Arial" w:hAnsi="Arial" w:cs="Arial"/>
                <w:color w:val="000000"/>
                <w:sz w:val="14"/>
                <w:szCs w:val="14"/>
                <w:lang w:eastAsia="ru-RU"/>
              </w:rPr>
              <w:t>ь</w:t>
            </w:r>
            <w:r w:rsidRPr="00A53085">
              <w:rPr>
                <w:rFonts w:ascii="Arial" w:hAnsi="Arial" w:cs="Arial"/>
                <w:color w:val="000000"/>
                <w:sz w:val="14"/>
                <w:szCs w:val="14"/>
                <w:lang w:eastAsia="ru-RU"/>
              </w:rPr>
              <w:t>ного газового котла. Водоотведение -вывоз ЖБО.</w:t>
            </w:r>
          </w:p>
        </w:tc>
        <w:tc>
          <w:tcPr>
            <w:tcW w:w="526" w:type="pct"/>
            <w:tcBorders>
              <w:top w:val="nil"/>
              <w:left w:val="nil"/>
              <w:bottom w:val="single" w:sz="4" w:space="0" w:color="auto"/>
              <w:right w:val="single" w:sz="4" w:space="0" w:color="auto"/>
            </w:tcBorders>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Из расчёта на семью из трёх человек пр</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живающей в доме площадью 70м.кв.с централизованными системами ХВС и отопления, электр</w:t>
            </w:r>
            <w:r w:rsidRPr="00A53085">
              <w:rPr>
                <w:rFonts w:ascii="Arial" w:hAnsi="Arial" w:cs="Arial"/>
                <w:color w:val="000000"/>
                <w:sz w:val="14"/>
                <w:szCs w:val="14"/>
                <w:lang w:eastAsia="ru-RU"/>
              </w:rPr>
              <w:t>и</w:t>
            </w:r>
            <w:r w:rsidRPr="00A53085">
              <w:rPr>
                <w:rFonts w:ascii="Arial" w:hAnsi="Arial" w:cs="Arial"/>
                <w:color w:val="000000"/>
                <w:sz w:val="14"/>
                <w:szCs w:val="14"/>
                <w:lang w:eastAsia="ru-RU"/>
              </w:rPr>
              <w:t>ческой плитой, без ванны с приготовл</w:t>
            </w:r>
            <w:r w:rsidRPr="00A53085">
              <w:rPr>
                <w:rFonts w:ascii="Arial" w:hAnsi="Arial" w:cs="Arial"/>
                <w:color w:val="000000"/>
                <w:sz w:val="14"/>
                <w:szCs w:val="14"/>
                <w:lang w:eastAsia="ru-RU"/>
              </w:rPr>
              <w:t>е</w:t>
            </w:r>
            <w:r w:rsidRPr="00A53085">
              <w:rPr>
                <w:rFonts w:ascii="Arial" w:hAnsi="Arial" w:cs="Arial"/>
                <w:color w:val="000000"/>
                <w:sz w:val="14"/>
                <w:szCs w:val="14"/>
                <w:lang w:eastAsia="ru-RU"/>
              </w:rPr>
              <w:t>нием горячей воды с использованием электрического вод</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подогревателя. Вод</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 xml:space="preserve">отведение - вывоз ЖБО. </w:t>
            </w:r>
          </w:p>
        </w:tc>
        <w:tc>
          <w:tcPr>
            <w:tcW w:w="526" w:type="pct"/>
            <w:tcBorders>
              <w:top w:val="nil"/>
              <w:left w:val="nil"/>
              <w:bottom w:val="single" w:sz="4" w:space="0" w:color="auto"/>
              <w:right w:val="single" w:sz="4" w:space="0" w:color="auto"/>
            </w:tcBorders>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Из расчёта на семью из трёх человек пр</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живающей в МКД в квартире  площадью 54м.кв.с ванной, душем, с централиз</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ванными системами отопления, ХВС, водоотведения, с газовой плитой и проточным водоп</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догревателем.</w:t>
            </w:r>
          </w:p>
        </w:tc>
        <w:tc>
          <w:tcPr>
            <w:tcW w:w="526" w:type="pct"/>
            <w:tcBorders>
              <w:top w:val="nil"/>
              <w:left w:val="nil"/>
              <w:bottom w:val="single" w:sz="4" w:space="0" w:color="auto"/>
              <w:right w:val="single" w:sz="4" w:space="0" w:color="auto"/>
            </w:tcBorders>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Из расчёта на семью из трёх человек пр</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живающей в доме площадью 70м.кв.с ванной, душем, с централизованным ХВС, с отоплением и ГВС от индивидуал</w:t>
            </w:r>
            <w:r w:rsidRPr="00A53085">
              <w:rPr>
                <w:rFonts w:ascii="Arial" w:hAnsi="Arial" w:cs="Arial"/>
                <w:color w:val="000000"/>
                <w:sz w:val="14"/>
                <w:szCs w:val="14"/>
                <w:lang w:eastAsia="ru-RU"/>
              </w:rPr>
              <w:t>ь</w:t>
            </w:r>
            <w:r w:rsidRPr="00A53085">
              <w:rPr>
                <w:rFonts w:ascii="Arial" w:hAnsi="Arial" w:cs="Arial"/>
                <w:color w:val="000000"/>
                <w:sz w:val="14"/>
                <w:szCs w:val="14"/>
                <w:lang w:eastAsia="ru-RU"/>
              </w:rPr>
              <w:t>ного газового котла. Водоотведение -вывоз ЖБО.</w:t>
            </w:r>
          </w:p>
        </w:tc>
        <w:tc>
          <w:tcPr>
            <w:tcW w:w="526" w:type="pct"/>
            <w:tcBorders>
              <w:top w:val="nil"/>
              <w:left w:val="nil"/>
              <w:bottom w:val="single" w:sz="4" w:space="0" w:color="auto"/>
              <w:right w:val="single" w:sz="4" w:space="0" w:color="auto"/>
            </w:tcBorders>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Из расчёта на семью из трёх человек пр</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живающей в доме площадью 70м.кв.с централизованными системами ХВС и отопления, электр</w:t>
            </w:r>
            <w:r w:rsidRPr="00A53085">
              <w:rPr>
                <w:rFonts w:ascii="Arial" w:hAnsi="Arial" w:cs="Arial"/>
                <w:color w:val="000000"/>
                <w:sz w:val="14"/>
                <w:szCs w:val="14"/>
                <w:lang w:eastAsia="ru-RU"/>
              </w:rPr>
              <w:t>и</w:t>
            </w:r>
            <w:r w:rsidRPr="00A53085">
              <w:rPr>
                <w:rFonts w:ascii="Arial" w:hAnsi="Arial" w:cs="Arial"/>
                <w:color w:val="000000"/>
                <w:sz w:val="14"/>
                <w:szCs w:val="14"/>
                <w:lang w:eastAsia="ru-RU"/>
              </w:rPr>
              <w:t>ческой плитой, без ванны с приготовл</w:t>
            </w:r>
            <w:r w:rsidRPr="00A53085">
              <w:rPr>
                <w:rFonts w:ascii="Arial" w:hAnsi="Arial" w:cs="Arial"/>
                <w:color w:val="000000"/>
                <w:sz w:val="14"/>
                <w:szCs w:val="14"/>
                <w:lang w:eastAsia="ru-RU"/>
              </w:rPr>
              <w:t>е</w:t>
            </w:r>
            <w:r w:rsidRPr="00A53085">
              <w:rPr>
                <w:rFonts w:ascii="Arial" w:hAnsi="Arial" w:cs="Arial"/>
                <w:color w:val="000000"/>
                <w:sz w:val="14"/>
                <w:szCs w:val="14"/>
                <w:lang w:eastAsia="ru-RU"/>
              </w:rPr>
              <w:t>нием горячей воды с использованием электрического вод</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подогревателя. В</w:t>
            </w:r>
            <w:r w:rsidRPr="00A53085">
              <w:rPr>
                <w:rFonts w:ascii="Arial" w:hAnsi="Arial" w:cs="Arial"/>
                <w:color w:val="000000"/>
                <w:sz w:val="14"/>
                <w:szCs w:val="14"/>
                <w:lang w:eastAsia="ru-RU"/>
              </w:rPr>
              <w:t>о</w:t>
            </w:r>
            <w:r w:rsidRPr="00A53085">
              <w:rPr>
                <w:rFonts w:ascii="Arial" w:hAnsi="Arial" w:cs="Arial"/>
                <w:color w:val="000000"/>
                <w:sz w:val="14"/>
                <w:szCs w:val="14"/>
                <w:lang w:eastAsia="ru-RU"/>
              </w:rPr>
              <w:t xml:space="preserve">доотведение - вывоз ЖБО. </w:t>
            </w:r>
          </w:p>
        </w:tc>
      </w:tr>
      <w:tr w:rsidR="002E7F2A" w:rsidRPr="00A53085"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A53085" w:rsidRDefault="002E7F2A" w:rsidP="00136E35">
            <w:pPr>
              <w:spacing w:line="240" w:lineRule="auto"/>
              <w:ind w:firstLine="0"/>
              <w:jc w:val="center"/>
              <w:rPr>
                <w:rFonts w:ascii="Arial" w:hAnsi="Arial" w:cs="Arial"/>
                <w:color w:val="000000"/>
                <w:sz w:val="16"/>
                <w:szCs w:val="16"/>
                <w:lang w:eastAsia="ru-RU"/>
              </w:rPr>
            </w:pPr>
            <w:r w:rsidRPr="00A53085">
              <w:rPr>
                <w:rFonts w:ascii="Arial" w:hAnsi="Arial" w:cs="Arial"/>
                <w:color w:val="000000"/>
                <w:sz w:val="16"/>
                <w:szCs w:val="16"/>
                <w:lang w:eastAsia="ru-RU"/>
              </w:rPr>
              <w:t>Электроснабжение</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кВт∙ч</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270,00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270,00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390,00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270,00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270,00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390,00</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руб./кВт∙ч</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2,21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2,21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2,21</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Расходы на электроснабжение</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572,83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572,83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827,42</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595,75</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595,75</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860,52</w:t>
            </w:r>
          </w:p>
        </w:tc>
      </w:tr>
      <w:tr w:rsidR="002E7F2A" w:rsidRPr="00A53085"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A53085" w:rsidRDefault="002E7F2A" w:rsidP="00136E35">
            <w:pPr>
              <w:spacing w:line="240" w:lineRule="auto"/>
              <w:ind w:firstLine="0"/>
              <w:jc w:val="center"/>
              <w:rPr>
                <w:rFonts w:ascii="Arial" w:hAnsi="Arial" w:cs="Arial"/>
                <w:sz w:val="16"/>
                <w:szCs w:val="16"/>
                <w:lang w:eastAsia="ru-RU"/>
              </w:rPr>
            </w:pPr>
            <w:r w:rsidRPr="00A53085">
              <w:rPr>
                <w:rFonts w:ascii="Arial" w:hAnsi="Arial" w:cs="Arial"/>
                <w:sz w:val="16"/>
                <w:szCs w:val="16"/>
                <w:lang w:eastAsia="ru-RU"/>
              </w:rPr>
              <w:t>Газоснабжение</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м</w:t>
            </w:r>
            <w:r w:rsidRPr="00A53085">
              <w:rPr>
                <w:rFonts w:ascii="Arial" w:hAnsi="Arial" w:cs="Arial"/>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226,80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645,00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226,80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226,80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645,00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226,80</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руб./м</w:t>
            </w:r>
            <w:r w:rsidRPr="00A53085">
              <w:rPr>
                <w:rFonts w:ascii="Arial" w:hAnsi="Arial" w:cs="Arial"/>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4,40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4,40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4,40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4,57</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4,57</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4,57</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Расходы населения на газоснабжение</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997,03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2835,47</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997,03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1036,91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2948,89</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1036,91</w:t>
            </w:r>
          </w:p>
        </w:tc>
      </w:tr>
      <w:tr w:rsidR="002E7F2A" w:rsidRPr="00A53085"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A53085" w:rsidRDefault="002E7F2A" w:rsidP="00136E35">
            <w:pPr>
              <w:spacing w:line="240" w:lineRule="auto"/>
              <w:ind w:firstLine="0"/>
              <w:jc w:val="center"/>
              <w:rPr>
                <w:rFonts w:ascii="Arial" w:hAnsi="Arial" w:cs="Arial"/>
                <w:sz w:val="16"/>
                <w:szCs w:val="16"/>
                <w:lang w:eastAsia="ru-RU"/>
              </w:rPr>
            </w:pPr>
            <w:r w:rsidRPr="00A53085">
              <w:rPr>
                <w:rFonts w:ascii="Arial" w:hAnsi="Arial" w:cs="Arial"/>
                <w:sz w:val="16"/>
                <w:szCs w:val="16"/>
                <w:lang w:eastAsia="ru-RU"/>
              </w:rPr>
              <w:t>Центральное отопление</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Гкал</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3,99</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2,12</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3,99</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руб./Гкал</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1848,61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1848,61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1848,61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1922,55</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1922,55</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1922,55</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Расходы на теплоснабжение</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3920,13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7373,37</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4076,93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7668,30</w:t>
            </w:r>
          </w:p>
        </w:tc>
      </w:tr>
      <w:tr w:rsidR="002E7F2A" w:rsidRPr="00A53085"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A53085" w:rsidRDefault="002E7F2A" w:rsidP="00136E35">
            <w:pPr>
              <w:spacing w:line="240" w:lineRule="auto"/>
              <w:ind w:firstLine="0"/>
              <w:jc w:val="center"/>
              <w:rPr>
                <w:rFonts w:ascii="Arial" w:hAnsi="Arial" w:cs="Arial"/>
                <w:sz w:val="16"/>
                <w:szCs w:val="16"/>
                <w:lang w:eastAsia="ru-RU"/>
              </w:rPr>
            </w:pPr>
            <w:r w:rsidRPr="00A53085">
              <w:rPr>
                <w:rFonts w:ascii="Arial" w:hAnsi="Arial" w:cs="Arial"/>
                <w:sz w:val="16"/>
                <w:szCs w:val="16"/>
                <w:lang w:eastAsia="ru-RU"/>
              </w:rPr>
              <w:t>Холодное водоснабжение (услуга не предоставляется, расчёт выполнен оценочно с применением прогнозируемого тарифа)</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м</w:t>
            </w:r>
            <w:r w:rsidRPr="00A53085">
              <w:rPr>
                <w:rFonts w:ascii="Arial" w:hAnsi="Arial" w:cs="Arial"/>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22,38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22,38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19,08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22,38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22,38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19,08</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руб./м</w:t>
            </w:r>
            <w:r w:rsidRPr="00A53085">
              <w:rPr>
                <w:rFonts w:ascii="Arial" w:hAnsi="Arial" w:cs="Arial"/>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40,00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40,00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40,00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41,60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41,60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41,60</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Расходы населения на холодное водоснабжение</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895,20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895,20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763,20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931,01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931,01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793,73</w:t>
            </w:r>
          </w:p>
        </w:tc>
      </w:tr>
      <w:tr w:rsidR="002E7F2A" w:rsidRPr="00A53085"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A53085" w:rsidRDefault="002E7F2A" w:rsidP="00136E35">
            <w:pPr>
              <w:spacing w:line="240" w:lineRule="auto"/>
              <w:ind w:firstLine="0"/>
              <w:jc w:val="center"/>
              <w:rPr>
                <w:rFonts w:ascii="Arial" w:hAnsi="Arial" w:cs="Arial"/>
                <w:sz w:val="16"/>
                <w:szCs w:val="16"/>
                <w:lang w:eastAsia="ru-RU"/>
              </w:rPr>
            </w:pPr>
            <w:r w:rsidRPr="00A53085">
              <w:rPr>
                <w:rFonts w:ascii="Arial" w:hAnsi="Arial" w:cs="Arial"/>
                <w:sz w:val="16"/>
                <w:szCs w:val="16"/>
                <w:lang w:eastAsia="ru-RU"/>
              </w:rPr>
              <w:t>Вывоз ЖБО (услуга не предоставляется, расчёт выполнен оценочно с применением прогнозируемого тарифа)</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м</w:t>
            </w:r>
            <w:r w:rsidRPr="00A53085">
              <w:rPr>
                <w:rFonts w:ascii="Arial" w:hAnsi="Arial" w:cs="Arial"/>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22,38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19,08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22,38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19,08</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руб./м</w:t>
            </w:r>
            <w:r w:rsidRPr="00A53085">
              <w:rPr>
                <w:rFonts w:ascii="Arial" w:hAnsi="Arial" w:cs="Arial"/>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100,00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100,00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100,00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104,00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104,00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104,00</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Расходы населения на вывоз ЖБО</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2238,00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1908,00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2327,52</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1984,32</w:t>
            </w:r>
          </w:p>
        </w:tc>
      </w:tr>
      <w:tr w:rsidR="002E7F2A" w:rsidRPr="00A53085"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A53085" w:rsidRDefault="002E7F2A" w:rsidP="00136E35">
            <w:pPr>
              <w:spacing w:line="240" w:lineRule="auto"/>
              <w:ind w:firstLine="0"/>
              <w:jc w:val="center"/>
              <w:rPr>
                <w:rFonts w:ascii="Arial" w:hAnsi="Arial" w:cs="Arial"/>
                <w:sz w:val="16"/>
                <w:szCs w:val="16"/>
                <w:lang w:eastAsia="ru-RU"/>
              </w:rPr>
            </w:pPr>
            <w:r w:rsidRPr="00A53085">
              <w:rPr>
                <w:rFonts w:ascii="Arial" w:hAnsi="Arial" w:cs="Arial"/>
                <w:sz w:val="16"/>
                <w:szCs w:val="16"/>
                <w:lang w:eastAsia="ru-RU"/>
              </w:rPr>
              <w:t>Сбор и утилизация ТБО (услуга не предоставляется, расчёт выполнен оценочно с применением прогнозируемого тарифа)</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м</w:t>
            </w:r>
            <w:r w:rsidRPr="00A53085">
              <w:rPr>
                <w:rFonts w:ascii="Arial" w:hAnsi="Arial" w:cs="Arial"/>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0,38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0,38</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руб./м</w:t>
            </w:r>
            <w:r w:rsidRPr="00A53085">
              <w:rPr>
                <w:rFonts w:ascii="Arial" w:hAnsi="Arial" w:cs="Arial"/>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1000,00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1000,00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1000,00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1040,00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1040,00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1040,00</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Расходы населения на утилизацию ТБО</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375,00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375,00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375,00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sz w:val="14"/>
                <w:szCs w:val="14"/>
                <w:lang w:eastAsia="ru-RU"/>
              </w:rPr>
            </w:pPr>
            <w:r w:rsidRPr="00A53085">
              <w:rPr>
                <w:rFonts w:ascii="Arial" w:hAnsi="Arial" w:cs="Arial"/>
                <w:sz w:val="14"/>
                <w:szCs w:val="14"/>
                <w:lang w:eastAsia="ru-RU"/>
              </w:rPr>
              <w:t>390,00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390,00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390,00</w:t>
            </w:r>
          </w:p>
        </w:tc>
      </w:tr>
      <w:tr w:rsidR="002E7F2A" w:rsidRPr="00A53085" w:rsidTr="00136E35">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A53085" w:rsidRDefault="002E7F2A" w:rsidP="00136E35">
            <w:pPr>
              <w:spacing w:line="240" w:lineRule="auto"/>
              <w:ind w:firstLine="0"/>
              <w:jc w:val="center"/>
              <w:rPr>
                <w:rFonts w:ascii="Arial" w:hAnsi="Arial" w:cs="Arial"/>
                <w:color w:val="000000"/>
                <w:sz w:val="16"/>
                <w:szCs w:val="16"/>
                <w:lang w:eastAsia="ru-RU"/>
              </w:rPr>
            </w:pPr>
            <w:r w:rsidRPr="00A53085">
              <w:rPr>
                <w:rFonts w:ascii="Arial" w:hAnsi="Arial" w:cs="Arial"/>
                <w:color w:val="000000"/>
                <w:sz w:val="16"/>
                <w:szCs w:val="16"/>
                <w:lang w:eastAsia="ru-RU"/>
              </w:rPr>
              <w:t>Водоотведение (услуга не предоставляется, расчёт выполнен оценочно с применением прогнозируемого тарифа)</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Объём потребления по нормативу</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м</w:t>
            </w:r>
            <w:r w:rsidRPr="00A53085">
              <w:rPr>
                <w:rFonts w:ascii="Arial" w:hAnsi="Arial" w:cs="Arial"/>
                <w:color w:val="000000"/>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22,38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22,38</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r>
      <w:tr w:rsidR="002E7F2A" w:rsidRPr="00A53085" w:rsidTr="00136E35">
        <w:trPr>
          <w:trHeight w:val="195"/>
        </w:trPr>
        <w:tc>
          <w:tcPr>
            <w:tcW w:w="1306"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Прогнозный тариф без учёта  инвестиционной надбавки</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руб./м</w:t>
            </w:r>
            <w:r w:rsidRPr="00A53085">
              <w:rPr>
                <w:rFonts w:ascii="Arial" w:hAnsi="Arial" w:cs="Arial"/>
                <w:color w:val="000000"/>
                <w:sz w:val="14"/>
                <w:szCs w:val="14"/>
                <w:vertAlign w:val="superscript"/>
                <w:lang w:eastAsia="ru-RU"/>
              </w:rPr>
              <w:t>3</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41,60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41,60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41,60</w:t>
            </w:r>
          </w:p>
        </w:tc>
      </w:tr>
      <w:tr w:rsidR="002E7F2A" w:rsidRPr="00A53085" w:rsidTr="00136E35">
        <w:trPr>
          <w:trHeight w:val="195"/>
        </w:trPr>
        <w:tc>
          <w:tcPr>
            <w:tcW w:w="1306" w:type="pct"/>
            <w:tcBorders>
              <w:top w:val="nil"/>
              <w:left w:val="single" w:sz="4" w:space="0" w:color="auto"/>
              <w:bottom w:val="nil"/>
              <w:right w:val="single" w:sz="4" w:space="0" w:color="auto"/>
            </w:tcBorders>
            <w:vAlign w:val="center"/>
          </w:tcPr>
          <w:p w:rsidR="002E7F2A" w:rsidRPr="00A53085" w:rsidRDefault="002E7F2A" w:rsidP="00136E35">
            <w:pPr>
              <w:spacing w:line="240" w:lineRule="auto"/>
              <w:ind w:firstLine="0"/>
              <w:jc w:val="left"/>
              <w:rPr>
                <w:rFonts w:ascii="Arial" w:hAnsi="Arial" w:cs="Arial"/>
                <w:color w:val="000000"/>
                <w:sz w:val="14"/>
                <w:szCs w:val="14"/>
                <w:lang w:eastAsia="ru-RU"/>
              </w:rPr>
            </w:pPr>
            <w:r w:rsidRPr="00A53085">
              <w:rPr>
                <w:rFonts w:ascii="Arial" w:hAnsi="Arial" w:cs="Arial"/>
                <w:color w:val="000000"/>
                <w:sz w:val="14"/>
                <w:szCs w:val="14"/>
                <w:lang w:eastAsia="ru-RU"/>
              </w:rPr>
              <w:t>Расходы населения на водоотведение</w:t>
            </w:r>
          </w:p>
        </w:tc>
        <w:tc>
          <w:tcPr>
            <w:tcW w:w="541"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руб.</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895,20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931,01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color w:val="000000"/>
                <w:sz w:val="14"/>
                <w:szCs w:val="14"/>
                <w:lang w:eastAsia="ru-RU"/>
              </w:rPr>
            </w:pPr>
            <w:r w:rsidRPr="00A53085">
              <w:rPr>
                <w:rFonts w:ascii="Arial" w:hAnsi="Arial" w:cs="Arial"/>
                <w:color w:val="000000"/>
                <w:sz w:val="14"/>
                <w:szCs w:val="14"/>
                <w:lang w:eastAsia="ru-RU"/>
              </w:rPr>
              <w:t>0,00</w:t>
            </w:r>
          </w:p>
        </w:tc>
      </w:tr>
      <w:tr w:rsidR="002E7F2A" w:rsidRPr="00A53085" w:rsidTr="00136E35">
        <w:trPr>
          <w:trHeight w:val="300"/>
        </w:trPr>
        <w:tc>
          <w:tcPr>
            <w:tcW w:w="1306" w:type="pct"/>
            <w:tcBorders>
              <w:top w:val="single" w:sz="4" w:space="0" w:color="auto"/>
              <w:left w:val="single" w:sz="4" w:space="0" w:color="auto"/>
              <w:bottom w:val="single" w:sz="4" w:space="0" w:color="auto"/>
              <w:right w:val="nil"/>
            </w:tcBorders>
            <w:vAlign w:val="center"/>
          </w:tcPr>
          <w:p w:rsidR="002E7F2A" w:rsidRPr="00A53085" w:rsidRDefault="002E7F2A" w:rsidP="00136E35">
            <w:pPr>
              <w:spacing w:line="240" w:lineRule="auto"/>
              <w:ind w:firstLine="0"/>
              <w:jc w:val="left"/>
              <w:rPr>
                <w:rFonts w:ascii="Arial" w:hAnsi="Arial" w:cs="Arial"/>
                <w:b/>
                <w:bCs/>
                <w:color w:val="000000"/>
                <w:sz w:val="14"/>
                <w:szCs w:val="14"/>
                <w:lang w:eastAsia="ru-RU"/>
              </w:rPr>
            </w:pPr>
            <w:r w:rsidRPr="00A53085">
              <w:rPr>
                <w:rFonts w:ascii="Arial" w:hAnsi="Arial" w:cs="Arial"/>
                <w:b/>
                <w:bCs/>
                <w:color w:val="000000"/>
                <w:sz w:val="14"/>
                <w:szCs w:val="14"/>
                <w:lang w:eastAsia="ru-RU"/>
              </w:rPr>
              <w:t>Всего расходы на коммунальные ресурсы</w:t>
            </w:r>
          </w:p>
        </w:tc>
        <w:tc>
          <w:tcPr>
            <w:tcW w:w="541"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тыс. руб.</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7655,39</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6916,50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12244,02</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7961,60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7193,16</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12733,78</w:t>
            </w:r>
          </w:p>
        </w:tc>
      </w:tr>
      <w:tr w:rsidR="002E7F2A" w:rsidRPr="00A53085" w:rsidTr="00136E35">
        <w:trPr>
          <w:trHeight w:val="300"/>
        </w:trPr>
        <w:tc>
          <w:tcPr>
            <w:tcW w:w="1306" w:type="pct"/>
            <w:tcBorders>
              <w:top w:val="nil"/>
              <w:left w:val="single" w:sz="4" w:space="0" w:color="auto"/>
              <w:bottom w:val="single" w:sz="4" w:space="0" w:color="auto"/>
              <w:right w:val="nil"/>
            </w:tcBorders>
            <w:vAlign w:val="center"/>
          </w:tcPr>
          <w:p w:rsidR="002E7F2A" w:rsidRPr="00A53085" w:rsidRDefault="002E7F2A" w:rsidP="00136E35">
            <w:pPr>
              <w:spacing w:line="240" w:lineRule="auto"/>
              <w:ind w:firstLine="0"/>
              <w:jc w:val="left"/>
              <w:rPr>
                <w:rFonts w:ascii="Arial" w:hAnsi="Arial" w:cs="Arial"/>
                <w:b/>
                <w:bCs/>
                <w:color w:val="000000"/>
                <w:sz w:val="14"/>
                <w:szCs w:val="14"/>
                <w:lang w:eastAsia="ru-RU"/>
              </w:rPr>
            </w:pPr>
            <w:r w:rsidRPr="00A53085">
              <w:rPr>
                <w:rFonts w:ascii="Arial" w:hAnsi="Arial" w:cs="Arial"/>
                <w:b/>
                <w:bCs/>
                <w:color w:val="000000"/>
                <w:sz w:val="14"/>
                <w:szCs w:val="14"/>
                <w:lang w:eastAsia="ru-RU"/>
              </w:rPr>
              <w:t>Удельный расход населения на 1м.кв. площади</w:t>
            </w:r>
          </w:p>
        </w:tc>
        <w:tc>
          <w:tcPr>
            <w:tcW w:w="541"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руб./м.кв.</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141,77</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98,81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174,91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147,44</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102,76</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181,91</w:t>
            </w:r>
          </w:p>
        </w:tc>
      </w:tr>
      <w:tr w:rsidR="002E7F2A" w:rsidRPr="00A53085" w:rsidTr="00136E35">
        <w:trPr>
          <w:trHeight w:val="720"/>
        </w:trPr>
        <w:tc>
          <w:tcPr>
            <w:tcW w:w="1306" w:type="pct"/>
            <w:tcBorders>
              <w:top w:val="nil"/>
              <w:left w:val="single" w:sz="4" w:space="0" w:color="auto"/>
              <w:bottom w:val="single" w:sz="4" w:space="0" w:color="auto"/>
              <w:right w:val="nil"/>
            </w:tcBorders>
            <w:vAlign w:val="center"/>
          </w:tcPr>
          <w:p w:rsidR="002E7F2A" w:rsidRPr="00A53085" w:rsidRDefault="002E7F2A" w:rsidP="00136E35">
            <w:pPr>
              <w:spacing w:line="240" w:lineRule="auto"/>
              <w:ind w:firstLine="0"/>
              <w:jc w:val="left"/>
              <w:rPr>
                <w:rFonts w:ascii="Arial" w:hAnsi="Arial" w:cs="Arial"/>
                <w:b/>
                <w:bCs/>
                <w:color w:val="000000"/>
                <w:sz w:val="14"/>
                <w:szCs w:val="14"/>
                <w:lang w:eastAsia="ru-RU"/>
              </w:rPr>
            </w:pPr>
            <w:r w:rsidRPr="00A53085">
              <w:rPr>
                <w:rFonts w:ascii="Arial" w:hAnsi="Arial" w:cs="Arial"/>
                <w:b/>
                <w:bCs/>
                <w:color w:val="000000"/>
                <w:sz w:val="14"/>
                <w:szCs w:val="14"/>
                <w:lang w:eastAsia="ru-RU"/>
              </w:rPr>
              <w:t>Предельная стоимость  предоставляемых ЖКУ на 1 м2 площади в Челябинской области установленная П</w:t>
            </w:r>
            <w:r w:rsidRPr="00A53085">
              <w:rPr>
                <w:rFonts w:ascii="Arial" w:hAnsi="Arial" w:cs="Arial"/>
                <w:b/>
                <w:bCs/>
                <w:color w:val="000000"/>
                <w:sz w:val="14"/>
                <w:szCs w:val="14"/>
                <w:lang w:eastAsia="ru-RU"/>
              </w:rPr>
              <w:t>о</w:t>
            </w:r>
            <w:r w:rsidRPr="00A53085">
              <w:rPr>
                <w:rFonts w:ascii="Arial" w:hAnsi="Arial" w:cs="Arial"/>
                <w:b/>
                <w:bCs/>
                <w:color w:val="000000"/>
                <w:sz w:val="14"/>
                <w:szCs w:val="14"/>
                <w:lang w:eastAsia="ru-RU"/>
              </w:rPr>
              <w:t>становлением Правительства РФ от 11 февраля 2016 г. № 97 "О федеральных стандартах оплаты жилого п</w:t>
            </w:r>
            <w:r w:rsidRPr="00A53085">
              <w:rPr>
                <w:rFonts w:ascii="Arial" w:hAnsi="Arial" w:cs="Arial"/>
                <w:b/>
                <w:bCs/>
                <w:color w:val="000000"/>
                <w:sz w:val="14"/>
                <w:szCs w:val="14"/>
                <w:lang w:eastAsia="ru-RU"/>
              </w:rPr>
              <w:t>о</w:t>
            </w:r>
            <w:r w:rsidRPr="00A53085">
              <w:rPr>
                <w:rFonts w:ascii="Arial" w:hAnsi="Arial" w:cs="Arial"/>
                <w:b/>
                <w:bCs/>
                <w:color w:val="000000"/>
                <w:sz w:val="14"/>
                <w:szCs w:val="14"/>
                <w:lang w:eastAsia="ru-RU"/>
              </w:rPr>
              <w:t>мещения и коммунальных услуг на 2016 - 2018 годы”</w:t>
            </w:r>
          </w:p>
        </w:tc>
        <w:tc>
          <w:tcPr>
            <w:tcW w:w="541"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руб./м.кв.</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108,30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108,30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108,30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112,40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112,40</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112,40</w:t>
            </w:r>
          </w:p>
        </w:tc>
      </w:tr>
      <w:tr w:rsidR="002E7F2A" w:rsidRPr="00A53085" w:rsidTr="00136E35">
        <w:trPr>
          <w:trHeight w:val="480"/>
        </w:trPr>
        <w:tc>
          <w:tcPr>
            <w:tcW w:w="1306" w:type="pct"/>
            <w:tcBorders>
              <w:top w:val="nil"/>
              <w:left w:val="single" w:sz="4" w:space="0" w:color="auto"/>
              <w:bottom w:val="single" w:sz="4" w:space="0" w:color="auto"/>
              <w:right w:val="nil"/>
            </w:tcBorders>
            <w:vAlign w:val="center"/>
          </w:tcPr>
          <w:p w:rsidR="002E7F2A" w:rsidRPr="00A53085" w:rsidRDefault="002E7F2A" w:rsidP="00136E35">
            <w:pPr>
              <w:spacing w:line="240" w:lineRule="auto"/>
              <w:ind w:firstLine="0"/>
              <w:jc w:val="left"/>
              <w:rPr>
                <w:rFonts w:ascii="Arial" w:hAnsi="Arial" w:cs="Arial"/>
                <w:b/>
                <w:bCs/>
                <w:color w:val="000000"/>
                <w:sz w:val="14"/>
                <w:szCs w:val="14"/>
                <w:lang w:eastAsia="ru-RU"/>
              </w:rPr>
            </w:pPr>
            <w:r w:rsidRPr="00A53085">
              <w:rPr>
                <w:rFonts w:ascii="Arial" w:hAnsi="Arial" w:cs="Arial"/>
                <w:b/>
                <w:bCs/>
                <w:color w:val="000000"/>
                <w:sz w:val="14"/>
                <w:szCs w:val="14"/>
                <w:lang w:eastAsia="ru-RU"/>
              </w:rPr>
              <w:t>Разница между предельной стоимостью ЖКУ и удел</w:t>
            </w:r>
            <w:r w:rsidRPr="00A53085">
              <w:rPr>
                <w:rFonts w:ascii="Arial" w:hAnsi="Arial" w:cs="Arial"/>
                <w:b/>
                <w:bCs/>
                <w:color w:val="000000"/>
                <w:sz w:val="14"/>
                <w:szCs w:val="14"/>
                <w:lang w:eastAsia="ru-RU"/>
              </w:rPr>
              <w:t>ь</w:t>
            </w:r>
            <w:r w:rsidRPr="00A53085">
              <w:rPr>
                <w:rFonts w:ascii="Arial" w:hAnsi="Arial" w:cs="Arial"/>
                <w:b/>
                <w:bCs/>
                <w:color w:val="000000"/>
                <w:sz w:val="14"/>
                <w:szCs w:val="14"/>
                <w:lang w:eastAsia="ru-RU"/>
              </w:rPr>
              <w:t>ным прогнозируемым расходом.</w:t>
            </w:r>
          </w:p>
        </w:tc>
        <w:tc>
          <w:tcPr>
            <w:tcW w:w="541" w:type="pct"/>
            <w:tcBorders>
              <w:top w:val="nil"/>
              <w:left w:val="single" w:sz="4" w:space="0" w:color="auto"/>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4"/>
                <w:szCs w:val="14"/>
                <w:lang w:eastAsia="ru-RU"/>
              </w:rPr>
            </w:pPr>
            <w:r w:rsidRPr="00A53085">
              <w:rPr>
                <w:rFonts w:ascii="Arial" w:hAnsi="Arial" w:cs="Arial"/>
                <w:b/>
                <w:bCs/>
                <w:color w:val="000000"/>
                <w:sz w:val="14"/>
                <w:szCs w:val="14"/>
                <w:lang w:eastAsia="ru-RU"/>
              </w:rPr>
              <w:t>руб./м.кв.</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6"/>
                <w:szCs w:val="16"/>
                <w:lang w:eastAsia="ru-RU"/>
              </w:rPr>
            </w:pPr>
            <w:r w:rsidRPr="00A53085">
              <w:rPr>
                <w:rFonts w:ascii="Arial" w:hAnsi="Arial" w:cs="Arial"/>
                <w:b/>
                <w:bCs/>
                <w:color w:val="000000"/>
                <w:sz w:val="16"/>
                <w:szCs w:val="16"/>
                <w:lang w:eastAsia="ru-RU"/>
              </w:rPr>
              <w:t>-33,47</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6"/>
                <w:szCs w:val="16"/>
                <w:lang w:eastAsia="ru-RU"/>
              </w:rPr>
            </w:pPr>
            <w:r w:rsidRPr="00A53085">
              <w:rPr>
                <w:rFonts w:ascii="Arial" w:hAnsi="Arial" w:cs="Arial"/>
                <w:b/>
                <w:bCs/>
                <w:color w:val="000000"/>
                <w:sz w:val="16"/>
                <w:szCs w:val="16"/>
                <w:lang w:eastAsia="ru-RU"/>
              </w:rPr>
              <w:t>9,49</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6"/>
                <w:szCs w:val="16"/>
                <w:lang w:eastAsia="ru-RU"/>
              </w:rPr>
            </w:pPr>
            <w:r w:rsidRPr="00A53085">
              <w:rPr>
                <w:rFonts w:ascii="Arial" w:hAnsi="Arial" w:cs="Arial"/>
                <w:b/>
                <w:bCs/>
                <w:color w:val="000000"/>
                <w:sz w:val="16"/>
                <w:szCs w:val="16"/>
                <w:lang w:eastAsia="ru-RU"/>
              </w:rPr>
              <w:t>-66,61</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6"/>
                <w:szCs w:val="16"/>
                <w:lang w:eastAsia="ru-RU"/>
              </w:rPr>
            </w:pPr>
            <w:r w:rsidRPr="00A53085">
              <w:rPr>
                <w:rFonts w:ascii="Arial" w:hAnsi="Arial" w:cs="Arial"/>
                <w:b/>
                <w:bCs/>
                <w:color w:val="000000"/>
                <w:sz w:val="16"/>
                <w:szCs w:val="16"/>
                <w:lang w:eastAsia="ru-RU"/>
              </w:rPr>
              <w:t>-35,04</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6"/>
                <w:szCs w:val="16"/>
                <w:lang w:eastAsia="ru-RU"/>
              </w:rPr>
            </w:pPr>
            <w:r w:rsidRPr="00A53085">
              <w:rPr>
                <w:rFonts w:ascii="Arial" w:hAnsi="Arial" w:cs="Arial"/>
                <w:b/>
                <w:bCs/>
                <w:color w:val="000000"/>
                <w:sz w:val="16"/>
                <w:szCs w:val="16"/>
                <w:lang w:eastAsia="ru-RU"/>
              </w:rPr>
              <w:t>9,64</w:t>
            </w:r>
          </w:p>
        </w:tc>
        <w:tc>
          <w:tcPr>
            <w:tcW w:w="526" w:type="pct"/>
            <w:tcBorders>
              <w:top w:val="nil"/>
              <w:left w:val="nil"/>
              <w:bottom w:val="single" w:sz="4" w:space="0" w:color="auto"/>
              <w:right w:val="single" w:sz="4" w:space="0" w:color="auto"/>
            </w:tcBorders>
            <w:vAlign w:val="center"/>
          </w:tcPr>
          <w:p w:rsidR="002E7F2A" w:rsidRPr="00A53085" w:rsidRDefault="002E7F2A" w:rsidP="00136E35">
            <w:pPr>
              <w:spacing w:line="240" w:lineRule="auto"/>
              <w:ind w:firstLine="0"/>
              <w:jc w:val="center"/>
              <w:rPr>
                <w:rFonts w:ascii="Arial" w:hAnsi="Arial" w:cs="Arial"/>
                <w:b/>
                <w:bCs/>
                <w:color w:val="000000"/>
                <w:sz w:val="16"/>
                <w:szCs w:val="16"/>
                <w:lang w:eastAsia="ru-RU"/>
              </w:rPr>
            </w:pPr>
            <w:r w:rsidRPr="00A53085">
              <w:rPr>
                <w:rFonts w:ascii="Arial" w:hAnsi="Arial" w:cs="Arial"/>
                <w:b/>
                <w:bCs/>
                <w:color w:val="000000"/>
                <w:sz w:val="16"/>
                <w:szCs w:val="16"/>
                <w:lang w:eastAsia="ru-RU"/>
              </w:rPr>
              <w:t>-69,51</w:t>
            </w:r>
          </w:p>
        </w:tc>
      </w:tr>
    </w:tbl>
    <w:p w:rsidR="002E7F2A" w:rsidRDefault="002E7F2A" w:rsidP="00136E35">
      <w:pPr>
        <w:ind w:firstLine="567"/>
        <w:rPr>
          <w:rFonts w:cs="Times New Roman"/>
          <w:sz w:val="24"/>
          <w:szCs w:val="24"/>
          <w:lang w:eastAsia="ru-RU"/>
        </w:rPr>
        <w:sectPr w:rsidR="002E7F2A" w:rsidSect="00136E35">
          <w:pgSz w:w="16838" w:h="11906" w:orient="landscape" w:code="9"/>
          <w:pgMar w:top="567" w:right="567" w:bottom="1418" w:left="567" w:header="709" w:footer="709" w:gutter="0"/>
          <w:cols w:space="708"/>
          <w:titlePg/>
          <w:docGrid w:linePitch="381"/>
        </w:sectPr>
      </w:pPr>
    </w:p>
    <w:p w:rsidR="002E7F2A" w:rsidRDefault="002E7F2A" w:rsidP="00136E35">
      <w:pPr>
        <w:ind w:firstLine="567"/>
        <w:rPr>
          <w:rFonts w:cs="Times New Roman"/>
          <w:sz w:val="24"/>
          <w:szCs w:val="24"/>
          <w:lang w:eastAsia="ru-RU"/>
        </w:rPr>
      </w:pPr>
    </w:p>
    <w:p w:rsidR="002E7F2A" w:rsidRDefault="002E7F2A" w:rsidP="00136E35">
      <w:pPr>
        <w:keepNext/>
        <w:ind w:firstLine="0"/>
      </w:pPr>
      <w:r w:rsidRPr="00B06B5E">
        <w:rPr>
          <w:noProof/>
          <w:lang w:eastAsia="ru-RU"/>
        </w:rPr>
        <w:object w:dxaOrig="9716" w:dyaOrig="6634">
          <v:shape id="Диаграмма 7" o:spid="_x0000_i1028" type="#_x0000_t75" style="width:486pt;height:328.5pt;visibility:visible" o:ole="">
            <v:imagedata r:id="rId24" o:title=""/>
            <o:lock v:ext="edit" aspectratio="f"/>
          </v:shape>
          <o:OLEObject Type="Embed" ProgID="Excel.Chart.8" ShapeID="Диаграмма 7" DrawAspect="Content" ObjectID="_1570883285" r:id="rId25"/>
        </w:object>
      </w:r>
    </w:p>
    <w:p w:rsidR="002E7F2A" w:rsidRDefault="002E7F2A" w:rsidP="00136E35">
      <w:pPr>
        <w:pStyle w:val="Caption"/>
        <w:jc w:val="center"/>
        <w:rPr>
          <w:sz w:val="24"/>
          <w:szCs w:val="24"/>
        </w:rPr>
      </w:pPr>
      <w:bookmarkStart w:id="102" w:name="_Toc483898929"/>
      <w:bookmarkStart w:id="103" w:name="_Toc486237167"/>
      <w:r>
        <w:t xml:space="preserve">рис.  </w:t>
      </w:r>
      <w:fldSimple w:instr=" SEQ рис._ \* ARABIC ">
        <w:r>
          <w:rPr>
            <w:noProof/>
          </w:rPr>
          <w:t>3</w:t>
        </w:r>
      </w:fldSimple>
      <w:r>
        <w:t xml:space="preserve"> Структура стоимости ЖКУ в нормативах и тарифах 2017 года.</w:t>
      </w:r>
      <w:bookmarkEnd w:id="102"/>
      <w:bookmarkEnd w:id="103"/>
    </w:p>
    <w:p w:rsidR="002E7F2A" w:rsidRPr="0089662F" w:rsidRDefault="002E7F2A" w:rsidP="00136E35">
      <w:pPr>
        <w:ind w:firstLine="567"/>
        <w:rPr>
          <w:rFonts w:cs="Times New Roman"/>
          <w:sz w:val="24"/>
          <w:szCs w:val="24"/>
          <w:lang w:eastAsia="ru-RU"/>
        </w:rPr>
      </w:pPr>
    </w:p>
    <w:p w:rsidR="002E7F2A" w:rsidRPr="0089662F" w:rsidRDefault="002E7F2A" w:rsidP="00136E35">
      <w:pPr>
        <w:ind w:firstLine="567"/>
        <w:rPr>
          <w:rFonts w:cs="Times New Roman"/>
          <w:b/>
          <w:sz w:val="24"/>
          <w:szCs w:val="24"/>
          <w:lang w:eastAsia="ru-RU"/>
        </w:rPr>
      </w:pPr>
      <w:r w:rsidRPr="0089662F">
        <w:rPr>
          <w:rFonts w:cs="Times New Roman"/>
          <w:b/>
          <w:sz w:val="24"/>
          <w:szCs w:val="24"/>
          <w:lang w:eastAsia="ru-RU"/>
        </w:rPr>
        <w:t>Выводы:</w:t>
      </w:r>
    </w:p>
    <w:p w:rsidR="002E7F2A" w:rsidRDefault="002E7F2A" w:rsidP="002F708D">
      <w:pPr>
        <w:pStyle w:val="ListParagraph"/>
        <w:numPr>
          <w:ilvl w:val="0"/>
          <w:numId w:val="23"/>
        </w:numPr>
        <w:spacing w:after="0"/>
        <w:ind w:left="567" w:hanging="283"/>
        <w:jc w:val="both"/>
        <w:rPr>
          <w:sz w:val="24"/>
          <w:szCs w:val="24"/>
        </w:rPr>
      </w:pPr>
      <w:r w:rsidRPr="00B44191">
        <w:rPr>
          <w:sz w:val="24"/>
          <w:szCs w:val="24"/>
        </w:rPr>
        <w:t xml:space="preserve">Для населения, проживающего в домах площадью </w:t>
      </w:r>
      <w:r>
        <w:rPr>
          <w:sz w:val="24"/>
          <w:szCs w:val="24"/>
        </w:rPr>
        <w:t xml:space="preserve">до </w:t>
      </w:r>
      <w:r w:rsidRPr="00B44191">
        <w:rPr>
          <w:sz w:val="24"/>
          <w:szCs w:val="24"/>
        </w:rPr>
        <w:t xml:space="preserve">70м.кв. с ванной, душем, с отоплением и ГВС от индивидуального газового котла </w:t>
      </w:r>
      <w:r w:rsidRPr="00A53085">
        <w:rPr>
          <w:sz w:val="24"/>
          <w:szCs w:val="24"/>
        </w:rPr>
        <w:t>платеж</w:t>
      </w:r>
      <w:r>
        <w:rPr>
          <w:sz w:val="24"/>
          <w:szCs w:val="24"/>
        </w:rPr>
        <w:t>и</w:t>
      </w:r>
      <w:r w:rsidRPr="00A53085">
        <w:rPr>
          <w:sz w:val="24"/>
          <w:szCs w:val="24"/>
        </w:rPr>
        <w:t xml:space="preserve"> за ЖКУ</w:t>
      </w:r>
      <w:r>
        <w:rPr>
          <w:sz w:val="24"/>
          <w:szCs w:val="24"/>
        </w:rPr>
        <w:t xml:space="preserve"> не будут превышать </w:t>
      </w:r>
      <w:r w:rsidRPr="00A53085">
        <w:rPr>
          <w:sz w:val="24"/>
          <w:szCs w:val="24"/>
        </w:rPr>
        <w:t xml:space="preserve">предельную величину </w:t>
      </w:r>
      <w:r>
        <w:rPr>
          <w:sz w:val="24"/>
          <w:szCs w:val="24"/>
        </w:rPr>
        <w:t>как при существующем, так и при перспективном уровне обеспеченности ЖКУ.</w:t>
      </w:r>
    </w:p>
    <w:p w:rsidR="002E7F2A" w:rsidRPr="00B44191" w:rsidRDefault="002E7F2A" w:rsidP="002F708D">
      <w:pPr>
        <w:pStyle w:val="ListParagraph"/>
        <w:numPr>
          <w:ilvl w:val="0"/>
          <w:numId w:val="23"/>
        </w:numPr>
        <w:spacing w:after="0"/>
        <w:ind w:left="567" w:hanging="283"/>
        <w:jc w:val="both"/>
        <w:rPr>
          <w:sz w:val="24"/>
          <w:szCs w:val="24"/>
        </w:rPr>
      </w:pPr>
      <w:r w:rsidRPr="00B44191">
        <w:rPr>
          <w:sz w:val="24"/>
          <w:szCs w:val="24"/>
        </w:rPr>
        <w:t xml:space="preserve">Для жителей МКД при перспективном уровне </w:t>
      </w:r>
      <w:r>
        <w:rPr>
          <w:sz w:val="24"/>
          <w:szCs w:val="24"/>
        </w:rPr>
        <w:t>обеспеченности ЖКУ</w:t>
      </w:r>
      <w:r w:rsidRPr="00B44191">
        <w:rPr>
          <w:sz w:val="24"/>
          <w:szCs w:val="24"/>
        </w:rPr>
        <w:t xml:space="preserve"> платежи граждан за ЖКУ, вероятнее всего, будут превышать предельную величину платежей граждан на 30%.</w:t>
      </w:r>
    </w:p>
    <w:p w:rsidR="002E7F2A" w:rsidRDefault="002E7F2A" w:rsidP="002F708D">
      <w:pPr>
        <w:pStyle w:val="ListParagraph"/>
        <w:numPr>
          <w:ilvl w:val="0"/>
          <w:numId w:val="23"/>
        </w:numPr>
        <w:spacing w:after="0"/>
        <w:ind w:left="567" w:hanging="283"/>
        <w:jc w:val="both"/>
        <w:rPr>
          <w:sz w:val="24"/>
          <w:szCs w:val="24"/>
        </w:rPr>
      </w:pPr>
      <w:r>
        <w:rPr>
          <w:sz w:val="24"/>
          <w:szCs w:val="24"/>
        </w:rPr>
        <w:t xml:space="preserve">В случае подключения частных домовладений к централизованному теплоснабжению (это самый маловероятный сценарий) </w:t>
      </w:r>
      <w:r w:rsidRPr="00A53085">
        <w:rPr>
          <w:sz w:val="24"/>
          <w:szCs w:val="24"/>
        </w:rPr>
        <w:t>платеж</w:t>
      </w:r>
      <w:r>
        <w:rPr>
          <w:sz w:val="24"/>
          <w:szCs w:val="24"/>
        </w:rPr>
        <w:t>и</w:t>
      </w:r>
      <w:r w:rsidRPr="00A53085">
        <w:rPr>
          <w:sz w:val="24"/>
          <w:szCs w:val="24"/>
        </w:rPr>
        <w:t xml:space="preserve"> граждан за ЖКУ</w:t>
      </w:r>
      <w:r>
        <w:rPr>
          <w:sz w:val="24"/>
          <w:szCs w:val="24"/>
        </w:rPr>
        <w:t xml:space="preserve"> будут превышать </w:t>
      </w:r>
      <w:r w:rsidRPr="00A53085">
        <w:rPr>
          <w:sz w:val="24"/>
          <w:szCs w:val="24"/>
        </w:rPr>
        <w:t>предельную величину платежей граждан</w:t>
      </w:r>
      <w:r>
        <w:rPr>
          <w:sz w:val="24"/>
          <w:szCs w:val="24"/>
        </w:rPr>
        <w:t xml:space="preserve"> на 65%</w:t>
      </w:r>
      <w:r w:rsidRPr="00A53085">
        <w:rPr>
          <w:sz w:val="24"/>
          <w:szCs w:val="24"/>
        </w:rPr>
        <w:t>.</w:t>
      </w:r>
    </w:p>
    <w:p w:rsidR="002E7F2A" w:rsidRPr="00A53085" w:rsidRDefault="002E7F2A" w:rsidP="002F708D">
      <w:pPr>
        <w:pStyle w:val="ListParagraph"/>
        <w:numPr>
          <w:ilvl w:val="0"/>
          <w:numId w:val="23"/>
        </w:numPr>
        <w:spacing w:after="0"/>
        <w:ind w:left="567" w:hanging="283"/>
        <w:jc w:val="both"/>
        <w:rPr>
          <w:sz w:val="24"/>
          <w:szCs w:val="24"/>
        </w:rPr>
      </w:pPr>
      <w:r w:rsidRPr="00A53085">
        <w:rPr>
          <w:sz w:val="24"/>
          <w:szCs w:val="24"/>
        </w:rPr>
        <w:t>Фактические платежи граждан</w:t>
      </w:r>
      <w:r>
        <w:rPr>
          <w:sz w:val="24"/>
          <w:szCs w:val="24"/>
        </w:rPr>
        <w:t xml:space="preserve"> за ЖКУ</w:t>
      </w:r>
      <w:r w:rsidRPr="00A53085">
        <w:rPr>
          <w:sz w:val="24"/>
          <w:szCs w:val="24"/>
        </w:rPr>
        <w:t xml:space="preserve"> ожидаются несколько ниже в связи с «оприбориван</w:t>
      </w:r>
      <w:r w:rsidRPr="00A53085">
        <w:rPr>
          <w:sz w:val="24"/>
          <w:szCs w:val="24"/>
        </w:rPr>
        <w:t>и</w:t>
      </w:r>
      <w:r w:rsidRPr="00A53085">
        <w:rPr>
          <w:sz w:val="24"/>
          <w:szCs w:val="24"/>
        </w:rPr>
        <w:t>ем» жилья.</w:t>
      </w:r>
    </w:p>
    <w:p w:rsidR="002E7F2A" w:rsidRDefault="002E7F2A" w:rsidP="002F708D">
      <w:pPr>
        <w:pStyle w:val="ListParagraph"/>
        <w:numPr>
          <w:ilvl w:val="0"/>
          <w:numId w:val="23"/>
        </w:numPr>
        <w:spacing w:after="0"/>
        <w:ind w:left="567" w:hanging="283"/>
        <w:jc w:val="both"/>
        <w:rPr>
          <w:sz w:val="24"/>
          <w:szCs w:val="24"/>
        </w:rPr>
      </w:pPr>
      <w:r>
        <w:rPr>
          <w:sz w:val="24"/>
          <w:szCs w:val="24"/>
          <w:lang w:eastAsia="ru-RU"/>
        </w:rPr>
        <w:t>Принимая во внимание, что</w:t>
      </w:r>
      <w:r w:rsidRPr="0089662F">
        <w:rPr>
          <w:sz w:val="24"/>
          <w:szCs w:val="24"/>
          <w:lang w:eastAsia="ru-RU"/>
        </w:rPr>
        <w:t xml:space="preserve"> изменение  тарифов на ЖКУ и предельной стоимости ЖКУ </w:t>
      </w:r>
      <w:r>
        <w:rPr>
          <w:sz w:val="24"/>
          <w:szCs w:val="24"/>
          <w:lang w:eastAsia="ru-RU"/>
        </w:rPr>
        <w:t xml:space="preserve">происходит пропорционально </w:t>
      </w:r>
      <w:r w:rsidRPr="0089662F">
        <w:rPr>
          <w:sz w:val="24"/>
          <w:szCs w:val="24"/>
          <w:lang w:eastAsia="ru-RU"/>
        </w:rPr>
        <w:t xml:space="preserve"> ИПЦ можно предположить</w:t>
      </w:r>
      <w:r>
        <w:rPr>
          <w:sz w:val="24"/>
          <w:szCs w:val="24"/>
          <w:lang w:eastAsia="ru-RU"/>
        </w:rPr>
        <w:t>,</w:t>
      </w:r>
      <w:r w:rsidRPr="0089662F">
        <w:rPr>
          <w:sz w:val="24"/>
          <w:szCs w:val="24"/>
          <w:lang w:eastAsia="ru-RU"/>
        </w:rPr>
        <w:t xml:space="preserve"> что с 2019 по 20</w:t>
      </w:r>
      <w:r>
        <w:rPr>
          <w:sz w:val="24"/>
          <w:szCs w:val="24"/>
          <w:lang w:eastAsia="ru-RU"/>
        </w:rPr>
        <w:t>27</w:t>
      </w:r>
      <w:r w:rsidRPr="0089662F">
        <w:rPr>
          <w:sz w:val="24"/>
          <w:szCs w:val="24"/>
          <w:lang w:eastAsia="ru-RU"/>
        </w:rPr>
        <w:t xml:space="preserve"> г картина будет соответствовать периоду с 201</w:t>
      </w:r>
      <w:r>
        <w:rPr>
          <w:sz w:val="24"/>
          <w:szCs w:val="24"/>
          <w:lang w:eastAsia="ru-RU"/>
        </w:rPr>
        <w:t>7</w:t>
      </w:r>
      <w:r w:rsidRPr="0089662F">
        <w:rPr>
          <w:sz w:val="24"/>
          <w:szCs w:val="24"/>
          <w:lang w:eastAsia="ru-RU"/>
        </w:rPr>
        <w:t xml:space="preserve"> по 2018гг.</w:t>
      </w:r>
    </w:p>
    <w:p w:rsidR="002E7F2A" w:rsidRPr="00136E35" w:rsidRDefault="002E7F2A" w:rsidP="00136E35">
      <w:pPr>
        <w:sectPr w:rsidR="002E7F2A" w:rsidRPr="00136E35" w:rsidSect="00CD79D4">
          <w:pgSz w:w="11906" w:h="16838" w:code="9"/>
          <w:pgMar w:top="851" w:right="567" w:bottom="851" w:left="1134" w:header="709" w:footer="709" w:gutter="0"/>
          <w:cols w:space="708"/>
          <w:titlePg/>
          <w:docGrid w:linePitch="381"/>
        </w:sectPr>
      </w:pPr>
    </w:p>
    <w:p w:rsidR="002E7F2A" w:rsidRPr="000D25CB" w:rsidRDefault="002E7F2A" w:rsidP="000D25CB">
      <w:pPr>
        <w:keepNext/>
        <w:spacing w:line="240" w:lineRule="auto"/>
        <w:ind w:firstLine="0"/>
        <w:outlineLvl w:val="0"/>
        <w:rPr>
          <w:rFonts w:cs="Times New Roman"/>
          <w:b/>
          <w:bCs/>
          <w:kern w:val="32"/>
          <w:sz w:val="28"/>
          <w:szCs w:val="28"/>
        </w:rPr>
      </w:pPr>
      <w:bookmarkStart w:id="104" w:name="_Toc417544244"/>
      <w:bookmarkStart w:id="105" w:name="_Toc449024543"/>
      <w:bookmarkStart w:id="106" w:name="_Toc483339557"/>
      <w:r w:rsidRPr="000D25CB">
        <w:rPr>
          <w:rFonts w:cs="Times New Roman"/>
          <w:b/>
          <w:bCs/>
          <w:kern w:val="32"/>
          <w:sz w:val="28"/>
          <w:szCs w:val="28"/>
        </w:rPr>
        <w:t>Раздел 7. Управление программой</w:t>
      </w:r>
      <w:bookmarkEnd w:id="104"/>
      <w:bookmarkEnd w:id="105"/>
      <w:r w:rsidRPr="000D25CB">
        <w:rPr>
          <w:rFonts w:cs="Times New Roman"/>
          <w:b/>
          <w:bCs/>
          <w:kern w:val="32"/>
          <w:sz w:val="28"/>
          <w:szCs w:val="28"/>
        </w:rPr>
        <w:t>.</w:t>
      </w:r>
      <w:bookmarkEnd w:id="106"/>
    </w:p>
    <w:p w:rsidR="002E7F2A" w:rsidRPr="000D25CB" w:rsidRDefault="002E7F2A" w:rsidP="000D25CB">
      <w:pPr>
        <w:keepNext/>
        <w:tabs>
          <w:tab w:val="left" w:pos="1134"/>
        </w:tabs>
        <w:spacing w:before="240" w:line="240" w:lineRule="auto"/>
        <w:ind w:firstLine="0"/>
        <w:outlineLvl w:val="1"/>
        <w:rPr>
          <w:rFonts w:cs="Times New Roman"/>
          <w:b/>
          <w:bCs/>
          <w:iCs/>
          <w:szCs w:val="26"/>
        </w:rPr>
      </w:pPr>
      <w:bookmarkStart w:id="107" w:name="_Toc299703709"/>
      <w:bookmarkStart w:id="108" w:name="_Toc449024544"/>
      <w:bookmarkStart w:id="109" w:name="_Toc483339558"/>
      <w:r w:rsidRPr="000D25CB">
        <w:rPr>
          <w:rFonts w:cs="Times New Roman"/>
          <w:b/>
          <w:bCs/>
          <w:iCs/>
          <w:szCs w:val="26"/>
        </w:rPr>
        <w:t>7.1. Ответственные за реализацию Программы</w:t>
      </w:r>
      <w:bookmarkEnd w:id="107"/>
      <w:bookmarkEnd w:id="108"/>
      <w:r w:rsidRPr="000D25CB">
        <w:rPr>
          <w:rFonts w:cs="Times New Roman"/>
          <w:b/>
          <w:bCs/>
          <w:iCs/>
          <w:szCs w:val="26"/>
        </w:rPr>
        <w:t>.</w:t>
      </w:r>
      <w:bookmarkEnd w:id="109"/>
    </w:p>
    <w:p w:rsidR="002E7F2A" w:rsidRPr="000D25CB" w:rsidRDefault="002E7F2A" w:rsidP="000D25CB">
      <w:pPr>
        <w:ind w:firstLine="567"/>
      </w:pPr>
    </w:p>
    <w:p w:rsidR="002E7F2A" w:rsidRPr="000D25CB" w:rsidRDefault="002E7F2A" w:rsidP="000D25CB">
      <w:pPr>
        <w:tabs>
          <w:tab w:val="left" w:pos="0"/>
        </w:tabs>
        <w:autoSpaceDE w:val="0"/>
        <w:autoSpaceDN w:val="0"/>
        <w:adjustRightInd w:val="0"/>
        <w:ind w:firstLine="567"/>
        <w:rPr>
          <w:rFonts w:cs="Times New Roman"/>
          <w:sz w:val="24"/>
          <w:szCs w:val="24"/>
        </w:rPr>
      </w:pPr>
      <w:r w:rsidRPr="000D25CB">
        <w:rPr>
          <w:rFonts w:cs="Times New Roman"/>
          <w:sz w:val="24"/>
          <w:szCs w:val="24"/>
        </w:rPr>
        <w:t>Система управления Программой и контроль хода ее выполнения определяется в соответствии с требованиями действующего федерального, регионального и муниципального законодател</w:t>
      </w:r>
      <w:r w:rsidRPr="000D25CB">
        <w:rPr>
          <w:rFonts w:cs="Times New Roman"/>
          <w:sz w:val="24"/>
          <w:szCs w:val="24"/>
        </w:rPr>
        <w:t>ь</w:t>
      </w:r>
      <w:r w:rsidRPr="000D25CB">
        <w:rPr>
          <w:rFonts w:cs="Times New Roman"/>
          <w:sz w:val="24"/>
          <w:szCs w:val="24"/>
        </w:rPr>
        <w:t>ства.</w:t>
      </w:r>
    </w:p>
    <w:p w:rsidR="002E7F2A" w:rsidRPr="003C5CDD" w:rsidRDefault="002E7F2A" w:rsidP="000D25CB">
      <w:pPr>
        <w:tabs>
          <w:tab w:val="left" w:pos="0"/>
        </w:tabs>
        <w:autoSpaceDE w:val="0"/>
        <w:autoSpaceDN w:val="0"/>
        <w:adjustRightInd w:val="0"/>
        <w:ind w:firstLine="567"/>
        <w:rPr>
          <w:rFonts w:cs="Times New Roman"/>
          <w:sz w:val="24"/>
          <w:szCs w:val="24"/>
        </w:rPr>
      </w:pPr>
      <w:r w:rsidRPr="000D25CB">
        <w:rPr>
          <w:rFonts w:cs="Times New Roman"/>
          <w:sz w:val="24"/>
          <w:szCs w:val="24"/>
        </w:rPr>
        <w:t xml:space="preserve">Механизм реализации Программы базируется на принципах разграничения полномочий и </w:t>
      </w:r>
      <w:r w:rsidRPr="003C5CDD">
        <w:rPr>
          <w:rFonts w:cs="Times New Roman"/>
          <w:sz w:val="24"/>
          <w:szCs w:val="24"/>
        </w:rPr>
        <w:t xml:space="preserve">ответственности всех исполнителей программы. </w:t>
      </w:r>
    </w:p>
    <w:p w:rsidR="002E7F2A" w:rsidRPr="003C5CDD" w:rsidRDefault="002E7F2A" w:rsidP="000D25CB">
      <w:pPr>
        <w:tabs>
          <w:tab w:val="left" w:pos="0"/>
        </w:tabs>
        <w:autoSpaceDE w:val="0"/>
        <w:autoSpaceDN w:val="0"/>
        <w:adjustRightInd w:val="0"/>
        <w:ind w:firstLine="567"/>
        <w:rPr>
          <w:rFonts w:cs="Times New Roman"/>
          <w:sz w:val="24"/>
          <w:szCs w:val="24"/>
        </w:rPr>
      </w:pPr>
      <w:r w:rsidRPr="003C5CDD">
        <w:rPr>
          <w:rFonts w:cs="Times New Roman"/>
          <w:sz w:val="24"/>
          <w:szCs w:val="24"/>
        </w:rPr>
        <w:t xml:space="preserve">Управление реализацией Программы осуществляет </w:t>
      </w:r>
      <w:r w:rsidRPr="003C5CDD">
        <w:rPr>
          <w:rFonts w:cs="Times New Roman"/>
          <w:sz w:val="24"/>
          <w:szCs w:val="24"/>
          <w:lang w:eastAsia="ru-RU"/>
        </w:rPr>
        <w:t xml:space="preserve">Администрация </w:t>
      </w:r>
      <w:r>
        <w:rPr>
          <w:rFonts w:cs="Times New Roman"/>
          <w:sz w:val="24"/>
          <w:szCs w:val="24"/>
          <w:lang w:eastAsia="ru-RU"/>
        </w:rPr>
        <w:t>Кунашакского МР.</w:t>
      </w:r>
    </w:p>
    <w:p w:rsidR="002E7F2A" w:rsidRPr="003C5CDD" w:rsidRDefault="002E7F2A" w:rsidP="000D25CB">
      <w:pPr>
        <w:tabs>
          <w:tab w:val="left" w:pos="0"/>
        </w:tabs>
        <w:autoSpaceDE w:val="0"/>
        <w:autoSpaceDN w:val="0"/>
        <w:adjustRightInd w:val="0"/>
        <w:ind w:firstLine="567"/>
        <w:rPr>
          <w:rFonts w:cs="Times New Roman"/>
          <w:sz w:val="24"/>
          <w:szCs w:val="24"/>
        </w:rPr>
      </w:pPr>
      <w:r w:rsidRPr="003C5CDD">
        <w:rPr>
          <w:rFonts w:cs="Times New Roman"/>
          <w:sz w:val="24"/>
          <w:szCs w:val="24"/>
        </w:rPr>
        <w:t xml:space="preserve">Координатором реализации Программы является </w:t>
      </w:r>
      <w:r w:rsidRPr="003C5CDD">
        <w:rPr>
          <w:rFonts w:cs="Times New Roman"/>
          <w:sz w:val="24"/>
          <w:szCs w:val="24"/>
          <w:lang w:eastAsia="ru-RU"/>
        </w:rPr>
        <w:t xml:space="preserve">Администрация </w:t>
      </w:r>
      <w:r>
        <w:rPr>
          <w:rFonts w:cs="Times New Roman"/>
          <w:sz w:val="24"/>
          <w:szCs w:val="24"/>
          <w:lang w:eastAsia="ru-RU"/>
        </w:rPr>
        <w:t>Кунашакского МР</w:t>
      </w:r>
      <w:r w:rsidRPr="003C5CDD">
        <w:rPr>
          <w:rFonts w:cs="Times New Roman"/>
          <w:sz w:val="24"/>
          <w:szCs w:val="24"/>
        </w:rPr>
        <w:t>, котор</w:t>
      </w:r>
      <w:r>
        <w:rPr>
          <w:rFonts w:cs="Times New Roman"/>
          <w:sz w:val="24"/>
          <w:szCs w:val="24"/>
        </w:rPr>
        <w:t xml:space="preserve">ая </w:t>
      </w:r>
      <w:r w:rsidRPr="003C5CDD">
        <w:rPr>
          <w:rFonts w:cs="Times New Roman"/>
          <w:sz w:val="24"/>
          <w:szCs w:val="24"/>
        </w:rPr>
        <w:t>осуществляет текущее управление программой, мониторинг и подготовку ежегодного отчета об исполнении Программы.</w:t>
      </w:r>
    </w:p>
    <w:p w:rsidR="002E7F2A" w:rsidRPr="000D25CB" w:rsidRDefault="002E7F2A" w:rsidP="000D25CB">
      <w:pPr>
        <w:tabs>
          <w:tab w:val="left" w:pos="0"/>
        </w:tabs>
        <w:autoSpaceDE w:val="0"/>
        <w:autoSpaceDN w:val="0"/>
        <w:adjustRightInd w:val="0"/>
        <w:ind w:firstLine="567"/>
        <w:rPr>
          <w:rFonts w:cs="Times New Roman"/>
          <w:sz w:val="24"/>
          <w:szCs w:val="24"/>
        </w:rPr>
      </w:pPr>
      <w:r w:rsidRPr="000D25CB">
        <w:rPr>
          <w:rFonts w:cs="Times New Roman"/>
          <w:sz w:val="24"/>
          <w:szCs w:val="24"/>
        </w:rPr>
        <w:t>Координатор Программы является ответственным за ее реализацию.</w:t>
      </w:r>
    </w:p>
    <w:p w:rsidR="002E7F2A" w:rsidRPr="000D25CB" w:rsidRDefault="002E7F2A" w:rsidP="000D25CB">
      <w:pPr>
        <w:keepNext/>
        <w:tabs>
          <w:tab w:val="left" w:pos="1134"/>
        </w:tabs>
        <w:spacing w:before="240" w:line="240" w:lineRule="auto"/>
        <w:ind w:firstLine="0"/>
        <w:outlineLvl w:val="1"/>
        <w:rPr>
          <w:rFonts w:cs="Times New Roman"/>
          <w:b/>
          <w:bCs/>
          <w:iCs/>
          <w:szCs w:val="26"/>
        </w:rPr>
      </w:pPr>
      <w:bookmarkStart w:id="110" w:name="_Toc299703710"/>
      <w:bookmarkStart w:id="111" w:name="_Toc449024545"/>
      <w:bookmarkStart w:id="112" w:name="_Toc483339559"/>
      <w:r w:rsidRPr="000D25CB">
        <w:rPr>
          <w:rFonts w:cs="Times New Roman"/>
          <w:b/>
          <w:bCs/>
          <w:iCs/>
          <w:szCs w:val="26"/>
        </w:rPr>
        <w:t>7.2. План-график работ по реализации Программы</w:t>
      </w:r>
      <w:bookmarkEnd w:id="110"/>
      <w:bookmarkEnd w:id="111"/>
      <w:r w:rsidRPr="000D25CB">
        <w:rPr>
          <w:rFonts w:cs="Times New Roman"/>
          <w:b/>
          <w:bCs/>
          <w:iCs/>
          <w:szCs w:val="26"/>
        </w:rPr>
        <w:t>.</w:t>
      </w:r>
      <w:bookmarkEnd w:id="112"/>
    </w:p>
    <w:p w:rsidR="002E7F2A" w:rsidRPr="003B1F7E" w:rsidRDefault="002E7F2A" w:rsidP="000D25CB"/>
    <w:p w:rsidR="002E7F2A" w:rsidRPr="003B1F7E" w:rsidRDefault="002E7F2A" w:rsidP="000D25CB">
      <w:pPr>
        <w:tabs>
          <w:tab w:val="left" w:pos="0"/>
        </w:tabs>
        <w:autoSpaceDE w:val="0"/>
        <w:autoSpaceDN w:val="0"/>
        <w:adjustRightInd w:val="0"/>
        <w:rPr>
          <w:rFonts w:cs="Times New Roman"/>
          <w:sz w:val="24"/>
          <w:szCs w:val="24"/>
        </w:rPr>
      </w:pPr>
      <w:r w:rsidRPr="003B1F7E">
        <w:rPr>
          <w:rFonts w:cs="Times New Roman"/>
          <w:sz w:val="24"/>
          <w:szCs w:val="24"/>
        </w:rPr>
        <w:t>План-график работ по реализации Программы должен соответствовать срокам, определенным в Программах инвестиционных проектов в электроснабжении, теплоснабжении, водоснабж</w:t>
      </w:r>
      <w:r w:rsidRPr="003B1F7E">
        <w:rPr>
          <w:rFonts w:cs="Times New Roman"/>
          <w:sz w:val="24"/>
          <w:szCs w:val="24"/>
        </w:rPr>
        <w:t>е</w:t>
      </w:r>
      <w:r w:rsidRPr="003B1F7E">
        <w:rPr>
          <w:rFonts w:cs="Times New Roman"/>
          <w:sz w:val="24"/>
          <w:szCs w:val="24"/>
        </w:rPr>
        <w:t>нии, водоотведении, газоснабжении, утилизации (захоронении) Т</w:t>
      </w:r>
      <w:r>
        <w:rPr>
          <w:rFonts w:cs="Times New Roman"/>
          <w:sz w:val="24"/>
          <w:szCs w:val="24"/>
        </w:rPr>
        <w:t>Б</w:t>
      </w:r>
      <w:r w:rsidRPr="003B1F7E">
        <w:rPr>
          <w:rFonts w:cs="Times New Roman"/>
          <w:sz w:val="24"/>
          <w:szCs w:val="24"/>
        </w:rPr>
        <w:t>О (таб</w:t>
      </w:r>
      <w:r>
        <w:rPr>
          <w:rFonts w:cs="Times New Roman"/>
          <w:sz w:val="24"/>
          <w:szCs w:val="24"/>
        </w:rPr>
        <w:t>лица 20)</w:t>
      </w:r>
      <w:r w:rsidRPr="003B1F7E">
        <w:rPr>
          <w:rFonts w:cs="Times New Roman"/>
          <w:sz w:val="24"/>
          <w:szCs w:val="24"/>
        </w:rPr>
        <w:t>.</w:t>
      </w:r>
    </w:p>
    <w:p w:rsidR="002E7F2A" w:rsidRDefault="002E7F2A" w:rsidP="00D93CEC">
      <w:pPr>
        <w:tabs>
          <w:tab w:val="left" w:pos="0"/>
        </w:tabs>
        <w:autoSpaceDE w:val="0"/>
        <w:autoSpaceDN w:val="0"/>
        <w:adjustRightInd w:val="0"/>
        <w:rPr>
          <w:rFonts w:cs="Times New Roman"/>
          <w:sz w:val="24"/>
          <w:szCs w:val="24"/>
        </w:rPr>
      </w:pPr>
      <w:r w:rsidRPr="003B1F7E">
        <w:rPr>
          <w:rFonts w:cs="Times New Roman"/>
          <w:sz w:val="24"/>
          <w:szCs w:val="24"/>
        </w:rPr>
        <w:t>Реали</w:t>
      </w:r>
      <w:r>
        <w:rPr>
          <w:rFonts w:cs="Times New Roman"/>
          <w:sz w:val="24"/>
          <w:szCs w:val="24"/>
        </w:rPr>
        <w:t>зация программы осуществляется в два этапа:</w:t>
      </w:r>
    </w:p>
    <w:p w:rsidR="002E7F2A" w:rsidRDefault="002E7F2A" w:rsidP="00D93CEC">
      <w:pPr>
        <w:tabs>
          <w:tab w:val="left" w:pos="0"/>
        </w:tabs>
        <w:autoSpaceDE w:val="0"/>
        <w:autoSpaceDN w:val="0"/>
        <w:adjustRightInd w:val="0"/>
        <w:rPr>
          <w:rFonts w:cs="Times New Roman"/>
          <w:sz w:val="24"/>
          <w:szCs w:val="24"/>
        </w:rPr>
      </w:pPr>
      <w:r>
        <w:rPr>
          <w:rFonts w:cs="Times New Roman"/>
          <w:sz w:val="24"/>
          <w:szCs w:val="24"/>
        </w:rPr>
        <w:t xml:space="preserve">Первый этап - с </w:t>
      </w:r>
      <w:r w:rsidRPr="003B1F7E">
        <w:rPr>
          <w:rFonts w:cs="Times New Roman"/>
          <w:sz w:val="24"/>
          <w:szCs w:val="24"/>
        </w:rPr>
        <w:t>201</w:t>
      </w:r>
      <w:r>
        <w:rPr>
          <w:rFonts w:cs="Times New Roman"/>
          <w:sz w:val="24"/>
          <w:szCs w:val="24"/>
        </w:rPr>
        <w:t>8по</w:t>
      </w:r>
      <w:r w:rsidRPr="003B1F7E">
        <w:rPr>
          <w:rFonts w:cs="Times New Roman"/>
          <w:sz w:val="24"/>
          <w:szCs w:val="24"/>
        </w:rPr>
        <w:t xml:space="preserve"> 20</w:t>
      </w:r>
      <w:r>
        <w:rPr>
          <w:rFonts w:cs="Times New Roman"/>
          <w:sz w:val="24"/>
          <w:szCs w:val="24"/>
        </w:rPr>
        <w:t>20</w:t>
      </w:r>
      <w:r w:rsidRPr="003B1F7E">
        <w:rPr>
          <w:rFonts w:cs="Times New Roman"/>
          <w:sz w:val="24"/>
          <w:szCs w:val="24"/>
        </w:rPr>
        <w:t xml:space="preserve"> гг.</w:t>
      </w:r>
    </w:p>
    <w:p w:rsidR="002E7F2A" w:rsidRPr="003B1F7E" w:rsidRDefault="002E7F2A" w:rsidP="003C5CDD">
      <w:pPr>
        <w:tabs>
          <w:tab w:val="left" w:pos="0"/>
        </w:tabs>
        <w:autoSpaceDE w:val="0"/>
        <w:autoSpaceDN w:val="0"/>
        <w:adjustRightInd w:val="0"/>
        <w:rPr>
          <w:rFonts w:cs="Times New Roman"/>
          <w:sz w:val="24"/>
          <w:szCs w:val="24"/>
        </w:rPr>
      </w:pPr>
      <w:r>
        <w:rPr>
          <w:rFonts w:cs="Times New Roman"/>
          <w:sz w:val="24"/>
          <w:szCs w:val="24"/>
        </w:rPr>
        <w:t xml:space="preserve">Второй этап - с </w:t>
      </w:r>
      <w:r w:rsidRPr="003B1F7E">
        <w:rPr>
          <w:rFonts w:cs="Times New Roman"/>
          <w:sz w:val="24"/>
          <w:szCs w:val="24"/>
        </w:rPr>
        <w:t>20</w:t>
      </w:r>
      <w:r>
        <w:rPr>
          <w:rFonts w:cs="Times New Roman"/>
          <w:sz w:val="24"/>
          <w:szCs w:val="24"/>
        </w:rPr>
        <w:t>21по</w:t>
      </w:r>
      <w:r w:rsidRPr="003B1F7E">
        <w:rPr>
          <w:rFonts w:cs="Times New Roman"/>
          <w:sz w:val="24"/>
          <w:szCs w:val="24"/>
        </w:rPr>
        <w:t xml:space="preserve"> 20</w:t>
      </w:r>
      <w:r>
        <w:rPr>
          <w:rFonts w:cs="Times New Roman"/>
          <w:sz w:val="24"/>
          <w:szCs w:val="24"/>
        </w:rPr>
        <w:t>27</w:t>
      </w:r>
      <w:r w:rsidRPr="003B1F7E">
        <w:rPr>
          <w:rFonts w:cs="Times New Roman"/>
          <w:sz w:val="24"/>
          <w:szCs w:val="24"/>
        </w:rPr>
        <w:t xml:space="preserve"> гг.</w:t>
      </w:r>
      <w:r>
        <w:rPr>
          <w:rFonts w:cs="Times New Roman"/>
          <w:sz w:val="24"/>
          <w:szCs w:val="24"/>
        </w:rPr>
        <w:t>.</w:t>
      </w:r>
    </w:p>
    <w:p w:rsidR="002E7F2A" w:rsidRPr="003B1F7E" w:rsidRDefault="002E7F2A" w:rsidP="000D25CB">
      <w:pPr>
        <w:tabs>
          <w:tab w:val="left" w:pos="0"/>
        </w:tabs>
        <w:autoSpaceDE w:val="0"/>
        <w:autoSpaceDN w:val="0"/>
        <w:adjustRightInd w:val="0"/>
        <w:rPr>
          <w:rFonts w:cs="Times New Roman"/>
          <w:sz w:val="24"/>
          <w:szCs w:val="24"/>
        </w:rPr>
      </w:pPr>
      <w:r w:rsidRPr="003B1F7E">
        <w:rPr>
          <w:rFonts w:cs="Times New Roman"/>
          <w:sz w:val="24"/>
          <w:szCs w:val="24"/>
        </w:rPr>
        <w:t>Разработка технических заданий для организаций коммунального комплекса в целях реал</w:t>
      </w:r>
      <w:r w:rsidRPr="003B1F7E">
        <w:rPr>
          <w:rFonts w:cs="Times New Roman"/>
          <w:sz w:val="24"/>
          <w:szCs w:val="24"/>
        </w:rPr>
        <w:t>и</w:t>
      </w:r>
      <w:r w:rsidRPr="003B1F7E">
        <w:rPr>
          <w:rFonts w:cs="Times New Roman"/>
          <w:sz w:val="24"/>
          <w:szCs w:val="24"/>
        </w:rPr>
        <w:t>зации Программы осуществляется в 20</w:t>
      </w:r>
      <w:r>
        <w:rPr>
          <w:rFonts w:cs="Times New Roman"/>
          <w:sz w:val="24"/>
          <w:szCs w:val="24"/>
        </w:rPr>
        <w:t>18-2019г</w:t>
      </w:r>
      <w:r w:rsidRPr="003B1F7E">
        <w:rPr>
          <w:rFonts w:cs="Times New Roman"/>
          <w:sz w:val="24"/>
          <w:szCs w:val="24"/>
        </w:rPr>
        <w:t>г.</w:t>
      </w:r>
    </w:p>
    <w:p w:rsidR="002E7F2A" w:rsidRPr="003B1F7E" w:rsidRDefault="002E7F2A" w:rsidP="000D25CB">
      <w:pPr>
        <w:tabs>
          <w:tab w:val="left" w:pos="0"/>
        </w:tabs>
        <w:autoSpaceDE w:val="0"/>
        <w:autoSpaceDN w:val="0"/>
        <w:adjustRightInd w:val="0"/>
        <w:rPr>
          <w:rFonts w:cs="Times New Roman"/>
          <w:sz w:val="24"/>
          <w:szCs w:val="24"/>
        </w:rPr>
      </w:pPr>
      <w:r w:rsidRPr="003B1F7E">
        <w:rPr>
          <w:rFonts w:cs="Times New Roman"/>
          <w:sz w:val="24"/>
          <w:szCs w:val="24"/>
        </w:rPr>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w:t>
      </w:r>
    </w:p>
    <w:p w:rsidR="002E7F2A" w:rsidRPr="003B1F7E" w:rsidRDefault="002E7F2A" w:rsidP="000D25CB">
      <w:pPr>
        <w:keepNext/>
        <w:tabs>
          <w:tab w:val="left" w:pos="1134"/>
        </w:tabs>
        <w:spacing w:before="240" w:line="240" w:lineRule="auto"/>
        <w:ind w:firstLine="0"/>
        <w:outlineLvl w:val="1"/>
        <w:rPr>
          <w:szCs w:val="26"/>
        </w:rPr>
      </w:pPr>
      <w:bookmarkStart w:id="113" w:name="_Toc298390301"/>
      <w:bookmarkStart w:id="114" w:name="_Toc299703711"/>
      <w:bookmarkStart w:id="115" w:name="_Toc449024546"/>
      <w:bookmarkStart w:id="116" w:name="_Toc483339560"/>
      <w:r w:rsidRPr="000D25CB">
        <w:rPr>
          <w:rFonts w:cs="Times New Roman"/>
          <w:b/>
          <w:bCs/>
          <w:iCs/>
          <w:szCs w:val="26"/>
        </w:rPr>
        <w:t>7.3. Порядок предоставления отчетности по выполнению Программы</w:t>
      </w:r>
      <w:bookmarkEnd w:id="113"/>
      <w:bookmarkEnd w:id="114"/>
      <w:bookmarkEnd w:id="115"/>
      <w:r w:rsidRPr="000D25CB">
        <w:rPr>
          <w:rFonts w:cs="Times New Roman"/>
          <w:b/>
          <w:bCs/>
          <w:iCs/>
          <w:szCs w:val="26"/>
        </w:rPr>
        <w:t>.</w:t>
      </w:r>
      <w:bookmarkEnd w:id="116"/>
    </w:p>
    <w:p w:rsidR="002E7F2A" w:rsidRPr="003B1F7E" w:rsidRDefault="002E7F2A" w:rsidP="000D25CB"/>
    <w:p w:rsidR="002E7F2A" w:rsidRPr="003B1F7E" w:rsidRDefault="002E7F2A" w:rsidP="0018569A">
      <w:pPr>
        <w:tabs>
          <w:tab w:val="left" w:pos="0"/>
        </w:tabs>
        <w:autoSpaceDE w:val="0"/>
        <w:autoSpaceDN w:val="0"/>
        <w:adjustRightInd w:val="0"/>
        <w:ind w:firstLine="567"/>
        <w:rPr>
          <w:rFonts w:cs="Times New Roman"/>
          <w:sz w:val="24"/>
          <w:szCs w:val="24"/>
        </w:rPr>
      </w:pPr>
      <w:r w:rsidRPr="003B1F7E">
        <w:rPr>
          <w:rFonts w:cs="Times New Roman"/>
          <w:sz w:val="24"/>
          <w:szCs w:val="24"/>
        </w:rPr>
        <w:t>Предоставление отчетности по выполнению мероприятий Программы осуществляется в ра</w:t>
      </w:r>
      <w:r w:rsidRPr="003B1F7E">
        <w:rPr>
          <w:rFonts w:cs="Times New Roman"/>
          <w:sz w:val="24"/>
          <w:szCs w:val="24"/>
        </w:rPr>
        <w:t>м</w:t>
      </w:r>
      <w:r w:rsidRPr="003B1F7E">
        <w:rPr>
          <w:rFonts w:cs="Times New Roman"/>
          <w:sz w:val="24"/>
          <w:szCs w:val="24"/>
        </w:rPr>
        <w:t>ках ежегодного мониторинга.</w:t>
      </w:r>
    </w:p>
    <w:p w:rsidR="002E7F2A" w:rsidRPr="003B1F7E" w:rsidRDefault="002E7F2A" w:rsidP="0018569A">
      <w:pPr>
        <w:tabs>
          <w:tab w:val="left" w:pos="0"/>
        </w:tabs>
        <w:autoSpaceDE w:val="0"/>
        <w:autoSpaceDN w:val="0"/>
        <w:adjustRightInd w:val="0"/>
        <w:ind w:firstLine="567"/>
        <w:rPr>
          <w:rFonts w:cs="Times New Roman"/>
          <w:sz w:val="24"/>
          <w:szCs w:val="24"/>
        </w:rPr>
      </w:pPr>
      <w:r w:rsidRPr="003B1F7E">
        <w:rPr>
          <w:rFonts w:cs="Times New Roman"/>
          <w:sz w:val="24"/>
          <w:szCs w:val="24"/>
        </w:rPr>
        <w:t xml:space="preserve">Целью </w:t>
      </w:r>
      <w:bookmarkStart w:id="117" w:name="OLE_LINK19"/>
      <w:r w:rsidRPr="003B1F7E">
        <w:rPr>
          <w:rFonts w:cs="Times New Roman"/>
          <w:sz w:val="24"/>
          <w:szCs w:val="24"/>
        </w:rPr>
        <w:t xml:space="preserve">мониторинга выполнения </w:t>
      </w:r>
      <w:bookmarkStart w:id="118" w:name="OLE_LINK18"/>
      <w:r w:rsidRPr="003B1F7E">
        <w:rPr>
          <w:rFonts w:cs="Times New Roman"/>
          <w:sz w:val="24"/>
          <w:szCs w:val="24"/>
        </w:rPr>
        <w:t xml:space="preserve">Программы </w:t>
      </w:r>
      <w:bookmarkEnd w:id="117"/>
      <w:bookmarkEnd w:id="118"/>
      <w:r w:rsidRPr="003B1F7E">
        <w:rPr>
          <w:rFonts w:cs="Times New Roman"/>
          <w:sz w:val="24"/>
          <w:szCs w:val="24"/>
        </w:rPr>
        <w:t>является регулярный контроль ситуации в сф</w:t>
      </w:r>
      <w:r w:rsidRPr="003B1F7E">
        <w:rPr>
          <w:rFonts w:cs="Times New Roman"/>
          <w:sz w:val="24"/>
          <w:szCs w:val="24"/>
        </w:rPr>
        <w:t>е</w:t>
      </w:r>
      <w:r w:rsidRPr="003B1F7E">
        <w:rPr>
          <w:rFonts w:cs="Times New Roman"/>
          <w:sz w:val="24"/>
          <w:szCs w:val="24"/>
        </w:rPr>
        <w:t>ре коммунального хозяйства, а также анализ выполнения мероприятий по модернизации и разв</w:t>
      </w:r>
      <w:r w:rsidRPr="003B1F7E">
        <w:rPr>
          <w:rFonts w:cs="Times New Roman"/>
          <w:sz w:val="24"/>
          <w:szCs w:val="24"/>
        </w:rPr>
        <w:t>и</w:t>
      </w:r>
      <w:r w:rsidRPr="003B1F7E">
        <w:rPr>
          <w:rFonts w:cs="Times New Roman"/>
          <w:sz w:val="24"/>
          <w:szCs w:val="24"/>
        </w:rPr>
        <w:t xml:space="preserve">тию </w:t>
      </w:r>
      <w:bookmarkStart w:id="119" w:name="sub_1"/>
      <w:r w:rsidRPr="003B1F7E">
        <w:rPr>
          <w:rFonts w:cs="Times New Roman"/>
          <w:sz w:val="24"/>
          <w:szCs w:val="24"/>
        </w:rPr>
        <w:t>коммунального комплекса, предусмотренных Программой.</w:t>
      </w:r>
    </w:p>
    <w:bookmarkEnd w:id="119"/>
    <w:p w:rsidR="002E7F2A" w:rsidRPr="003B1F7E" w:rsidRDefault="002E7F2A" w:rsidP="0018569A">
      <w:pPr>
        <w:tabs>
          <w:tab w:val="left" w:pos="0"/>
        </w:tabs>
        <w:autoSpaceDE w:val="0"/>
        <w:autoSpaceDN w:val="0"/>
        <w:adjustRightInd w:val="0"/>
        <w:ind w:firstLine="567"/>
        <w:rPr>
          <w:rFonts w:cs="Times New Roman"/>
          <w:sz w:val="24"/>
          <w:szCs w:val="24"/>
        </w:rPr>
      </w:pPr>
      <w:r w:rsidRPr="003B1F7E">
        <w:rPr>
          <w:rFonts w:cs="Times New Roman"/>
          <w:sz w:val="24"/>
          <w:szCs w:val="24"/>
        </w:rPr>
        <w:t>Мониторинг Программы комплексного развития систем коммунальной инфраструктуры включает следующие этапы:</w:t>
      </w:r>
    </w:p>
    <w:p w:rsidR="002E7F2A" w:rsidRPr="003C5CDD" w:rsidRDefault="002E7F2A" w:rsidP="002F708D">
      <w:pPr>
        <w:pStyle w:val="ListParagraph"/>
        <w:numPr>
          <w:ilvl w:val="0"/>
          <w:numId w:val="28"/>
        </w:numPr>
        <w:tabs>
          <w:tab w:val="left" w:pos="0"/>
          <w:tab w:val="left" w:pos="1418"/>
          <w:tab w:val="left" w:pos="1560"/>
        </w:tabs>
        <w:autoSpaceDE w:val="0"/>
        <w:autoSpaceDN w:val="0"/>
        <w:adjustRightInd w:val="0"/>
        <w:spacing w:after="0"/>
        <w:ind w:left="709" w:hanging="283"/>
        <w:jc w:val="both"/>
        <w:rPr>
          <w:sz w:val="24"/>
          <w:szCs w:val="24"/>
        </w:rPr>
      </w:pPr>
      <w:r w:rsidRPr="003C5CDD">
        <w:rPr>
          <w:sz w:val="24"/>
          <w:szCs w:val="24"/>
        </w:rPr>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w:t>
      </w:r>
    </w:p>
    <w:p w:rsidR="002E7F2A" w:rsidRPr="003C5CDD" w:rsidRDefault="002E7F2A" w:rsidP="002F708D">
      <w:pPr>
        <w:pStyle w:val="ListParagraph"/>
        <w:numPr>
          <w:ilvl w:val="0"/>
          <w:numId w:val="28"/>
        </w:numPr>
        <w:tabs>
          <w:tab w:val="left" w:pos="0"/>
          <w:tab w:val="left" w:pos="1418"/>
          <w:tab w:val="left" w:pos="1560"/>
        </w:tabs>
        <w:autoSpaceDE w:val="0"/>
        <w:autoSpaceDN w:val="0"/>
        <w:adjustRightInd w:val="0"/>
        <w:spacing w:after="0"/>
        <w:ind w:left="709" w:hanging="283"/>
        <w:jc w:val="both"/>
        <w:rPr>
          <w:sz w:val="24"/>
          <w:szCs w:val="24"/>
        </w:rPr>
      </w:pPr>
      <w:r w:rsidRPr="003C5CDD">
        <w:rPr>
          <w:sz w:val="24"/>
          <w:szCs w:val="24"/>
        </w:rPr>
        <w:t>анализ данных о результатах планируемых и фактически реализуемых мероприятий по развитию систем коммунальной инфраструктуры;</w:t>
      </w:r>
    </w:p>
    <w:p w:rsidR="002E7F2A" w:rsidRDefault="002E7F2A" w:rsidP="002F708D">
      <w:pPr>
        <w:pStyle w:val="ListParagraph"/>
        <w:numPr>
          <w:ilvl w:val="0"/>
          <w:numId w:val="28"/>
        </w:numPr>
        <w:tabs>
          <w:tab w:val="left" w:pos="0"/>
          <w:tab w:val="left" w:pos="1418"/>
          <w:tab w:val="left" w:pos="1560"/>
        </w:tabs>
        <w:autoSpaceDE w:val="0"/>
        <w:autoSpaceDN w:val="0"/>
        <w:adjustRightInd w:val="0"/>
        <w:spacing w:after="0"/>
        <w:ind w:left="709" w:hanging="283"/>
        <w:jc w:val="both"/>
        <w:rPr>
          <w:sz w:val="24"/>
          <w:szCs w:val="24"/>
        </w:rPr>
      </w:pPr>
      <w:r w:rsidRPr="003C5CDD">
        <w:rPr>
          <w:sz w:val="24"/>
          <w:szCs w:val="24"/>
        </w:rPr>
        <w:t xml:space="preserve">сопоставление и сравнение значений целевых показателей во временном аспекте по факту выполнения прогноза. </w:t>
      </w:r>
    </w:p>
    <w:p w:rsidR="002E7F2A" w:rsidRPr="003C5CDD" w:rsidRDefault="002E7F2A" w:rsidP="002F708D">
      <w:pPr>
        <w:pStyle w:val="ListParagraph"/>
        <w:numPr>
          <w:ilvl w:val="0"/>
          <w:numId w:val="28"/>
        </w:numPr>
        <w:tabs>
          <w:tab w:val="left" w:pos="0"/>
          <w:tab w:val="left" w:pos="1418"/>
          <w:tab w:val="left" w:pos="1560"/>
        </w:tabs>
        <w:autoSpaceDE w:val="0"/>
        <w:autoSpaceDN w:val="0"/>
        <w:adjustRightInd w:val="0"/>
        <w:spacing w:after="0"/>
        <w:ind w:left="709" w:hanging="283"/>
        <w:jc w:val="both"/>
        <w:rPr>
          <w:sz w:val="24"/>
          <w:szCs w:val="24"/>
        </w:rPr>
      </w:pPr>
      <w:r>
        <w:rPr>
          <w:sz w:val="24"/>
          <w:szCs w:val="24"/>
        </w:rPr>
        <w:t xml:space="preserve"> </w:t>
      </w:r>
    </w:p>
    <w:p w:rsidR="002E7F2A" w:rsidRPr="000D25CB" w:rsidRDefault="002E7F2A" w:rsidP="000D25CB">
      <w:pPr>
        <w:keepNext/>
        <w:tabs>
          <w:tab w:val="left" w:pos="1134"/>
        </w:tabs>
        <w:spacing w:before="240" w:line="240" w:lineRule="auto"/>
        <w:ind w:firstLine="0"/>
        <w:outlineLvl w:val="1"/>
        <w:rPr>
          <w:rFonts w:cs="Times New Roman"/>
          <w:b/>
          <w:bCs/>
          <w:iCs/>
          <w:szCs w:val="26"/>
        </w:rPr>
      </w:pPr>
      <w:bookmarkStart w:id="120" w:name="_Toc299703712"/>
      <w:bookmarkStart w:id="121" w:name="_Toc449024547"/>
      <w:bookmarkStart w:id="122" w:name="_Toc483339561"/>
      <w:r w:rsidRPr="000D25CB">
        <w:rPr>
          <w:rFonts w:cs="Times New Roman"/>
          <w:b/>
          <w:bCs/>
          <w:iCs/>
          <w:szCs w:val="26"/>
        </w:rPr>
        <w:t xml:space="preserve">7.4. </w:t>
      </w:r>
      <w:bookmarkStart w:id="123" w:name="_Toc298390302"/>
      <w:r w:rsidRPr="000D25CB">
        <w:rPr>
          <w:rFonts w:cs="Times New Roman"/>
          <w:b/>
          <w:bCs/>
          <w:iCs/>
          <w:szCs w:val="26"/>
        </w:rPr>
        <w:t>Порядок корректировки Программы</w:t>
      </w:r>
      <w:bookmarkEnd w:id="120"/>
      <w:bookmarkEnd w:id="121"/>
      <w:bookmarkEnd w:id="123"/>
      <w:r w:rsidRPr="000D25CB">
        <w:rPr>
          <w:rFonts w:cs="Times New Roman"/>
          <w:b/>
          <w:bCs/>
          <w:iCs/>
          <w:szCs w:val="26"/>
        </w:rPr>
        <w:t>.</w:t>
      </w:r>
      <w:bookmarkEnd w:id="122"/>
    </w:p>
    <w:p w:rsidR="002E7F2A" w:rsidRPr="003B1F7E" w:rsidRDefault="002E7F2A" w:rsidP="000D25CB"/>
    <w:p w:rsidR="002E7F2A" w:rsidRPr="003B1F7E" w:rsidRDefault="002E7F2A" w:rsidP="003C5CDD">
      <w:pPr>
        <w:tabs>
          <w:tab w:val="left" w:pos="0"/>
        </w:tabs>
        <w:autoSpaceDE w:val="0"/>
        <w:autoSpaceDN w:val="0"/>
        <w:adjustRightInd w:val="0"/>
        <w:ind w:firstLine="567"/>
        <w:rPr>
          <w:rFonts w:cs="Times New Roman"/>
          <w:sz w:val="24"/>
          <w:szCs w:val="24"/>
        </w:rPr>
      </w:pPr>
      <w:r w:rsidRPr="003B1F7E">
        <w:rPr>
          <w:rFonts w:cs="Times New Roman"/>
          <w:sz w:val="24"/>
          <w:szCs w:val="24"/>
        </w:rPr>
        <w:t>По ежегодным результатам мониторинга осуществляется своевременная корректировка Пр</w:t>
      </w:r>
      <w:r w:rsidRPr="003B1F7E">
        <w:rPr>
          <w:rFonts w:cs="Times New Roman"/>
          <w:sz w:val="24"/>
          <w:szCs w:val="24"/>
        </w:rPr>
        <w:t>о</w:t>
      </w:r>
      <w:r w:rsidRPr="003B1F7E">
        <w:rPr>
          <w:rFonts w:cs="Times New Roman"/>
          <w:sz w:val="24"/>
          <w:szCs w:val="24"/>
        </w:rPr>
        <w:t xml:space="preserve">граммы. </w:t>
      </w:r>
    </w:p>
    <w:p w:rsidR="002E7F2A" w:rsidRPr="006E404D" w:rsidRDefault="002E7F2A" w:rsidP="003C5CDD">
      <w:pPr>
        <w:pStyle w:val="S"/>
        <w:spacing w:before="0" w:after="0" w:line="276" w:lineRule="auto"/>
        <w:rPr>
          <w:szCs w:val="26"/>
        </w:rPr>
      </w:pPr>
      <w:r w:rsidRPr="003C5CDD">
        <w:t xml:space="preserve">Решение о корректировке Программы принимается Советом депутатов </w:t>
      </w:r>
      <w:r>
        <w:rPr>
          <w:lang w:eastAsia="ru-RU"/>
        </w:rPr>
        <w:t>Усть-Багарякского СП</w:t>
      </w:r>
      <w:r w:rsidRPr="003C5CDD">
        <w:t xml:space="preserve">по итогам ежегодного рассмотрения отчета о ходе реализации Программы или по представлению Главы </w:t>
      </w:r>
      <w:r>
        <w:rPr>
          <w:lang w:eastAsia="ru-RU"/>
        </w:rPr>
        <w:t>а</w:t>
      </w:r>
      <w:r w:rsidRPr="003C5CDD">
        <w:rPr>
          <w:lang w:eastAsia="ru-RU"/>
        </w:rPr>
        <w:t xml:space="preserve">дминистрация </w:t>
      </w:r>
      <w:r>
        <w:rPr>
          <w:lang w:eastAsia="ru-RU"/>
        </w:rPr>
        <w:t>Усть-Багарякского СП.</w:t>
      </w: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6E404D" w:rsidRDefault="002E7F2A" w:rsidP="00904C2A">
      <w:pPr>
        <w:tabs>
          <w:tab w:val="left" w:pos="993"/>
        </w:tabs>
        <w:autoSpaceDE w:val="0"/>
        <w:autoSpaceDN w:val="0"/>
        <w:adjustRightInd w:val="0"/>
        <w:rPr>
          <w:rFonts w:cs="Times New Roman"/>
          <w:szCs w:val="26"/>
        </w:rPr>
      </w:pPr>
    </w:p>
    <w:p w:rsidR="002E7F2A" w:rsidRPr="00576536" w:rsidRDefault="002E7F2A" w:rsidP="00576536"/>
    <w:p w:rsidR="002E7F2A" w:rsidRPr="00576536" w:rsidRDefault="002E7F2A" w:rsidP="00576536"/>
    <w:p w:rsidR="002E7F2A" w:rsidRPr="00576536" w:rsidRDefault="002E7F2A" w:rsidP="00576536">
      <w:r w:rsidRPr="00576536">
        <w:t>Обосновывающие материалы</w:t>
      </w:r>
    </w:p>
    <w:p w:rsidR="002E7F2A" w:rsidRPr="00576536" w:rsidRDefault="002E7F2A" w:rsidP="00576536"/>
    <w:p w:rsidR="002E7F2A" w:rsidRPr="00576536" w:rsidRDefault="002E7F2A" w:rsidP="00576536">
      <w:r w:rsidRPr="00576536">
        <w:t>Программа комплексного развития систем коммунальной инфраструктурыУсть-Багарякского сельского поселения на период 2018-2020 годы и на перспективу до 2027 года (далее по тексту– Программа) разработана Индивидуальным предпринимателем Гилязовым Виктором Наиловичем в соответствии с условиями муниципального контракта №0169600014117000006-0863958-01от 02мая 2017 года.</w:t>
      </w:r>
    </w:p>
    <w:p w:rsidR="002E7F2A" w:rsidRPr="00576536" w:rsidRDefault="002E7F2A" w:rsidP="00576536">
      <w:r w:rsidRPr="00576536">
        <w:t>Основной нормативно-правовой базой для разработки Программы являются следующие документы:</w:t>
      </w:r>
    </w:p>
    <w:p w:rsidR="002E7F2A" w:rsidRPr="00576536" w:rsidRDefault="002E7F2A" w:rsidP="00576536">
      <w:r w:rsidRPr="00576536">
        <w:t>Градостроительный кодекс Российской Федерации;</w:t>
      </w:r>
    </w:p>
    <w:p w:rsidR="002E7F2A" w:rsidRPr="00576536" w:rsidRDefault="002E7F2A" w:rsidP="00576536">
      <w:r w:rsidRPr="00576536">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rsidR="002E7F2A" w:rsidRPr="00576536" w:rsidRDefault="002E7F2A" w:rsidP="00576536">
      <w:r w:rsidRPr="00576536">
        <w:t>Приказ Госстроя 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2E7F2A" w:rsidRPr="00576536" w:rsidRDefault="002E7F2A" w:rsidP="00576536">
      <w:r w:rsidRPr="00576536">
        <w:t>Федеральный закон от 23.11.2004 г. № 261- ФЗ «Об энергоснабжении и о повышении энергетической эффективности и о внесении изменений в отдельные законодательные акты Российской Федерации»;</w:t>
      </w:r>
    </w:p>
    <w:p w:rsidR="002E7F2A" w:rsidRPr="00576536" w:rsidRDefault="002E7F2A" w:rsidP="00576536">
      <w:r w:rsidRPr="00576536">
        <w:t>Федеральный закон от 10.01.2002 № 7-ФЗ «Об охране окружающей среды»;</w:t>
      </w:r>
    </w:p>
    <w:p w:rsidR="002E7F2A" w:rsidRPr="00576536" w:rsidRDefault="002E7F2A" w:rsidP="00576536">
      <w:r w:rsidRPr="00576536">
        <w:t xml:space="preserve">Федеральный закон от 26.03.2003 № 35-ФЗ «Об электроэнергетике»; </w:t>
      </w:r>
    </w:p>
    <w:p w:rsidR="002E7F2A" w:rsidRPr="00576536" w:rsidRDefault="002E7F2A" w:rsidP="00576536">
      <w:r w:rsidRPr="00576536">
        <w:t>Федеральный закон от 31.03.1999 № 69-ФЗ «О газоснабжении в Российской Федерации»;</w:t>
      </w:r>
    </w:p>
    <w:p w:rsidR="002E7F2A" w:rsidRPr="00576536" w:rsidRDefault="002E7F2A" w:rsidP="00576536">
      <w:r w:rsidRPr="00576536">
        <w:t>Федеральный закон от 24.06.1998 № 89-ФЗ «Об отходах производства и потребления»;</w:t>
      </w:r>
    </w:p>
    <w:p w:rsidR="002E7F2A" w:rsidRPr="00576536" w:rsidRDefault="002E7F2A" w:rsidP="00576536">
      <w:r w:rsidRPr="00576536">
        <w:t xml:space="preserve">Федеральный закон от 27.07.2010 № 190-ФЗ «О теплоснабжении»; </w:t>
      </w:r>
    </w:p>
    <w:p w:rsidR="002E7F2A" w:rsidRPr="00576536" w:rsidRDefault="002E7F2A" w:rsidP="00576536">
      <w:r w:rsidRPr="00576536">
        <w:t>Федеральный закон от 07.12.2011 № 416-ФЗ «О водоснабжении и водоотведении».</w:t>
      </w:r>
    </w:p>
    <w:p w:rsidR="002E7F2A" w:rsidRPr="00576536" w:rsidRDefault="002E7F2A" w:rsidP="00576536">
      <w:r w:rsidRPr="00576536">
        <w:t xml:space="preserve">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утилизации  и захоронения твердых бытовых отходов. </w:t>
      </w:r>
    </w:p>
    <w:p w:rsidR="002E7F2A" w:rsidRPr="00576536" w:rsidRDefault="002E7F2A" w:rsidP="00576536">
      <w:r w:rsidRPr="00576536">
        <w:t>Целью разработки Программы является 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и улучшение экологической ситуации в поселении.</w:t>
      </w:r>
    </w:p>
    <w:p w:rsidR="002E7F2A" w:rsidRPr="00576536" w:rsidRDefault="002E7F2A" w:rsidP="00576536">
      <w:r w:rsidRPr="00576536">
        <w:t>Программа является базовым документом для разработки инвестиционных и производственных Программ организаций коммунального комплекса муниципального образования.</w:t>
      </w:r>
    </w:p>
    <w:p w:rsidR="002E7F2A" w:rsidRPr="00576536" w:rsidRDefault="002E7F2A" w:rsidP="00576536">
      <w:r w:rsidRPr="00576536">
        <w:t xml:space="preserve">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Усть-Багарякского сельского поселения (СП). </w:t>
      </w:r>
    </w:p>
    <w:p w:rsidR="002E7F2A" w:rsidRPr="00576536" w:rsidRDefault="002E7F2A" w:rsidP="00576536">
      <w:r w:rsidRPr="00576536">
        <w:t>Основными задачами Программы являются:</w:t>
      </w:r>
    </w:p>
    <w:p w:rsidR="002E7F2A" w:rsidRPr="00576536" w:rsidRDefault="002E7F2A" w:rsidP="00576536">
      <w:r w:rsidRPr="00576536">
        <w:t>инженерно-техническая оптимизация коммунальных систем;</w:t>
      </w:r>
    </w:p>
    <w:p w:rsidR="002E7F2A" w:rsidRPr="00576536" w:rsidRDefault="002E7F2A" w:rsidP="00576536">
      <w:r w:rsidRPr="00576536">
        <w:t>взаимосвязанное перспективное планирование развития коммунальных систем;</w:t>
      </w:r>
    </w:p>
    <w:p w:rsidR="002E7F2A" w:rsidRPr="00576536" w:rsidRDefault="002E7F2A" w:rsidP="00576536">
      <w:r w:rsidRPr="00576536">
        <w:t>обоснование мероприятий по комплексной реконструкции и модернизации;</w:t>
      </w:r>
    </w:p>
    <w:p w:rsidR="002E7F2A" w:rsidRPr="00576536" w:rsidRDefault="002E7F2A" w:rsidP="00576536">
      <w:r w:rsidRPr="00576536">
        <w:t>повышение надежности систем и качества предоставления коммунальных</w:t>
      </w:r>
      <w:r w:rsidRPr="00576536">
        <w:br/>
        <w:t>услуг;</w:t>
      </w:r>
    </w:p>
    <w:p w:rsidR="002E7F2A" w:rsidRPr="00576536" w:rsidRDefault="002E7F2A" w:rsidP="00576536">
      <w:r w:rsidRPr="00576536">
        <w:t>совершенствование механизмов снижения стоимости коммунальных услуг при сохранении (повышении) качества предоставления услуг и устойчивости функционирования коммунальной инфраструктуры;</w:t>
      </w:r>
    </w:p>
    <w:p w:rsidR="002E7F2A" w:rsidRPr="00576536" w:rsidRDefault="002E7F2A" w:rsidP="00576536">
      <w:r w:rsidRPr="00576536">
        <w:t>совершенствование механизмов развития энергосбережения и повышения энергоэффективности коммунальной инфраструктуры;</w:t>
      </w:r>
    </w:p>
    <w:p w:rsidR="002E7F2A" w:rsidRPr="00576536" w:rsidRDefault="002E7F2A" w:rsidP="00576536">
      <w:r w:rsidRPr="00576536">
        <w:t>повышение инвестиционной привлекательности коммунальной инфраструктуры;</w:t>
      </w:r>
    </w:p>
    <w:p w:rsidR="002E7F2A" w:rsidRPr="00576536" w:rsidRDefault="002E7F2A" w:rsidP="00576536">
      <w:r w:rsidRPr="00576536">
        <w:t>обеспечение сбалансированности интересов субъектов коммунальной инфраструктуры и потребителей.</w:t>
      </w:r>
    </w:p>
    <w:p w:rsidR="002E7F2A" w:rsidRPr="00576536" w:rsidRDefault="002E7F2A" w:rsidP="00576536">
      <w:r w:rsidRPr="00576536">
        <w:t>Формирование и реализация Программы базируется на следующих принципах:</w:t>
      </w:r>
    </w:p>
    <w:p w:rsidR="002E7F2A" w:rsidRPr="00576536" w:rsidRDefault="002E7F2A" w:rsidP="00576536">
      <w:r w:rsidRPr="00576536">
        <w:t>целеполагания – мероприятия и решения Программы должны обеспечивать достижение поставленных целей;</w:t>
      </w:r>
    </w:p>
    <w:p w:rsidR="002E7F2A" w:rsidRPr="00576536" w:rsidRDefault="002E7F2A" w:rsidP="00576536">
      <w:r w:rsidRPr="00576536">
        <w:t>системности – рассмотрение Программы как единой системы с учетом взаимного влияния разделов и мероприятий Программыдруг на друга;</w:t>
      </w:r>
    </w:p>
    <w:p w:rsidR="002E7F2A" w:rsidRPr="00576536" w:rsidRDefault="002E7F2A" w:rsidP="00576536">
      <w:r w:rsidRPr="00576536">
        <w:t>комплексности – формирование Программы комплексного развития коммунал</w:t>
      </w:r>
      <w:r w:rsidRPr="00576536">
        <w:t>ь</w:t>
      </w:r>
      <w:r w:rsidRPr="00576536">
        <w:t>ной инфраструктуры  в увязке с различными целевыми программами (федеральными, областными, муниципальными).</w:t>
      </w:r>
    </w:p>
    <w:p w:rsidR="002E7F2A" w:rsidRPr="00576536" w:rsidRDefault="002E7F2A" w:rsidP="00576536">
      <w:r w:rsidRPr="00576536">
        <w:t>Разработка и утверждение Программы включает в себя следующие этапы:</w:t>
      </w:r>
    </w:p>
    <w:p w:rsidR="002E7F2A" w:rsidRPr="00576536" w:rsidRDefault="002E7F2A" w:rsidP="00576536">
      <w:r w:rsidRPr="00576536">
        <w:t>подготовка Программы;</w:t>
      </w:r>
    </w:p>
    <w:p w:rsidR="002E7F2A" w:rsidRPr="00576536" w:rsidRDefault="002E7F2A" w:rsidP="00576536">
      <w:r w:rsidRPr="00576536">
        <w:t>согласование Программы с Администрацией Кунашакского муниципального ра</w:t>
      </w:r>
      <w:r w:rsidRPr="00576536">
        <w:t>й</w:t>
      </w:r>
      <w:r w:rsidRPr="00576536">
        <w:t xml:space="preserve">она (МР). </w:t>
      </w:r>
    </w:p>
    <w:p w:rsidR="002E7F2A" w:rsidRPr="00576536" w:rsidRDefault="002E7F2A" w:rsidP="00576536">
      <w:r w:rsidRPr="00576536">
        <w:t>При  разработке Программы использовались данные предоставленные Админис</w:t>
      </w:r>
      <w:r w:rsidRPr="00576536">
        <w:t>т</w:t>
      </w:r>
      <w:r w:rsidRPr="00576536">
        <w:t>рацией Кунашакского муниципального районаи ресурсоснабжающими организациями, в том числе следующие документы:</w:t>
      </w:r>
    </w:p>
    <w:p w:rsidR="002E7F2A" w:rsidRPr="00576536" w:rsidRDefault="002E7F2A" w:rsidP="00576536">
      <w:r w:rsidRPr="00576536">
        <w:t>Схема территориального планирования (ТП) Кунашакского МР;</w:t>
      </w:r>
    </w:p>
    <w:p w:rsidR="002E7F2A" w:rsidRPr="00576536" w:rsidRDefault="002E7F2A" w:rsidP="00576536">
      <w:r w:rsidRPr="00576536">
        <w:t>Генеральный план (ГП) Усть-Багарякского СП;</w:t>
      </w:r>
    </w:p>
    <w:p w:rsidR="002E7F2A" w:rsidRPr="00576536" w:rsidRDefault="002E7F2A" w:rsidP="00576536">
      <w:r w:rsidRPr="00576536">
        <w:t>Прогноз социально-экономического развития Кунашакского МР на 2017 год и на плановый период 2018 и 2019 годов;</w:t>
      </w:r>
    </w:p>
    <w:p w:rsidR="002E7F2A" w:rsidRPr="00576536" w:rsidRDefault="002E7F2A" w:rsidP="00576536">
      <w:r w:rsidRPr="00576536">
        <w:t>Муниципальная программа «Устойчивое развитие сельских территорий в Кун</w:t>
      </w:r>
      <w:r w:rsidRPr="00576536">
        <w:t>а</w:t>
      </w:r>
      <w:r w:rsidRPr="00576536">
        <w:t>шакском МР на 2016-2018 годы»;</w:t>
      </w:r>
    </w:p>
    <w:p w:rsidR="002E7F2A" w:rsidRPr="00576536" w:rsidRDefault="002E7F2A" w:rsidP="00576536">
      <w:r w:rsidRPr="00576536">
        <w:t>Муниципальная программа «Доступное и комфортное жилье - гражданам Ро</w:t>
      </w:r>
      <w:r w:rsidRPr="00576536">
        <w:t>с</w:t>
      </w:r>
      <w:r w:rsidRPr="00576536">
        <w:t>сии»в Кунашакском МРЧелябинской областина 2017 - 2019 годы;</w:t>
      </w:r>
    </w:p>
    <w:p w:rsidR="002E7F2A" w:rsidRPr="00576536" w:rsidRDefault="002E7F2A" w:rsidP="00576536">
      <w:r w:rsidRPr="00576536">
        <w:t>Муниципальная подпрограмма «Газификация в Кунашакском МР на 2017 – 2019 годы»;</w:t>
      </w:r>
    </w:p>
    <w:p w:rsidR="002E7F2A" w:rsidRPr="00576536" w:rsidRDefault="002E7F2A" w:rsidP="00576536">
      <w:r w:rsidRPr="00576536">
        <w:t>Муниципальная подпрограмма  «Комплексное развитие систем коммунальной инфраструктуры Кунашакского МР на 2017 – 2019 годы».</w:t>
      </w:r>
    </w:p>
    <w:p w:rsidR="002E7F2A" w:rsidRPr="00576536" w:rsidRDefault="002E7F2A" w:rsidP="00576536">
      <w:r w:rsidRPr="00576536">
        <w:t>Программа состоит из двух томов:</w:t>
      </w:r>
    </w:p>
    <w:p w:rsidR="002E7F2A" w:rsidRPr="00576536" w:rsidRDefault="002E7F2A" w:rsidP="00576536">
      <w:r w:rsidRPr="00576536">
        <w:t>Том 1– «Программа комплексного развития систем коммунальной инфраструкт</w:t>
      </w:r>
      <w:r w:rsidRPr="00576536">
        <w:t>у</w:t>
      </w:r>
      <w:r w:rsidRPr="00576536">
        <w:t>ры Усть-Багарякского сельского поселения на период 2018-2020 годы и на перспективу до 2027 года – Программный документ» - состоит из одной книги, которая содержит у</w:t>
      </w:r>
      <w:r w:rsidRPr="00576536">
        <w:t>т</w:t>
      </w:r>
      <w:r w:rsidRPr="00576536">
        <w:t>верждаемую часть Программы, включающую результаты расчётов, основные выводы и решения по Программе.</w:t>
      </w:r>
    </w:p>
    <w:p w:rsidR="002E7F2A" w:rsidRPr="00576536" w:rsidRDefault="002E7F2A" w:rsidP="00576536">
      <w:r w:rsidRPr="00576536">
        <w:t>Том 2– «Программа комплексного развития систем коммунальной инфраструкт</w:t>
      </w:r>
      <w:r w:rsidRPr="00576536">
        <w:t>у</w:t>
      </w:r>
      <w:r w:rsidRPr="00576536">
        <w:t>ры Усть-Багарякского сельского поселения на период 2018-2020 годы и на перспективу до 2027 года– Обосновывающие материалы»- состоит из одной книги, которая соде</w:t>
      </w:r>
      <w:r w:rsidRPr="00576536">
        <w:t>р</w:t>
      </w:r>
      <w:r w:rsidRPr="00576536">
        <w:t>жит:</w:t>
      </w:r>
    </w:p>
    <w:p w:rsidR="002E7F2A" w:rsidRPr="00576536" w:rsidRDefault="002E7F2A" w:rsidP="00576536">
      <w:r w:rsidRPr="00576536">
        <w:t>пояснительную записку, включающую в себя описательную и расчётно-аналитическую части.</w:t>
      </w:r>
    </w:p>
    <w:p w:rsidR="002E7F2A" w:rsidRPr="00576536" w:rsidRDefault="002E7F2A" w:rsidP="00576536">
      <w:r w:rsidRPr="00576536">
        <w:t>графические материалы.</w:t>
      </w:r>
    </w:p>
    <w:p w:rsidR="002E7F2A" w:rsidRPr="00576536" w:rsidRDefault="002E7F2A" w:rsidP="00576536">
      <w:bookmarkStart w:id="124" w:name="_Toc482341394"/>
    </w:p>
    <w:p w:rsidR="002E7F2A" w:rsidRPr="00576536" w:rsidRDefault="002E7F2A" w:rsidP="00576536"/>
    <w:p w:rsidR="002E7F2A" w:rsidRPr="00576536" w:rsidRDefault="002E7F2A" w:rsidP="00576536">
      <w:r w:rsidRPr="00576536">
        <w:t>Раздел 1. Перспективные показатели развития муниципального образования для разработки программы</w:t>
      </w:r>
      <w:bookmarkEnd w:id="124"/>
    </w:p>
    <w:p w:rsidR="002E7F2A" w:rsidRPr="00576536" w:rsidRDefault="002E7F2A" w:rsidP="00576536">
      <w:bookmarkStart w:id="125" w:name="_Toc482341395"/>
      <w:r w:rsidRPr="00576536">
        <w:t>Характеристика сельского поселения .</w:t>
      </w:r>
      <w:bookmarkEnd w:id="125"/>
    </w:p>
    <w:p w:rsidR="002E7F2A" w:rsidRPr="00576536" w:rsidRDefault="002E7F2A" w:rsidP="00576536">
      <w:r w:rsidRPr="00576536">
        <w:t>Административно-территориальное устройство.</w:t>
      </w:r>
    </w:p>
    <w:p w:rsidR="002E7F2A" w:rsidRPr="00576536" w:rsidRDefault="002E7F2A" w:rsidP="00576536"/>
    <w:p w:rsidR="002E7F2A" w:rsidRPr="00576536" w:rsidRDefault="002E7F2A" w:rsidP="00576536">
      <w:pPr>
        <w:rPr>
          <w:rFonts w:eastAsia="Microsoft YaHei"/>
        </w:rPr>
      </w:pPr>
      <w:r w:rsidRPr="00576536">
        <w:rPr>
          <w:rFonts w:eastAsia="Microsoft YaHei"/>
        </w:rPr>
        <w:t>Муниципальное образование  Усть-Багарякское СП  находится на территории К</w:t>
      </w:r>
      <w:r w:rsidRPr="00576536">
        <w:rPr>
          <w:rFonts w:eastAsia="Microsoft YaHei"/>
        </w:rPr>
        <w:t>у</w:t>
      </w:r>
      <w:r w:rsidRPr="00576536">
        <w:rPr>
          <w:rFonts w:eastAsia="Microsoft YaHei"/>
        </w:rPr>
        <w:t>нашакского МР Челябинской области.</w:t>
      </w:r>
    </w:p>
    <w:p w:rsidR="002E7F2A" w:rsidRPr="00576536" w:rsidRDefault="002E7F2A" w:rsidP="00576536">
      <w:pPr>
        <w:rPr>
          <w:rFonts w:eastAsia="Microsoft YaHei"/>
        </w:rPr>
      </w:pPr>
      <w:r w:rsidRPr="00576536">
        <w:rPr>
          <w:rFonts w:eastAsia="Microsoft YaHei"/>
        </w:rPr>
        <w:t xml:space="preserve">Административным центром Усть-Багарякского СП является село  Усть-Багаряк. </w:t>
      </w:r>
    </w:p>
    <w:p w:rsidR="002E7F2A" w:rsidRPr="00576536" w:rsidRDefault="002E7F2A" w:rsidP="00576536">
      <w:pPr>
        <w:rPr>
          <w:rFonts w:eastAsia="Microsoft YaHei"/>
        </w:rPr>
      </w:pPr>
      <w:r w:rsidRPr="00576536">
        <w:rPr>
          <w:rFonts w:eastAsia="Microsoft YaHei"/>
        </w:rPr>
        <w:t>В состав Усть-Багарякского СПвходят 12 населённых пунктов. На основании да</w:t>
      </w:r>
      <w:r w:rsidRPr="00576536">
        <w:rPr>
          <w:rFonts w:eastAsia="Microsoft YaHei"/>
        </w:rPr>
        <w:t>н</w:t>
      </w:r>
      <w:r w:rsidRPr="00576536">
        <w:rPr>
          <w:rFonts w:eastAsia="Microsoft YaHei"/>
        </w:rPr>
        <w:t>ных приведённых в [20] общая численность населения по состоянию на 01.01.2015г.  г</w:t>
      </w:r>
      <w:r w:rsidRPr="00576536">
        <w:rPr>
          <w:rFonts w:eastAsia="Microsoft YaHei"/>
        </w:rPr>
        <w:t>о</w:t>
      </w:r>
      <w:r w:rsidRPr="00576536">
        <w:rPr>
          <w:rFonts w:eastAsia="Microsoft YaHei"/>
        </w:rPr>
        <w:t xml:space="preserve">да составляет 3814 человек. </w:t>
      </w:r>
    </w:p>
    <w:p w:rsidR="002E7F2A" w:rsidRPr="00576536" w:rsidRDefault="002E7F2A" w:rsidP="00576536">
      <w:bookmarkStart w:id="126" w:name="_Toc483898968"/>
      <w:r w:rsidRPr="00576536">
        <w:t xml:space="preserve">Таблица </w:t>
      </w:r>
      <w:fldSimple w:instr=" SEQ Таблица \* ARABIC ">
        <w:r w:rsidRPr="00576536">
          <w:t>1</w:t>
        </w:r>
      </w:fldSimple>
      <w:r w:rsidRPr="00576536">
        <w:t>Населенные пункты Усть-Багарякского СП, обеспеченность централ</w:t>
      </w:r>
      <w:r w:rsidRPr="00576536">
        <w:t>и</w:t>
      </w:r>
      <w:r w:rsidRPr="00576536">
        <w:t>зованными инженерными системами и численность населения.</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5"/>
        <w:gridCol w:w="2273"/>
        <w:gridCol w:w="2350"/>
        <w:gridCol w:w="2226"/>
        <w:gridCol w:w="2239"/>
        <w:gridCol w:w="2239"/>
        <w:gridCol w:w="2564"/>
        <w:gridCol w:w="2239"/>
        <w:gridCol w:w="2571"/>
      </w:tblGrid>
      <w:tr w:rsidR="002E7F2A" w:rsidRPr="00576536" w:rsidTr="001A5B89">
        <w:trPr>
          <w:trHeight w:val="276"/>
        </w:trPr>
        <w:tc>
          <w:tcPr>
            <w:tcW w:w="188" w:type="pct"/>
            <w:vMerge w:val="restart"/>
            <w:vAlign w:val="center"/>
          </w:tcPr>
          <w:p w:rsidR="002E7F2A" w:rsidRPr="00576536" w:rsidRDefault="002E7F2A" w:rsidP="00576536"/>
        </w:tc>
        <w:tc>
          <w:tcPr>
            <w:tcW w:w="656" w:type="pct"/>
            <w:vMerge w:val="restart"/>
            <w:vAlign w:val="center"/>
          </w:tcPr>
          <w:p w:rsidR="002E7F2A" w:rsidRPr="00576536" w:rsidRDefault="002E7F2A" w:rsidP="00576536">
            <w:r w:rsidRPr="00576536">
              <w:t>Населенные пункты</w:t>
            </w:r>
          </w:p>
        </w:tc>
        <w:tc>
          <w:tcPr>
            <w:tcW w:w="573" w:type="pct"/>
            <w:vMerge w:val="restart"/>
            <w:vAlign w:val="center"/>
          </w:tcPr>
          <w:p w:rsidR="002E7F2A" w:rsidRPr="00576536" w:rsidRDefault="002E7F2A" w:rsidP="00576536">
            <w:r w:rsidRPr="00576536">
              <w:t>Численность населения на 01.01.2015г.</w:t>
            </w:r>
          </w:p>
        </w:tc>
        <w:tc>
          <w:tcPr>
            <w:tcW w:w="608" w:type="pct"/>
            <w:vMerge w:val="restart"/>
            <w:vAlign w:val="center"/>
          </w:tcPr>
          <w:p w:rsidR="002E7F2A" w:rsidRPr="00576536" w:rsidRDefault="002E7F2A" w:rsidP="00576536">
            <w:r w:rsidRPr="00576536">
              <w:t>Количество жилых домов на 01.01.2015г.</w:t>
            </w:r>
          </w:p>
        </w:tc>
        <w:tc>
          <w:tcPr>
            <w:tcW w:w="2975" w:type="pct"/>
            <w:gridSpan w:val="5"/>
            <w:vAlign w:val="center"/>
          </w:tcPr>
          <w:p w:rsidR="002E7F2A" w:rsidRPr="00576536" w:rsidRDefault="002E7F2A" w:rsidP="00576536">
            <w:r w:rsidRPr="00576536">
              <w:t>Оценочный уровень обеспеченности централизованными инженерными системами  по состо</w:t>
            </w:r>
            <w:r w:rsidRPr="00576536">
              <w:t>я</w:t>
            </w:r>
            <w:r w:rsidRPr="00576536">
              <w:t>нию на  2017 года</w:t>
            </w:r>
          </w:p>
        </w:tc>
      </w:tr>
      <w:tr w:rsidR="002E7F2A" w:rsidRPr="00576536" w:rsidTr="001A5B89">
        <w:trPr>
          <w:trHeight w:val="276"/>
        </w:trPr>
        <w:tc>
          <w:tcPr>
            <w:tcW w:w="188" w:type="pct"/>
            <w:vMerge/>
            <w:vAlign w:val="center"/>
          </w:tcPr>
          <w:p w:rsidR="002E7F2A" w:rsidRPr="00576536" w:rsidRDefault="002E7F2A" w:rsidP="00576536"/>
        </w:tc>
        <w:tc>
          <w:tcPr>
            <w:tcW w:w="656" w:type="pct"/>
            <w:vMerge/>
            <w:vAlign w:val="center"/>
          </w:tcPr>
          <w:p w:rsidR="002E7F2A" w:rsidRPr="00576536" w:rsidRDefault="002E7F2A" w:rsidP="00576536"/>
        </w:tc>
        <w:tc>
          <w:tcPr>
            <w:tcW w:w="573" w:type="pct"/>
            <w:vMerge/>
            <w:vAlign w:val="center"/>
          </w:tcPr>
          <w:p w:rsidR="002E7F2A" w:rsidRPr="00576536" w:rsidRDefault="002E7F2A" w:rsidP="00576536"/>
        </w:tc>
        <w:tc>
          <w:tcPr>
            <w:tcW w:w="608" w:type="pct"/>
            <w:vMerge/>
            <w:vAlign w:val="center"/>
          </w:tcPr>
          <w:p w:rsidR="002E7F2A" w:rsidRPr="00576536" w:rsidRDefault="002E7F2A" w:rsidP="00576536"/>
        </w:tc>
        <w:tc>
          <w:tcPr>
            <w:tcW w:w="627" w:type="pct"/>
            <w:vAlign w:val="center"/>
          </w:tcPr>
          <w:p w:rsidR="002E7F2A" w:rsidRPr="00576536" w:rsidRDefault="002E7F2A" w:rsidP="00576536">
            <w:r w:rsidRPr="00576536">
              <w:t>холодное водоснабжение</w:t>
            </w:r>
          </w:p>
        </w:tc>
        <w:tc>
          <w:tcPr>
            <w:tcW w:w="628" w:type="pct"/>
            <w:vAlign w:val="center"/>
          </w:tcPr>
          <w:p w:rsidR="002E7F2A" w:rsidRPr="00576536" w:rsidRDefault="002E7F2A" w:rsidP="00576536">
            <w:r w:rsidRPr="00576536">
              <w:t>горячее в</w:t>
            </w:r>
            <w:r w:rsidRPr="00576536">
              <w:t>о</w:t>
            </w:r>
            <w:r w:rsidRPr="00576536">
              <w:t>доснабжение</w:t>
            </w:r>
          </w:p>
        </w:tc>
        <w:tc>
          <w:tcPr>
            <w:tcW w:w="615" w:type="pct"/>
            <w:vAlign w:val="center"/>
          </w:tcPr>
          <w:p w:rsidR="002E7F2A" w:rsidRPr="00576536" w:rsidRDefault="002E7F2A" w:rsidP="00576536">
            <w:r w:rsidRPr="00576536">
              <w:t>водоотведение</w:t>
            </w:r>
          </w:p>
        </w:tc>
        <w:tc>
          <w:tcPr>
            <w:tcW w:w="498" w:type="pct"/>
            <w:vAlign w:val="center"/>
          </w:tcPr>
          <w:p w:rsidR="002E7F2A" w:rsidRPr="00576536" w:rsidRDefault="002E7F2A" w:rsidP="00576536">
            <w:r w:rsidRPr="00576536">
              <w:t>отопление</w:t>
            </w:r>
          </w:p>
        </w:tc>
        <w:tc>
          <w:tcPr>
            <w:tcW w:w="607" w:type="pct"/>
            <w:vAlign w:val="center"/>
          </w:tcPr>
          <w:p w:rsidR="002E7F2A" w:rsidRPr="00576536" w:rsidRDefault="002E7F2A" w:rsidP="00576536">
            <w:r w:rsidRPr="00576536">
              <w:t>газоснабжение</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1</w:t>
            </w:r>
          </w:p>
        </w:tc>
        <w:tc>
          <w:tcPr>
            <w:tcW w:w="656" w:type="pct"/>
            <w:vAlign w:val="center"/>
          </w:tcPr>
          <w:p w:rsidR="002E7F2A" w:rsidRPr="00576536" w:rsidRDefault="002E7F2A" w:rsidP="00576536">
            <w:r w:rsidRPr="00576536">
              <w:t>д. Акчакуль</w:t>
            </w:r>
          </w:p>
        </w:tc>
        <w:tc>
          <w:tcPr>
            <w:tcW w:w="573" w:type="pct"/>
            <w:vAlign w:val="center"/>
          </w:tcPr>
          <w:p w:rsidR="002E7F2A" w:rsidRPr="00576536" w:rsidRDefault="002E7F2A" w:rsidP="00576536">
            <w:r w:rsidRPr="00576536">
              <w:t>76</w:t>
            </w:r>
          </w:p>
        </w:tc>
        <w:tc>
          <w:tcPr>
            <w:tcW w:w="608" w:type="pct"/>
            <w:vAlign w:val="center"/>
          </w:tcPr>
          <w:p w:rsidR="002E7F2A" w:rsidRPr="00576536" w:rsidRDefault="002E7F2A" w:rsidP="00576536">
            <w:r w:rsidRPr="00576536">
              <w:t>31</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2</w:t>
            </w:r>
          </w:p>
        </w:tc>
        <w:tc>
          <w:tcPr>
            <w:tcW w:w="656" w:type="pct"/>
            <w:vAlign w:val="center"/>
          </w:tcPr>
          <w:p w:rsidR="002E7F2A" w:rsidRPr="00576536" w:rsidRDefault="002E7F2A" w:rsidP="00576536">
            <w:r w:rsidRPr="00576536">
              <w:t>д. Иксанова</w:t>
            </w:r>
          </w:p>
        </w:tc>
        <w:tc>
          <w:tcPr>
            <w:tcW w:w="573" w:type="pct"/>
            <w:vAlign w:val="center"/>
          </w:tcPr>
          <w:p w:rsidR="002E7F2A" w:rsidRPr="00576536" w:rsidRDefault="002E7F2A" w:rsidP="00576536">
            <w:r w:rsidRPr="00576536">
              <w:t>153</w:t>
            </w:r>
          </w:p>
        </w:tc>
        <w:tc>
          <w:tcPr>
            <w:tcW w:w="608" w:type="pct"/>
            <w:vAlign w:val="center"/>
          </w:tcPr>
          <w:p w:rsidR="002E7F2A" w:rsidRPr="00576536" w:rsidRDefault="002E7F2A" w:rsidP="00576536">
            <w:r w:rsidRPr="00576536">
              <w:t>65</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3</w:t>
            </w:r>
          </w:p>
        </w:tc>
        <w:tc>
          <w:tcPr>
            <w:tcW w:w="656" w:type="pct"/>
            <w:vAlign w:val="center"/>
          </w:tcPr>
          <w:p w:rsidR="002E7F2A" w:rsidRPr="00576536" w:rsidRDefault="002E7F2A" w:rsidP="00576536">
            <w:r w:rsidRPr="00576536">
              <w:t>д. Карино</w:t>
            </w:r>
          </w:p>
        </w:tc>
        <w:tc>
          <w:tcPr>
            <w:tcW w:w="573" w:type="pct"/>
            <w:vAlign w:val="center"/>
          </w:tcPr>
          <w:p w:rsidR="002E7F2A" w:rsidRPr="00576536" w:rsidRDefault="002E7F2A" w:rsidP="00576536">
            <w:r w:rsidRPr="00576536">
              <w:t>115</w:t>
            </w:r>
          </w:p>
        </w:tc>
        <w:tc>
          <w:tcPr>
            <w:tcW w:w="608" w:type="pct"/>
            <w:vAlign w:val="center"/>
          </w:tcPr>
          <w:p w:rsidR="002E7F2A" w:rsidRPr="00576536" w:rsidRDefault="002E7F2A" w:rsidP="00576536">
            <w:r w:rsidRPr="00576536">
              <w:t>48</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4</w:t>
            </w:r>
          </w:p>
        </w:tc>
        <w:tc>
          <w:tcPr>
            <w:tcW w:w="656" w:type="pct"/>
            <w:vAlign w:val="center"/>
          </w:tcPr>
          <w:p w:rsidR="002E7F2A" w:rsidRPr="00576536" w:rsidRDefault="002E7F2A" w:rsidP="00576536">
            <w:r w:rsidRPr="00576536">
              <w:t>п. Кумкуль</w:t>
            </w:r>
          </w:p>
        </w:tc>
        <w:tc>
          <w:tcPr>
            <w:tcW w:w="573" w:type="pct"/>
            <w:vAlign w:val="center"/>
          </w:tcPr>
          <w:p w:rsidR="002E7F2A" w:rsidRPr="00576536" w:rsidRDefault="002E7F2A" w:rsidP="00576536">
            <w:r w:rsidRPr="00576536">
              <w:t>243</w:t>
            </w:r>
          </w:p>
        </w:tc>
        <w:tc>
          <w:tcPr>
            <w:tcW w:w="608" w:type="pct"/>
            <w:vAlign w:val="center"/>
          </w:tcPr>
          <w:p w:rsidR="002E7F2A" w:rsidRPr="00576536" w:rsidRDefault="002E7F2A" w:rsidP="00576536">
            <w:r w:rsidRPr="00576536">
              <w:t>65</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5</w:t>
            </w:r>
          </w:p>
        </w:tc>
        <w:tc>
          <w:tcPr>
            <w:tcW w:w="656" w:type="pct"/>
            <w:vAlign w:val="center"/>
          </w:tcPr>
          <w:p w:rsidR="002E7F2A" w:rsidRPr="00576536" w:rsidRDefault="002E7F2A" w:rsidP="00576536">
            <w:r w:rsidRPr="00576536">
              <w:t>д. Мурино</w:t>
            </w:r>
          </w:p>
        </w:tc>
        <w:tc>
          <w:tcPr>
            <w:tcW w:w="573" w:type="pct"/>
            <w:vAlign w:val="center"/>
          </w:tcPr>
          <w:p w:rsidR="002E7F2A" w:rsidRPr="00576536" w:rsidRDefault="002E7F2A" w:rsidP="00576536">
            <w:r w:rsidRPr="00576536">
              <w:t>220</w:t>
            </w:r>
          </w:p>
        </w:tc>
        <w:tc>
          <w:tcPr>
            <w:tcW w:w="608" w:type="pct"/>
            <w:vAlign w:val="center"/>
          </w:tcPr>
          <w:p w:rsidR="002E7F2A" w:rsidRPr="00576536" w:rsidRDefault="002E7F2A" w:rsidP="00576536">
            <w:r w:rsidRPr="00576536">
              <w:t>88</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6</w:t>
            </w:r>
          </w:p>
        </w:tc>
        <w:tc>
          <w:tcPr>
            <w:tcW w:w="656" w:type="pct"/>
            <w:vAlign w:val="center"/>
          </w:tcPr>
          <w:p w:rsidR="002E7F2A" w:rsidRPr="00576536" w:rsidRDefault="002E7F2A" w:rsidP="00576536">
            <w:r w:rsidRPr="00576536">
              <w:t>п. Нижняя ж/д ст.</w:t>
            </w:r>
          </w:p>
        </w:tc>
        <w:tc>
          <w:tcPr>
            <w:tcW w:w="573" w:type="pct"/>
            <w:vAlign w:val="center"/>
          </w:tcPr>
          <w:p w:rsidR="002E7F2A" w:rsidRPr="00576536" w:rsidRDefault="002E7F2A" w:rsidP="00576536">
            <w:r w:rsidRPr="00576536">
              <w:t>54</w:t>
            </w:r>
          </w:p>
        </w:tc>
        <w:tc>
          <w:tcPr>
            <w:tcW w:w="608" w:type="pct"/>
            <w:vAlign w:val="center"/>
          </w:tcPr>
          <w:p w:rsidR="002E7F2A" w:rsidRPr="00576536" w:rsidRDefault="002E7F2A" w:rsidP="00576536">
            <w:r w:rsidRPr="00576536">
              <w:t>21</w:t>
            </w:r>
          </w:p>
        </w:tc>
        <w:tc>
          <w:tcPr>
            <w:tcW w:w="627" w:type="pct"/>
            <w:vAlign w:val="center"/>
          </w:tcPr>
          <w:p w:rsidR="002E7F2A" w:rsidRPr="00576536" w:rsidRDefault="002E7F2A" w:rsidP="00576536">
            <w:r w:rsidRPr="00576536">
              <w:t>низкий</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7</w:t>
            </w:r>
          </w:p>
        </w:tc>
        <w:tc>
          <w:tcPr>
            <w:tcW w:w="656" w:type="pct"/>
            <w:vAlign w:val="center"/>
          </w:tcPr>
          <w:p w:rsidR="002E7F2A" w:rsidRPr="00576536" w:rsidRDefault="002E7F2A" w:rsidP="00576536">
            <w:r w:rsidRPr="00576536">
              <w:t>д. Серкино</w:t>
            </w:r>
          </w:p>
        </w:tc>
        <w:tc>
          <w:tcPr>
            <w:tcW w:w="573" w:type="pct"/>
            <w:vAlign w:val="center"/>
          </w:tcPr>
          <w:p w:rsidR="002E7F2A" w:rsidRPr="00576536" w:rsidRDefault="002E7F2A" w:rsidP="00576536">
            <w:r w:rsidRPr="00576536">
              <w:t>243</w:t>
            </w:r>
          </w:p>
        </w:tc>
        <w:tc>
          <w:tcPr>
            <w:tcW w:w="608" w:type="pct"/>
            <w:vAlign w:val="center"/>
          </w:tcPr>
          <w:p w:rsidR="002E7F2A" w:rsidRPr="00576536" w:rsidRDefault="002E7F2A" w:rsidP="00576536">
            <w:r w:rsidRPr="00576536">
              <w:t>91</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8</w:t>
            </w:r>
          </w:p>
        </w:tc>
        <w:tc>
          <w:tcPr>
            <w:tcW w:w="656" w:type="pct"/>
            <w:vAlign w:val="center"/>
          </w:tcPr>
          <w:p w:rsidR="002E7F2A" w:rsidRPr="00576536" w:rsidRDefault="002E7F2A" w:rsidP="00576536">
            <w:r w:rsidRPr="00576536">
              <w:t>п. Сина</w:t>
            </w:r>
            <w:r w:rsidRPr="00576536">
              <w:t>р</w:t>
            </w:r>
            <w:r w:rsidRPr="00576536">
              <w:t>ский</w:t>
            </w:r>
          </w:p>
        </w:tc>
        <w:tc>
          <w:tcPr>
            <w:tcW w:w="573" w:type="pct"/>
            <w:vAlign w:val="center"/>
          </w:tcPr>
          <w:p w:rsidR="002E7F2A" w:rsidRPr="00576536" w:rsidRDefault="002E7F2A" w:rsidP="00576536">
            <w:r w:rsidRPr="00576536">
              <w:t>245</w:t>
            </w:r>
          </w:p>
        </w:tc>
        <w:tc>
          <w:tcPr>
            <w:tcW w:w="608" w:type="pct"/>
            <w:vAlign w:val="center"/>
          </w:tcPr>
          <w:p w:rsidR="002E7F2A" w:rsidRPr="00576536" w:rsidRDefault="002E7F2A" w:rsidP="00576536">
            <w:r w:rsidRPr="00576536">
              <w:t>132</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9</w:t>
            </w:r>
          </w:p>
        </w:tc>
        <w:tc>
          <w:tcPr>
            <w:tcW w:w="656" w:type="pct"/>
            <w:vAlign w:val="center"/>
          </w:tcPr>
          <w:p w:rsidR="002E7F2A" w:rsidRPr="00576536" w:rsidRDefault="002E7F2A" w:rsidP="00576536">
            <w:r w:rsidRPr="00576536">
              <w:t>д. Усман</w:t>
            </w:r>
            <w:r w:rsidRPr="00576536">
              <w:t>о</w:t>
            </w:r>
            <w:r w:rsidRPr="00576536">
              <w:t>ва</w:t>
            </w:r>
          </w:p>
        </w:tc>
        <w:tc>
          <w:tcPr>
            <w:tcW w:w="573" w:type="pct"/>
            <w:vAlign w:val="center"/>
          </w:tcPr>
          <w:p w:rsidR="002E7F2A" w:rsidRPr="00576536" w:rsidRDefault="002E7F2A" w:rsidP="00576536">
            <w:r w:rsidRPr="00576536">
              <w:t>158</w:t>
            </w:r>
          </w:p>
        </w:tc>
        <w:tc>
          <w:tcPr>
            <w:tcW w:w="608" w:type="pct"/>
            <w:vAlign w:val="center"/>
          </w:tcPr>
          <w:p w:rsidR="002E7F2A" w:rsidRPr="00576536" w:rsidRDefault="002E7F2A" w:rsidP="00576536">
            <w:r w:rsidRPr="00576536">
              <w:t>98</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188" w:type="pct"/>
            <w:vAlign w:val="center"/>
          </w:tcPr>
          <w:p w:rsidR="002E7F2A" w:rsidRPr="00576536" w:rsidRDefault="002E7F2A" w:rsidP="00576536">
            <w:pPr>
              <w:rPr>
                <w:rFonts w:eastAsia="Arial Unicode MS"/>
              </w:rPr>
            </w:pPr>
            <w:r w:rsidRPr="00576536">
              <w:rPr>
                <w:rFonts w:eastAsia="Arial Unicode MS"/>
              </w:rPr>
              <w:t>10</w:t>
            </w:r>
          </w:p>
        </w:tc>
        <w:tc>
          <w:tcPr>
            <w:tcW w:w="656" w:type="pct"/>
            <w:vAlign w:val="center"/>
          </w:tcPr>
          <w:p w:rsidR="002E7F2A" w:rsidRPr="00576536" w:rsidRDefault="002E7F2A" w:rsidP="00576536">
            <w:r w:rsidRPr="00576536">
              <w:t>с. Усть-Багаряк</w:t>
            </w:r>
          </w:p>
        </w:tc>
        <w:tc>
          <w:tcPr>
            <w:tcW w:w="573" w:type="pct"/>
            <w:vAlign w:val="center"/>
          </w:tcPr>
          <w:p w:rsidR="002E7F2A" w:rsidRPr="00576536" w:rsidRDefault="002E7F2A" w:rsidP="00576536">
            <w:r w:rsidRPr="00576536">
              <w:t>1971</w:t>
            </w:r>
          </w:p>
        </w:tc>
        <w:tc>
          <w:tcPr>
            <w:tcW w:w="608" w:type="pct"/>
            <w:vAlign w:val="center"/>
          </w:tcPr>
          <w:p w:rsidR="002E7F2A" w:rsidRPr="00576536" w:rsidRDefault="002E7F2A" w:rsidP="00576536">
            <w:r w:rsidRPr="00576536">
              <w:t>1164</w:t>
            </w:r>
          </w:p>
        </w:tc>
        <w:tc>
          <w:tcPr>
            <w:tcW w:w="627" w:type="pct"/>
            <w:vAlign w:val="center"/>
          </w:tcPr>
          <w:p w:rsidR="002E7F2A" w:rsidRPr="00576536" w:rsidRDefault="002E7F2A" w:rsidP="00576536">
            <w:r w:rsidRPr="00576536">
              <w:t>низкий</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низкий</w:t>
            </w:r>
          </w:p>
        </w:tc>
        <w:tc>
          <w:tcPr>
            <w:tcW w:w="607" w:type="pct"/>
            <w:vAlign w:val="center"/>
          </w:tcPr>
          <w:p w:rsidR="002E7F2A" w:rsidRPr="00576536" w:rsidRDefault="002E7F2A" w:rsidP="00576536">
            <w:r w:rsidRPr="00576536">
              <w:t>высокий</w:t>
            </w:r>
          </w:p>
        </w:tc>
      </w:tr>
      <w:tr w:rsidR="002E7F2A" w:rsidRPr="00576536" w:rsidTr="001A5B89">
        <w:trPr>
          <w:trHeight w:val="339"/>
        </w:trPr>
        <w:tc>
          <w:tcPr>
            <w:tcW w:w="188" w:type="pct"/>
            <w:vAlign w:val="center"/>
          </w:tcPr>
          <w:p w:rsidR="002E7F2A" w:rsidRPr="00576536" w:rsidRDefault="002E7F2A" w:rsidP="00576536">
            <w:pPr>
              <w:rPr>
                <w:rFonts w:eastAsia="Arial Unicode MS"/>
              </w:rPr>
            </w:pPr>
            <w:r w:rsidRPr="00576536">
              <w:rPr>
                <w:rFonts w:eastAsia="Arial Unicode MS"/>
              </w:rPr>
              <w:t>11</w:t>
            </w:r>
          </w:p>
        </w:tc>
        <w:tc>
          <w:tcPr>
            <w:tcW w:w="656" w:type="pct"/>
            <w:vAlign w:val="center"/>
          </w:tcPr>
          <w:p w:rsidR="002E7F2A" w:rsidRPr="00576536" w:rsidRDefault="002E7F2A" w:rsidP="00576536">
            <w:r w:rsidRPr="00576536">
              <w:t>д. Чекурова</w:t>
            </w:r>
          </w:p>
        </w:tc>
        <w:tc>
          <w:tcPr>
            <w:tcW w:w="573" w:type="pct"/>
            <w:vAlign w:val="center"/>
          </w:tcPr>
          <w:p w:rsidR="002E7F2A" w:rsidRPr="00576536" w:rsidRDefault="002E7F2A" w:rsidP="00576536">
            <w:r w:rsidRPr="00576536">
              <w:t>206</w:t>
            </w:r>
          </w:p>
        </w:tc>
        <w:tc>
          <w:tcPr>
            <w:tcW w:w="608" w:type="pct"/>
            <w:vAlign w:val="center"/>
          </w:tcPr>
          <w:p w:rsidR="002E7F2A" w:rsidRPr="00576536" w:rsidRDefault="002E7F2A" w:rsidP="00576536">
            <w:r w:rsidRPr="00576536">
              <w:t>85</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339"/>
        </w:trPr>
        <w:tc>
          <w:tcPr>
            <w:tcW w:w="188" w:type="pct"/>
            <w:vAlign w:val="center"/>
          </w:tcPr>
          <w:p w:rsidR="002E7F2A" w:rsidRPr="00576536" w:rsidRDefault="002E7F2A" w:rsidP="00576536">
            <w:pPr>
              <w:rPr>
                <w:rFonts w:eastAsia="Arial Unicode MS"/>
              </w:rPr>
            </w:pPr>
            <w:r w:rsidRPr="00576536">
              <w:rPr>
                <w:rFonts w:eastAsia="Arial Unicode MS"/>
              </w:rPr>
              <w:t>12</w:t>
            </w:r>
          </w:p>
        </w:tc>
        <w:tc>
          <w:tcPr>
            <w:tcW w:w="656" w:type="pct"/>
            <w:vAlign w:val="center"/>
          </w:tcPr>
          <w:p w:rsidR="002E7F2A" w:rsidRPr="00576536" w:rsidRDefault="002E7F2A" w:rsidP="00576536">
            <w:r w:rsidRPr="00576536">
              <w:t>п. Элев</w:t>
            </w:r>
            <w:r w:rsidRPr="00576536">
              <w:t>а</w:t>
            </w:r>
            <w:r w:rsidRPr="00576536">
              <w:t>торный</w:t>
            </w:r>
          </w:p>
        </w:tc>
        <w:tc>
          <w:tcPr>
            <w:tcW w:w="573" w:type="pct"/>
            <w:vAlign w:val="center"/>
          </w:tcPr>
          <w:p w:rsidR="002E7F2A" w:rsidRPr="00576536" w:rsidRDefault="002E7F2A" w:rsidP="00576536">
            <w:r w:rsidRPr="00576536">
              <w:t>129</w:t>
            </w:r>
          </w:p>
        </w:tc>
        <w:tc>
          <w:tcPr>
            <w:tcW w:w="608" w:type="pct"/>
            <w:vAlign w:val="center"/>
          </w:tcPr>
          <w:p w:rsidR="002E7F2A" w:rsidRPr="00576536" w:rsidRDefault="002E7F2A" w:rsidP="00576536">
            <w:r w:rsidRPr="00576536">
              <w:t>57</w:t>
            </w:r>
          </w:p>
        </w:tc>
        <w:tc>
          <w:tcPr>
            <w:tcW w:w="627" w:type="pct"/>
            <w:vAlign w:val="center"/>
          </w:tcPr>
          <w:p w:rsidR="002E7F2A" w:rsidRPr="00576536" w:rsidRDefault="002E7F2A" w:rsidP="00576536">
            <w:r w:rsidRPr="00576536">
              <w:t>отсутствует</w:t>
            </w:r>
          </w:p>
        </w:tc>
        <w:tc>
          <w:tcPr>
            <w:tcW w:w="628" w:type="pct"/>
            <w:vAlign w:val="center"/>
          </w:tcPr>
          <w:p w:rsidR="002E7F2A" w:rsidRPr="00576536" w:rsidRDefault="002E7F2A" w:rsidP="00576536">
            <w:r w:rsidRPr="00576536">
              <w:t>отсутствует</w:t>
            </w:r>
          </w:p>
        </w:tc>
        <w:tc>
          <w:tcPr>
            <w:tcW w:w="615" w:type="pct"/>
            <w:vAlign w:val="center"/>
          </w:tcPr>
          <w:p w:rsidR="002E7F2A" w:rsidRPr="00576536" w:rsidRDefault="002E7F2A" w:rsidP="00576536">
            <w:r w:rsidRPr="00576536">
              <w:t>отсутствует</w:t>
            </w:r>
          </w:p>
        </w:tc>
        <w:tc>
          <w:tcPr>
            <w:tcW w:w="498" w:type="pct"/>
            <w:vAlign w:val="center"/>
          </w:tcPr>
          <w:p w:rsidR="002E7F2A" w:rsidRPr="00576536" w:rsidRDefault="002E7F2A" w:rsidP="00576536">
            <w:r w:rsidRPr="00576536">
              <w:t>отсутствует</w:t>
            </w:r>
          </w:p>
        </w:tc>
        <w:tc>
          <w:tcPr>
            <w:tcW w:w="607" w:type="pct"/>
            <w:vAlign w:val="center"/>
          </w:tcPr>
          <w:p w:rsidR="002E7F2A" w:rsidRPr="00576536" w:rsidRDefault="002E7F2A" w:rsidP="00576536">
            <w:r w:rsidRPr="00576536">
              <w:t>отсутствует</w:t>
            </w:r>
          </w:p>
        </w:tc>
      </w:tr>
      <w:tr w:rsidR="002E7F2A" w:rsidRPr="00576536" w:rsidTr="001A5B89">
        <w:trPr>
          <w:trHeight w:val="276"/>
        </w:trPr>
        <w:tc>
          <w:tcPr>
            <w:tcW w:w="844" w:type="pct"/>
            <w:gridSpan w:val="2"/>
            <w:vAlign w:val="center"/>
          </w:tcPr>
          <w:p w:rsidR="002E7F2A" w:rsidRPr="00576536" w:rsidRDefault="002E7F2A" w:rsidP="00576536">
            <w:r w:rsidRPr="00576536">
              <w:t>ИТОГО:</w:t>
            </w:r>
          </w:p>
        </w:tc>
        <w:tc>
          <w:tcPr>
            <w:tcW w:w="573" w:type="pct"/>
            <w:vAlign w:val="center"/>
          </w:tcPr>
          <w:p w:rsidR="002E7F2A" w:rsidRPr="00576536" w:rsidRDefault="002E7F2A" w:rsidP="00576536">
            <w:r w:rsidRPr="00576536">
              <w:t>3814</w:t>
            </w:r>
          </w:p>
        </w:tc>
        <w:tc>
          <w:tcPr>
            <w:tcW w:w="608" w:type="pct"/>
            <w:vAlign w:val="center"/>
          </w:tcPr>
          <w:p w:rsidR="002E7F2A" w:rsidRPr="00576536" w:rsidRDefault="002E7F2A" w:rsidP="00576536">
            <w:r w:rsidRPr="00576536">
              <w:t>1955</w:t>
            </w:r>
          </w:p>
        </w:tc>
        <w:tc>
          <w:tcPr>
            <w:tcW w:w="627" w:type="pct"/>
            <w:vAlign w:val="center"/>
          </w:tcPr>
          <w:p w:rsidR="002E7F2A" w:rsidRPr="00576536" w:rsidRDefault="002E7F2A" w:rsidP="00576536"/>
        </w:tc>
        <w:tc>
          <w:tcPr>
            <w:tcW w:w="628" w:type="pct"/>
          </w:tcPr>
          <w:p w:rsidR="002E7F2A" w:rsidRPr="00576536" w:rsidRDefault="002E7F2A" w:rsidP="00576536"/>
        </w:tc>
        <w:tc>
          <w:tcPr>
            <w:tcW w:w="615" w:type="pct"/>
          </w:tcPr>
          <w:p w:rsidR="002E7F2A" w:rsidRPr="00576536" w:rsidRDefault="002E7F2A" w:rsidP="00576536"/>
        </w:tc>
        <w:tc>
          <w:tcPr>
            <w:tcW w:w="498" w:type="pct"/>
          </w:tcPr>
          <w:p w:rsidR="002E7F2A" w:rsidRPr="00576536" w:rsidRDefault="002E7F2A" w:rsidP="00576536"/>
        </w:tc>
        <w:tc>
          <w:tcPr>
            <w:tcW w:w="607" w:type="pct"/>
          </w:tcPr>
          <w:p w:rsidR="002E7F2A" w:rsidRPr="00576536" w:rsidRDefault="002E7F2A" w:rsidP="00576536"/>
        </w:tc>
      </w:tr>
    </w:tbl>
    <w:p w:rsidR="002E7F2A" w:rsidRPr="00576536" w:rsidRDefault="002E7F2A" w:rsidP="00576536">
      <w:pPr>
        <w:rPr>
          <w:rFonts w:eastAsia="Microsoft YaHei"/>
        </w:rPr>
      </w:pPr>
    </w:p>
    <w:p w:rsidR="002E7F2A" w:rsidRPr="00576536" w:rsidRDefault="002E7F2A" w:rsidP="00576536">
      <w:r w:rsidRPr="00576536">
        <w:t xml:space="preserve">Стратегические планы развития </w:t>
      </w:r>
      <w:r w:rsidRPr="00576536">
        <w:rPr>
          <w:rFonts w:eastAsia="Microsoft YaHei"/>
        </w:rPr>
        <w:t>Усть-Багарякского СП</w:t>
      </w:r>
      <w:r w:rsidRPr="00576536">
        <w:t>в основном определены в следующих документах:</w:t>
      </w:r>
    </w:p>
    <w:p w:rsidR="002E7F2A" w:rsidRPr="00576536" w:rsidRDefault="002E7F2A" w:rsidP="00576536">
      <w:r w:rsidRPr="00576536">
        <w:t>Схема территориального планирования (ТП) Кунашакского МР;</w:t>
      </w:r>
    </w:p>
    <w:p w:rsidR="002E7F2A" w:rsidRPr="00576536" w:rsidRDefault="002E7F2A" w:rsidP="00576536">
      <w:r w:rsidRPr="00576536">
        <w:t>Генеральный план Усть-Багарякского сельского поселения (опорный план);</w:t>
      </w:r>
    </w:p>
    <w:p w:rsidR="002E7F2A" w:rsidRPr="00576536" w:rsidRDefault="002E7F2A" w:rsidP="00576536">
      <w:r w:rsidRPr="00576536">
        <w:t>Прогноз социально-экономического развития Кунашакского МР на 2017 год и на плановый период 2018 и 2019 годов;</w:t>
      </w:r>
    </w:p>
    <w:p w:rsidR="002E7F2A" w:rsidRPr="00576536" w:rsidRDefault="002E7F2A" w:rsidP="00576536">
      <w:r w:rsidRPr="00576536">
        <w:t>Муниципальная программа «Устойчивое развитие сельских территорий в Кун</w:t>
      </w:r>
      <w:r w:rsidRPr="00576536">
        <w:t>а</w:t>
      </w:r>
      <w:r w:rsidRPr="00576536">
        <w:t>шакском МР на 2016-2018 годы»;</w:t>
      </w:r>
    </w:p>
    <w:p w:rsidR="002E7F2A" w:rsidRPr="00576536" w:rsidRDefault="002E7F2A" w:rsidP="00576536">
      <w:r w:rsidRPr="00576536">
        <w:t>Муниципальная программа «Доступное и комфортное жилье - гражданам Ро</w:t>
      </w:r>
      <w:r w:rsidRPr="00576536">
        <w:t>с</w:t>
      </w:r>
      <w:r w:rsidRPr="00576536">
        <w:t>сии»в Кунашакском МРЧелябинской областина 2017 - 2019 годы;</w:t>
      </w:r>
    </w:p>
    <w:p w:rsidR="002E7F2A" w:rsidRPr="00576536" w:rsidRDefault="002E7F2A" w:rsidP="00576536">
      <w:r w:rsidRPr="00576536">
        <w:t>Муниципальная подпрограмма «Газификация в Кунашакском МР на 2017 – 2019 годы»;</w:t>
      </w:r>
    </w:p>
    <w:p w:rsidR="002E7F2A" w:rsidRPr="00576536" w:rsidRDefault="002E7F2A" w:rsidP="00576536">
      <w:r w:rsidRPr="00576536">
        <w:t>Муниципальная подпрограмма  «Комплексное развитие систем коммунальной инфраструктуры Кунашакского МР на 2017 – 2019 годы».</w:t>
      </w:r>
    </w:p>
    <w:p w:rsidR="002E7F2A" w:rsidRPr="00576536" w:rsidRDefault="002E7F2A" w:rsidP="00576536">
      <w:r w:rsidRPr="00576536">
        <w:t>Иные муниципальные программы.</w:t>
      </w:r>
    </w:p>
    <w:p w:rsidR="002E7F2A" w:rsidRPr="00576536" w:rsidRDefault="002E7F2A" w:rsidP="00576536">
      <w:pPr>
        <w:rPr>
          <w:rFonts w:eastAsia="Microsoft YaHei"/>
        </w:rPr>
      </w:pPr>
      <w:r w:rsidRPr="00576536">
        <w:rPr>
          <w:rFonts w:eastAsia="Microsoft YaHei"/>
        </w:rPr>
        <w:t xml:space="preserve">Опорный план </w:t>
      </w:r>
      <w:r w:rsidRPr="00576536">
        <w:t>Генерального плана (ГП)</w:t>
      </w:r>
      <w:r w:rsidRPr="00576536">
        <w:rPr>
          <w:rFonts w:eastAsia="Microsoft YaHei"/>
        </w:rPr>
        <w:t>Усть-Багарякского СПприведен в прил</w:t>
      </w:r>
      <w:r w:rsidRPr="00576536">
        <w:rPr>
          <w:rFonts w:eastAsia="Microsoft YaHei"/>
        </w:rPr>
        <w:t>о</w:t>
      </w:r>
      <w:r w:rsidRPr="00576536">
        <w:rPr>
          <w:rFonts w:eastAsia="Microsoft YaHei"/>
        </w:rPr>
        <w:t>жении 1.</w:t>
      </w:r>
    </w:p>
    <w:p w:rsidR="002E7F2A" w:rsidRPr="00576536" w:rsidRDefault="002E7F2A" w:rsidP="00576536">
      <w:pPr>
        <w:rPr>
          <w:rFonts w:eastAsia="Microsoft YaHei"/>
        </w:rPr>
      </w:pPr>
      <w:r w:rsidRPr="00576536">
        <w:rPr>
          <w:rFonts w:eastAsia="Microsoft YaHei"/>
        </w:rPr>
        <w:t xml:space="preserve">Транспортная инфраструктура. </w:t>
      </w:r>
    </w:p>
    <w:p w:rsidR="002E7F2A" w:rsidRPr="00576536" w:rsidRDefault="002E7F2A" w:rsidP="00576536">
      <w:pPr>
        <w:rPr>
          <w:rFonts w:eastAsia="Microsoft YaHei"/>
        </w:rPr>
      </w:pPr>
    </w:p>
    <w:p w:rsidR="002E7F2A" w:rsidRPr="00576536" w:rsidRDefault="002E7F2A" w:rsidP="00576536">
      <w:pPr>
        <w:rPr>
          <w:rFonts w:eastAsia="Microsoft YaHei"/>
        </w:rPr>
      </w:pPr>
      <w:r w:rsidRPr="00576536">
        <w:rPr>
          <w:rFonts w:eastAsia="Microsoft YaHei"/>
        </w:rPr>
        <w:t>Через Усть-Багарякское СПпроходит железнодорожная магистраль Екатеринбург – Оренбург. По территории поселения проходят межрайонная автомобильная дорога–«Каменск-Уральский –Тюбук».</w:t>
      </w:r>
    </w:p>
    <w:p w:rsidR="002E7F2A" w:rsidRPr="00576536" w:rsidRDefault="002E7F2A" w:rsidP="00576536">
      <w:pPr>
        <w:rPr>
          <w:rFonts w:eastAsia="Microsoft YaHei"/>
        </w:rPr>
      </w:pPr>
    </w:p>
    <w:p w:rsidR="002E7F2A" w:rsidRPr="00576536" w:rsidRDefault="002E7F2A" w:rsidP="00576536">
      <w:pPr>
        <w:rPr>
          <w:rFonts w:eastAsia="Microsoft YaHei"/>
        </w:rPr>
      </w:pPr>
      <w:r w:rsidRPr="00576536">
        <w:rPr>
          <w:rFonts w:eastAsia="Microsoft YaHei"/>
        </w:rPr>
        <w:t>Хозяйственная деятельность.</w:t>
      </w:r>
    </w:p>
    <w:p w:rsidR="002E7F2A" w:rsidRPr="00576536" w:rsidRDefault="002E7F2A" w:rsidP="00576536">
      <w:pPr>
        <w:rPr>
          <w:rFonts w:eastAsia="Microsoft YaHei"/>
        </w:rPr>
      </w:pPr>
    </w:p>
    <w:p w:rsidR="002E7F2A" w:rsidRPr="00576536" w:rsidRDefault="002E7F2A" w:rsidP="00576536">
      <w:r w:rsidRPr="00576536">
        <w:rPr>
          <w:rFonts w:eastAsia="Microsoft YaHei"/>
        </w:rPr>
        <w:t>Экономика Усть-Багарякского СПбазируется, в основном, на сельскохозяйстве</w:t>
      </w:r>
      <w:r w:rsidRPr="00576536">
        <w:rPr>
          <w:rFonts w:eastAsia="Microsoft YaHei"/>
        </w:rPr>
        <w:t>н</w:t>
      </w:r>
      <w:r w:rsidRPr="00576536">
        <w:rPr>
          <w:rFonts w:eastAsia="Microsoft YaHei"/>
        </w:rPr>
        <w:t>ном производстве (животноводство и полеводство). На территории поселения действ</w:t>
      </w:r>
      <w:r w:rsidRPr="00576536">
        <w:rPr>
          <w:rFonts w:eastAsia="Microsoft YaHei"/>
        </w:rPr>
        <w:t>у</w:t>
      </w:r>
      <w:r w:rsidRPr="00576536">
        <w:rPr>
          <w:rFonts w:eastAsia="Microsoft YaHei"/>
        </w:rPr>
        <w:t>ют и развиваются фермерские хозяйства.</w:t>
      </w:r>
    </w:p>
    <w:p w:rsidR="002E7F2A" w:rsidRPr="00576536" w:rsidRDefault="002E7F2A" w:rsidP="00576536">
      <w:pPr>
        <w:rPr>
          <w:rFonts w:eastAsia="Microsoft YaHei"/>
        </w:rPr>
      </w:pPr>
      <w:r w:rsidRPr="00576536">
        <w:rPr>
          <w:rFonts w:eastAsia="Microsoft YaHei"/>
        </w:rPr>
        <w:t>В районе д. Карино ООО "Кнауф Гипс Челябинск" осуществляет добычу сырья для производства строительных материалов известной торговой марки “KNAUF”.</w:t>
      </w:r>
    </w:p>
    <w:p w:rsidR="002E7F2A" w:rsidRPr="00576536" w:rsidRDefault="002E7F2A" w:rsidP="00576536">
      <w:pPr>
        <w:rPr>
          <w:rFonts w:eastAsia="Microsoft YaHei"/>
        </w:rPr>
      </w:pPr>
    </w:p>
    <w:p w:rsidR="002E7F2A" w:rsidRPr="00576536" w:rsidRDefault="002E7F2A" w:rsidP="00576536">
      <w:pPr>
        <w:rPr>
          <w:rFonts w:eastAsia="Microsoft YaHei"/>
        </w:rPr>
      </w:pPr>
      <w:r w:rsidRPr="00576536">
        <w:rPr>
          <w:rFonts w:eastAsia="Microsoft YaHei"/>
        </w:rPr>
        <w:t>Климат.</w:t>
      </w:r>
    </w:p>
    <w:p w:rsidR="002E7F2A" w:rsidRPr="00576536" w:rsidRDefault="002E7F2A" w:rsidP="00576536">
      <w:pPr>
        <w:rPr>
          <w:rFonts w:eastAsia="Microsoft YaHei"/>
        </w:rPr>
      </w:pPr>
    </w:p>
    <w:p w:rsidR="002E7F2A" w:rsidRPr="00576536" w:rsidRDefault="002E7F2A" w:rsidP="00576536">
      <w:pPr>
        <w:rPr>
          <w:rFonts w:eastAsia="Microsoft YaHei"/>
        </w:rPr>
      </w:pPr>
      <w:r w:rsidRPr="00576536">
        <w:rPr>
          <w:rFonts w:eastAsia="Microsoft YaHei"/>
        </w:rPr>
        <w:t>Климатические параметры, определённые в соответствии с  СП 131.13330.2012 «Строительная климатология» сведены в таблицу 2.</w:t>
      </w:r>
    </w:p>
    <w:p w:rsidR="002E7F2A" w:rsidRPr="00576536" w:rsidRDefault="002E7F2A" w:rsidP="00576536">
      <w:pPr>
        <w:rPr>
          <w:rFonts w:eastAsia="Microsoft YaHei"/>
        </w:rPr>
      </w:pPr>
      <w:r w:rsidRPr="00576536">
        <w:rPr>
          <w:rFonts w:eastAsia="Microsoft YaHei"/>
        </w:rPr>
        <w:t>Территория Усть-Багарякского СПотносится к строительно-климатическому ра</w:t>
      </w:r>
      <w:r w:rsidRPr="00576536">
        <w:rPr>
          <w:rFonts w:eastAsia="Microsoft YaHei"/>
        </w:rPr>
        <w:t>й</w:t>
      </w:r>
      <w:r w:rsidRPr="00576536">
        <w:rPr>
          <w:rFonts w:eastAsia="Microsoft YaHei"/>
        </w:rPr>
        <w:t>ону – IВ.</w:t>
      </w:r>
    </w:p>
    <w:p w:rsidR="002E7F2A" w:rsidRPr="00576536" w:rsidRDefault="002E7F2A" w:rsidP="00576536">
      <w:pPr>
        <w:rPr>
          <w:rFonts w:eastAsia="Microsoft YaHei"/>
        </w:rPr>
      </w:pPr>
    </w:p>
    <w:p w:rsidR="002E7F2A" w:rsidRPr="00576536" w:rsidRDefault="002E7F2A" w:rsidP="00576536">
      <w:bookmarkStart w:id="127" w:name="_Toc483898969"/>
      <w:r w:rsidRPr="00576536">
        <w:t xml:space="preserve">Таблица </w:t>
      </w:r>
      <w:fldSimple w:instr=" SEQ Таблица \* ARABIC ">
        <w:r w:rsidRPr="00576536">
          <w:t>2</w:t>
        </w:r>
      </w:fldSimple>
      <w:r w:rsidRPr="00576536">
        <w:t>Климатические характеристики*</w:t>
      </w:r>
      <w:bookmarkEnd w:id="127"/>
    </w:p>
    <w:tbl>
      <w:tblPr>
        <w:tblW w:w="4375" w:type="pct"/>
        <w:jc w:val="center"/>
        <w:tblCellMar>
          <w:left w:w="0" w:type="dxa"/>
          <w:right w:w="0" w:type="dxa"/>
        </w:tblCellMar>
        <w:tblLook w:val="00A0"/>
      </w:tblPr>
      <w:tblGrid>
        <w:gridCol w:w="4904"/>
        <w:gridCol w:w="1762"/>
        <w:gridCol w:w="2041"/>
      </w:tblGrid>
      <w:tr w:rsidR="002E7F2A" w:rsidRPr="00576536" w:rsidTr="001A5B89">
        <w:trPr>
          <w:trHeight w:val="285"/>
          <w:jc w:val="center"/>
        </w:trPr>
        <w:tc>
          <w:tcPr>
            <w:tcW w:w="318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Показатели</w:t>
            </w:r>
          </w:p>
        </w:tc>
        <w:tc>
          <w:tcPr>
            <w:tcW w:w="549"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Единицы измерения</w:t>
            </w:r>
          </w:p>
        </w:tc>
        <w:tc>
          <w:tcPr>
            <w:tcW w:w="1262"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Базовые значения</w:t>
            </w:r>
          </w:p>
        </w:tc>
      </w:tr>
      <w:tr w:rsidR="002E7F2A" w:rsidRPr="00576536" w:rsidTr="001A5B89">
        <w:trPr>
          <w:trHeight w:val="360"/>
          <w:jc w:val="center"/>
        </w:trPr>
        <w:tc>
          <w:tcPr>
            <w:tcW w:w="318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Температура наружного воздуха наиболее холодной пятидневки обеспече</w:t>
            </w:r>
            <w:r w:rsidRPr="00576536">
              <w:t>н</w:t>
            </w:r>
            <w:r w:rsidRPr="00576536">
              <w:t>ностью 0,92</w:t>
            </w:r>
          </w:p>
        </w:tc>
        <w:tc>
          <w:tcPr>
            <w:tcW w:w="549"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w:t>
            </w:r>
          </w:p>
        </w:tc>
        <w:tc>
          <w:tcPr>
            <w:tcW w:w="1262"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-34</w:t>
            </w:r>
          </w:p>
        </w:tc>
      </w:tr>
      <w:tr w:rsidR="002E7F2A" w:rsidRPr="00576536" w:rsidTr="001A5B89">
        <w:trPr>
          <w:trHeight w:val="360"/>
          <w:jc w:val="center"/>
        </w:trPr>
        <w:tc>
          <w:tcPr>
            <w:tcW w:w="318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Продолжительность периода со среднесуточной температурой воздуха н</w:t>
            </w:r>
            <w:r w:rsidRPr="00576536">
              <w:t>и</w:t>
            </w:r>
            <w:r w:rsidRPr="00576536">
              <w:t>же 0 ˚С</w:t>
            </w:r>
          </w:p>
        </w:tc>
        <w:tc>
          <w:tcPr>
            <w:tcW w:w="549"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сут</w:t>
            </w:r>
          </w:p>
        </w:tc>
        <w:tc>
          <w:tcPr>
            <w:tcW w:w="1262"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162</w:t>
            </w:r>
          </w:p>
        </w:tc>
      </w:tr>
      <w:tr w:rsidR="002E7F2A" w:rsidRPr="00576536" w:rsidTr="001A5B89">
        <w:trPr>
          <w:trHeight w:val="360"/>
          <w:jc w:val="center"/>
        </w:trPr>
        <w:tc>
          <w:tcPr>
            <w:tcW w:w="318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Средняя температура наружного воздуха периода со среднесуточной темп</w:t>
            </w:r>
            <w:r w:rsidRPr="00576536">
              <w:t>е</w:t>
            </w:r>
            <w:r w:rsidRPr="00576536">
              <w:t>ратурой воздуха ниже 0 ˚С</w:t>
            </w:r>
          </w:p>
        </w:tc>
        <w:tc>
          <w:tcPr>
            <w:tcW w:w="549"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w:t>
            </w:r>
          </w:p>
        </w:tc>
        <w:tc>
          <w:tcPr>
            <w:tcW w:w="1262"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-10,1</w:t>
            </w:r>
          </w:p>
        </w:tc>
      </w:tr>
      <w:tr w:rsidR="002E7F2A" w:rsidRPr="00576536" w:rsidTr="001A5B89">
        <w:trPr>
          <w:trHeight w:val="360"/>
          <w:jc w:val="center"/>
        </w:trPr>
        <w:tc>
          <w:tcPr>
            <w:tcW w:w="318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Средняя температура наружного воздуха периода со среднесуточной темп</w:t>
            </w:r>
            <w:r w:rsidRPr="00576536">
              <w:t>е</w:t>
            </w:r>
            <w:r w:rsidRPr="00576536">
              <w:t>ратурой воздуха ниже +8˚С</w:t>
            </w:r>
          </w:p>
        </w:tc>
        <w:tc>
          <w:tcPr>
            <w:tcW w:w="549"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w:t>
            </w:r>
          </w:p>
        </w:tc>
        <w:tc>
          <w:tcPr>
            <w:tcW w:w="1262"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-6,5</w:t>
            </w:r>
          </w:p>
        </w:tc>
      </w:tr>
      <w:tr w:rsidR="002E7F2A" w:rsidRPr="00576536" w:rsidTr="001A5B89">
        <w:trPr>
          <w:trHeight w:val="360"/>
          <w:jc w:val="center"/>
        </w:trPr>
        <w:tc>
          <w:tcPr>
            <w:tcW w:w="318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Продолжительность периода со среднесуточной температурой воздуха н</w:t>
            </w:r>
            <w:r w:rsidRPr="00576536">
              <w:t>и</w:t>
            </w:r>
            <w:r w:rsidRPr="00576536">
              <w:t>же +8 ˚С</w:t>
            </w:r>
          </w:p>
        </w:tc>
        <w:tc>
          <w:tcPr>
            <w:tcW w:w="549"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сут</w:t>
            </w:r>
          </w:p>
        </w:tc>
        <w:tc>
          <w:tcPr>
            <w:tcW w:w="1262"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218</w:t>
            </w:r>
          </w:p>
        </w:tc>
      </w:tr>
      <w:tr w:rsidR="002E7F2A" w:rsidRPr="00576536" w:rsidTr="001A5B89">
        <w:trPr>
          <w:trHeight w:val="360"/>
          <w:jc w:val="center"/>
        </w:trPr>
        <w:tc>
          <w:tcPr>
            <w:tcW w:w="318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Среднегодовая температура</w:t>
            </w:r>
          </w:p>
        </w:tc>
        <w:tc>
          <w:tcPr>
            <w:tcW w:w="549"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w:t>
            </w:r>
          </w:p>
        </w:tc>
        <w:tc>
          <w:tcPr>
            <w:tcW w:w="1262"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2</w:t>
            </w:r>
          </w:p>
        </w:tc>
      </w:tr>
      <w:tr w:rsidR="002E7F2A" w:rsidRPr="00576536" w:rsidTr="001A5B89">
        <w:trPr>
          <w:trHeight w:val="360"/>
          <w:jc w:val="center"/>
        </w:trPr>
        <w:tc>
          <w:tcPr>
            <w:tcW w:w="318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Абсолютная минимальная темпер</w:t>
            </w:r>
            <w:r w:rsidRPr="00576536">
              <w:t>а</w:t>
            </w:r>
            <w:r w:rsidRPr="00576536">
              <w:t>тура воздуха</w:t>
            </w:r>
          </w:p>
        </w:tc>
        <w:tc>
          <w:tcPr>
            <w:tcW w:w="549"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˚С</w:t>
            </w:r>
          </w:p>
        </w:tc>
        <w:tc>
          <w:tcPr>
            <w:tcW w:w="1262"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-48</w:t>
            </w:r>
          </w:p>
        </w:tc>
      </w:tr>
      <w:tr w:rsidR="002E7F2A" w:rsidRPr="00576536" w:rsidTr="001A5B89">
        <w:trPr>
          <w:trHeight w:val="360"/>
          <w:jc w:val="center"/>
        </w:trPr>
        <w:tc>
          <w:tcPr>
            <w:tcW w:w="318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Зона по строительно-климатическому районированию</w:t>
            </w:r>
          </w:p>
        </w:tc>
        <w:tc>
          <w:tcPr>
            <w:tcW w:w="549"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 </w:t>
            </w:r>
          </w:p>
        </w:tc>
        <w:tc>
          <w:tcPr>
            <w:tcW w:w="1262"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1В</w:t>
            </w:r>
          </w:p>
        </w:tc>
      </w:tr>
      <w:tr w:rsidR="002E7F2A" w:rsidRPr="00576536" w:rsidTr="001A5B89">
        <w:trPr>
          <w:trHeight w:val="360"/>
          <w:jc w:val="center"/>
        </w:trPr>
        <w:tc>
          <w:tcPr>
            <w:tcW w:w="3189"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Зона влажности</w:t>
            </w:r>
          </w:p>
        </w:tc>
        <w:tc>
          <w:tcPr>
            <w:tcW w:w="549"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 </w:t>
            </w:r>
          </w:p>
        </w:tc>
        <w:tc>
          <w:tcPr>
            <w:tcW w:w="1262" w:type="pct"/>
            <w:tcBorders>
              <w:top w:val="nil"/>
              <w:left w:val="nil"/>
              <w:bottom w:val="single" w:sz="4" w:space="0" w:color="auto"/>
              <w:right w:val="single" w:sz="4" w:space="0" w:color="auto"/>
            </w:tcBorders>
            <w:tcMar>
              <w:top w:w="15" w:type="dxa"/>
              <w:left w:w="15" w:type="dxa"/>
              <w:bottom w:w="0" w:type="dxa"/>
              <w:right w:w="15" w:type="dxa"/>
            </w:tcMar>
            <w:vAlign w:val="center"/>
          </w:tcPr>
          <w:p w:rsidR="002E7F2A" w:rsidRPr="00576536" w:rsidRDefault="002E7F2A" w:rsidP="00576536">
            <w:r w:rsidRPr="00576536">
              <w:t>нормальная</w:t>
            </w:r>
          </w:p>
        </w:tc>
      </w:tr>
    </w:tbl>
    <w:p w:rsidR="002E7F2A" w:rsidRPr="00576536" w:rsidRDefault="002E7F2A" w:rsidP="00576536">
      <w:r w:rsidRPr="00576536">
        <w:t>*-параметры приведены для станции наблюдения в г. Челябинск.</w:t>
      </w:r>
    </w:p>
    <w:p w:rsidR="002E7F2A" w:rsidRPr="00576536" w:rsidRDefault="002E7F2A" w:rsidP="00576536"/>
    <w:p w:rsidR="002E7F2A" w:rsidRPr="00576536" w:rsidRDefault="002E7F2A" w:rsidP="00576536">
      <w:pPr>
        <w:rPr>
          <w:rFonts w:eastAsia="Microsoft YaHei"/>
        </w:rPr>
      </w:pPr>
      <w:r w:rsidRPr="00576536">
        <w:rPr>
          <w:rFonts w:eastAsia="Microsoft YaHei"/>
        </w:rPr>
        <w:t>Жилой фонд.</w:t>
      </w:r>
    </w:p>
    <w:p w:rsidR="002E7F2A" w:rsidRPr="00576536" w:rsidRDefault="002E7F2A" w:rsidP="00576536">
      <w:pPr>
        <w:rPr>
          <w:rFonts w:eastAsia="Microsoft YaHei"/>
        </w:rPr>
      </w:pPr>
    </w:p>
    <w:p w:rsidR="002E7F2A" w:rsidRPr="00576536" w:rsidRDefault="002E7F2A" w:rsidP="00576536">
      <w:r w:rsidRPr="00576536">
        <w:t>Жилой фонд в поселении в основномпредставлен индивидуальными жилыми д</w:t>
      </w:r>
      <w:r w:rsidRPr="00576536">
        <w:t>о</w:t>
      </w:r>
      <w:r w:rsidRPr="00576536">
        <w:t>мами (частные жилые дома) и одноэтажными домами блокированной застройки.</w:t>
      </w:r>
    </w:p>
    <w:p w:rsidR="002E7F2A" w:rsidRPr="00576536" w:rsidRDefault="002E7F2A" w:rsidP="00576536">
      <w:r w:rsidRPr="00576536">
        <w:t>В с. Усть-Багаряк имеется один двухэтажный МКД. Ещё  один МКД находится в п. Нижняя ж/д станция.</w:t>
      </w:r>
    </w:p>
    <w:p w:rsidR="002E7F2A" w:rsidRPr="00576536" w:rsidRDefault="002E7F2A" w:rsidP="00576536">
      <w:r w:rsidRPr="00576536">
        <w:t>По состоянию на 2016 год уровень обеспеченности жильём по Кунашакскому МР  составляет 25,8м2/чел.</w:t>
      </w:r>
    </w:p>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bookmarkStart w:id="128" w:name="_Toc482341396"/>
      <w:r w:rsidRPr="00576536">
        <w:t>Прогноз численности и состава населения.</w:t>
      </w:r>
      <w:bookmarkEnd w:id="128"/>
    </w:p>
    <w:p w:rsidR="002E7F2A" w:rsidRPr="00576536" w:rsidRDefault="002E7F2A" w:rsidP="00576536"/>
    <w:p w:rsidR="002E7F2A" w:rsidRPr="00576536" w:rsidRDefault="002E7F2A" w:rsidP="00576536">
      <w:r w:rsidRPr="00576536">
        <w:t>Схемой ТП Кунашакского МР до 2020 года прогнозируется увеличение численн</w:t>
      </w:r>
      <w:r w:rsidRPr="00576536">
        <w:t>о</w:t>
      </w:r>
      <w:r w:rsidRPr="00576536">
        <w:t>сти населения в районе до 32300 человек.</w:t>
      </w:r>
    </w:p>
    <w:p w:rsidR="002E7F2A" w:rsidRPr="00576536" w:rsidRDefault="002E7F2A" w:rsidP="00576536">
      <w:r w:rsidRPr="00576536">
        <w:t>Демографическая ситуация за последние годы характеризуется сокращением чи</w:t>
      </w:r>
      <w:r w:rsidRPr="00576536">
        <w:t>с</w:t>
      </w:r>
      <w:r w:rsidRPr="00576536">
        <w:t>ленности и сужением воспроизводства населения. Сокращение численности населения обуславливается естественными причинами. В среднем по Кунашакскому МР уровень смертности превышает уровень рождаемостив 1,5 раза. Кроме того, убыль населения также обусловлена миграционными процессами.</w:t>
      </w:r>
    </w:p>
    <w:p w:rsidR="002E7F2A" w:rsidRPr="00576536" w:rsidRDefault="002E7F2A" w:rsidP="00576536">
      <w:r w:rsidRPr="00576536">
        <w:t xml:space="preserve">Исходя из вышеприведённых рассуждений прогноз по увеличению численности населения до 2020 года, вероятнее всего, не оправдается. </w:t>
      </w:r>
    </w:p>
    <w:p w:rsidR="002E7F2A" w:rsidRPr="00576536" w:rsidRDefault="002E7F2A" w:rsidP="00576536">
      <w:r w:rsidRPr="00576536">
        <w:t xml:space="preserve">В данной работе при дальнейших расчётах динамика численности населения Усть-Багарякского СП до 2027 года принимается нулевой. </w:t>
      </w:r>
    </w:p>
    <w:p w:rsidR="002E7F2A" w:rsidRPr="00576536" w:rsidRDefault="002E7F2A" w:rsidP="00576536">
      <w:r w:rsidRPr="00576536">
        <w:t>Численность населения в населённых пунктах Усть-Багарякского СП на период с 2015 до 2027 года прогнозируется неизменной, на уровне значений приведённых в та</w:t>
      </w:r>
      <w:r w:rsidRPr="00576536">
        <w:t>б</w:t>
      </w:r>
      <w:r w:rsidRPr="00576536">
        <w:t>лице 1.</w:t>
      </w:r>
    </w:p>
    <w:p w:rsidR="002E7F2A" w:rsidRPr="00576536" w:rsidRDefault="002E7F2A" w:rsidP="00576536"/>
    <w:p w:rsidR="002E7F2A" w:rsidRPr="00576536" w:rsidRDefault="002E7F2A" w:rsidP="00576536">
      <w:bookmarkStart w:id="129" w:name="_Toc482341397"/>
      <w:r w:rsidRPr="00576536">
        <w:t>Прогноз развития промышленности.</w:t>
      </w:r>
      <w:bookmarkEnd w:id="129"/>
    </w:p>
    <w:p w:rsidR="002E7F2A" w:rsidRPr="00576536" w:rsidRDefault="002E7F2A" w:rsidP="00576536">
      <w:r w:rsidRPr="00576536">
        <w:t>В соответствии со схемой ТП Кунашакского МРна период до 2024года:</w:t>
      </w:r>
    </w:p>
    <w:p w:rsidR="002E7F2A" w:rsidRPr="00576536" w:rsidRDefault="002E7F2A" w:rsidP="00576536">
      <w:r w:rsidRPr="00576536">
        <w:t xml:space="preserve">основными локомотивами экономики района останутся сельскохозяйственные предприятия и предприятия переработки сельхозпродукции. </w:t>
      </w:r>
    </w:p>
    <w:p w:rsidR="002E7F2A" w:rsidRPr="00576536" w:rsidRDefault="002E7F2A" w:rsidP="00576536">
      <w:r w:rsidRPr="00576536">
        <w:t>развитие производства строительных материалов, складского хозяйства и других производств, использующих ресурс близости потребительских рынков;</w:t>
      </w:r>
    </w:p>
    <w:p w:rsidR="002E7F2A" w:rsidRPr="00576536" w:rsidRDefault="002E7F2A" w:rsidP="00576536">
      <w:r w:rsidRPr="00576536">
        <w:t>развитие туристских услуг при условии создания соответствующей инфрастру</w:t>
      </w:r>
      <w:r w:rsidRPr="00576536">
        <w:t>к</w:t>
      </w:r>
      <w:r w:rsidRPr="00576536">
        <w:t>туры, организация любительского рыболовства, совершенствование охотугодий и реш</w:t>
      </w:r>
      <w:r w:rsidRPr="00576536">
        <w:t>е</w:t>
      </w:r>
      <w:r w:rsidRPr="00576536">
        <w:t>ния экологических проблем, а также формирования имиджа района как бережно отн</w:t>
      </w:r>
      <w:r w:rsidRPr="00576536">
        <w:t>о</w:t>
      </w:r>
      <w:r w:rsidRPr="00576536">
        <w:t>сящегося к окружающей среде;</w:t>
      </w:r>
    </w:p>
    <w:p w:rsidR="002E7F2A" w:rsidRPr="00576536" w:rsidRDefault="002E7F2A" w:rsidP="00576536">
      <w:r w:rsidRPr="00576536">
        <w:t>развитие малого бизнеса в сфере услуг, досуга, развлечений, физкультуры, то</w:t>
      </w:r>
      <w:r w:rsidRPr="00576536">
        <w:t>р</w:t>
      </w:r>
      <w:r w:rsidRPr="00576536">
        <w:t>говли.</w:t>
      </w:r>
    </w:p>
    <w:p w:rsidR="002E7F2A" w:rsidRPr="00576536" w:rsidRDefault="002E7F2A" w:rsidP="00576536">
      <w:r w:rsidRPr="00576536">
        <w:t>Развитие производства должно осуществляться за счет инвестиций, привлекаемых собственниками предприятий.</w:t>
      </w:r>
    </w:p>
    <w:p w:rsidR="002E7F2A" w:rsidRPr="00576536" w:rsidRDefault="002E7F2A" w:rsidP="00576536"/>
    <w:p w:rsidR="002E7F2A" w:rsidRPr="00576536" w:rsidRDefault="002E7F2A" w:rsidP="00576536">
      <w:bookmarkStart w:id="130" w:name="_Toc482341398"/>
      <w:r w:rsidRPr="00576536">
        <w:t>Прогноз развития застройки.</w:t>
      </w:r>
      <w:bookmarkEnd w:id="130"/>
    </w:p>
    <w:p w:rsidR="002E7F2A" w:rsidRPr="00576536" w:rsidRDefault="002E7F2A" w:rsidP="00576536">
      <w:bookmarkStart w:id="131" w:name="_Toc240804730"/>
      <w:bookmarkStart w:id="132" w:name="_Toc240804861"/>
      <w:bookmarkStart w:id="133" w:name="_Toc482341399"/>
      <w:r w:rsidRPr="00576536">
        <w:t>Развитие жилищного  строительства</w:t>
      </w:r>
      <w:bookmarkEnd w:id="131"/>
      <w:bookmarkEnd w:id="132"/>
      <w:r w:rsidRPr="00576536">
        <w:t>.</w:t>
      </w:r>
      <w:bookmarkEnd w:id="133"/>
    </w:p>
    <w:p w:rsidR="002E7F2A" w:rsidRPr="00576536" w:rsidRDefault="002E7F2A" w:rsidP="00576536"/>
    <w:p w:rsidR="002E7F2A" w:rsidRPr="00576536" w:rsidRDefault="002E7F2A" w:rsidP="00576536">
      <w:r w:rsidRPr="00576536">
        <w:t>Генеральным планом Усть-Багарякского сельского поселения (см. приложение 1) предусмотрено расширение границ населённых пунктов.</w:t>
      </w:r>
    </w:p>
    <w:p w:rsidR="002E7F2A" w:rsidRPr="00576536" w:rsidRDefault="002E7F2A" w:rsidP="00576536">
      <w:r w:rsidRPr="00576536">
        <w:t>Сведения о расширении границ населённых пунктовУсть-Багарякского СПна о</w:t>
      </w:r>
      <w:r w:rsidRPr="00576536">
        <w:t>с</w:t>
      </w:r>
      <w:r w:rsidRPr="00576536">
        <w:t>новании данных схемы ТП Кунашакского МР приведены в таблице 3.</w:t>
      </w:r>
    </w:p>
    <w:p w:rsidR="002E7F2A" w:rsidRPr="00576536" w:rsidRDefault="002E7F2A" w:rsidP="00576536">
      <w:r w:rsidRPr="00576536">
        <w:t>Прогноз развития жилищного строительства Усть-Багарякского СПпри условии увеличения показателя обеспеченности населения жильём до  уровня 30м2/чел к 2027г. приведён в таблице 4.</w:t>
      </w:r>
    </w:p>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bookmarkStart w:id="134" w:name="_Toc483898970"/>
      <w:r w:rsidRPr="00576536">
        <w:t xml:space="preserve">Таблица </w:t>
      </w:r>
      <w:fldSimple w:instr=" SEQ Таблица \* ARABIC ">
        <w:r w:rsidRPr="00576536">
          <w:t>3</w:t>
        </w:r>
      </w:fldSimple>
      <w:r w:rsidRPr="00576536">
        <w:t>Сведения о расширении границ населённых пунктов Усть-Багарякского СП.</w:t>
      </w:r>
      <w:bookmarkEnd w:id="134"/>
    </w:p>
    <w:tbl>
      <w:tblPr>
        <w:tblW w:w="5000" w:type="pct"/>
        <w:tblCellMar>
          <w:left w:w="40" w:type="dxa"/>
          <w:right w:w="40" w:type="dxa"/>
        </w:tblCellMar>
        <w:tblLook w:val="00A0"/>
      </w:tblPr>
      <w:tblGrid>
        <w:gridCol w:w="3089"/>
        <w:gridCol w:w="2950"/>
        <w:gridCol w:w="1978"/>
        <w:gridCol w:w="1984"/>
      </w:tblGrid>
      <w:tr w:rsidR="002E7F2A" w:rsidRPr="00576536" w:rsidTr="001A5B89">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Наименование н</w:t>
            </w:r>
            <w:r w:rsidRPr="00576536">
              <w:t>а</w:t>
            </w:r>
            <w:r w:rsidRPr="00576536">
              <w:t>селённого</w:t>
            </w:r>
          </w:p>
          <w:p w:rsidR="002E7F2A" w:rsidRPr="00576536" w:rsidRDefault="002E7F2A" w:rsidP="00576536">
            <w:r w:rsidRPr="00576536">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Площадь земель, га</w:t>
            </w:r>
          </w:p>
        </w:tc>
      </w:tr>
      <w:tr w:rsidR="002E7F2A" w:rsidRPr="00576536" w:rsidTr="001A5B89">
        <w:trPr>
          <w:trHeight w:val="518"/>
        </w:trPr>
        <w:tc>
          <w:tcPr>
            <w:tcW w:w="1544" w:type="pct"/>
            <w:vMerge/>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p w:rsidR="002E7F2A" w:rsidRPr="00576536" w:rsidRDefault="002E7F2A" w:rsidP="00576536">
            <w:r w:rsidRPr="00576536">
              <w:t>Современное с</w:t>
            </w:r>
            <w:r w:rsidRPr="00576536">
              <w:t>о</w:t>
            </w:r>
            <w:r w:rsidRPr="00576536">
              <w:t>стояние</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Прирост территории</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с.Усть-Багаряк</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491,9</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592,1</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100,2</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д.Акчакуль</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21,6</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34,2</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12,6</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д.Иксанова</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27,8</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67,8</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40,0</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д.Карино</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18,1</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36,1</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18,0</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п.Кумкуль</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53,6</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96,9</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43,3</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д.Мурино</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38,6</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76,1</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37,5</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п. Нижняя, желе</w:t>
            </w:r>
            <w:r w:rsidRPr="00576536">
              <w:t>з</w:t>
            </w:r>
            <w:r w:rsidRPr="00576536">
              <w:t>нодорожная станция</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18,6</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20,7</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2,1</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д.Серкино</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38,9</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42,4</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3,5</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п.Синарский</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49,9</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72,1</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22,2</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д.Усманова</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79,8</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111,1</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31,3</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д.Чекурова</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43,4</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51,4</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8,0</w:t>
            </w:r>
          </w:p>
        </w:tc>
      </w:tr>
      <w:tr w:rsidR="002E7F2A" w:rsidRPr="00576536" w:rsidTr="001A5B89">
        <w:trPr>
          <w:trHeight w:val="302"/>
        </w:trPr>
        <w:tc>
          <w:tcPr>
            <w:tcW w:w="1544"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п. Элеваторный</w:t>
            </w:r>
          </w:p>
        </w:tc>
        <w:tc>
          <w:tcPr>
            <w:tcW w:w="1475"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20,5</w:t>
            </w:r>
          </w:p>
        </w:tc>
        <w:tc>
          <w:tcPr>
            <w:tcW w:w="989"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29,7</w:t>
            </w:r>
          </w:p>
        </w:tc>
        <w:tc>
          <w:tcPr>
            <w:tcW w:w="992" w:type="pct"/>
            <w:tcBorders>
              <w:top w:val="single" w:sz="6" w:space="0" w:color="auto"/>
              <w:left w:val="single" w:sz="6" w:space="0" w:color="auto"/>
              <w:bottom w:val="single" w:sz="6" w:space="0" w:color="auto"/>
              <w:right w:val="single" w:sz="6" w:space="0" w:color="auto"/>
            </w:tcBorders>
            <w:vAlign w:val="center"/>
          </w:tcPr>
          <w:p w:rsidR="002E7F2A" w:rsidRPr="00576536" w:rsidRDefault="002E7F2A" w:rsidP="00576536">
            <w:r w:rsidRPr="00576536">
              <w:t>9,2</w:t>
            </w:r>
          </w:p>
        </w:tc>
      </w:tr>
    </w:tbl>
    <w:p w:rsidR="002E7F2A" w:rsidRPr="00576536" w:rsidRDefault="002E7F2A" w:rsidP="00576536"/>
    <w:p w:rsidR="002E7F2A" w:rsidRPr="00576536" w:rsidRDefault="002E7F2A" w:rsidP="00576536"/>
    <w:p w:rsidR="002E7F2A" w:rsidRPr="00576536" w:rsidRDefault="002E7F2A" w:rsidP="00576536">
      <w:bookmarkStart w:id="135" w:name="_Toc482341400"/>
      <w:r w:rsidRPr="00576536">
        <w:t>Развитие общественного фонда.</w:t>
      </w:r>
      <w:bookmarkEnd w:id="135"/>
    </w:p>
    <w:p w:rsidR="002E7F2A" w:rsidRPr="00576536" w:rsidRDefault="002E7F2A" w:rsidP="00576536"/>
    <w:p w:rsidR="002E7F2A" w:rsidRPr="00576536" w:rsidRDefault="002E7F2A" w:rsidP="00576536">
      <w:r w:rsidRPr="00576536">
        <w:t>Генеральным планом Усть-Багарякского СП и схемой ТП Кунашакского МР строительство общественного фонда на перспективу до 2020 года не предусмотрено.</w:t>
      </w:r>
    </w:p>
    <w:p w:rsidR="002E7F2A" w:rsidRPr="00576536" w:rsidRDefault="002E7F2A" w:rsidP="00576536"/>
    <w:p w:rsidR="002E7F2A" w:rsidRPr="00576536" w:rsidRDefault="002E7F2A" w:rsidP="00576536"/>
    <w:p w:rsidR="002E7F2A" w:rsidRPr="00576536" w:rsidRDefault="002E7F2A" w:rsidP="00576536">
      <w:pPr>
        <w:sectPr w:rsidR="002E7F2A" w:rsidRPr="00576536" w:rsidSect="00F12591">
          <w:footerReference w:type="even" r:id="rId26"/>
          <w:footerReference w:type="default" r:id="rId27"/>
          <w:pgSz w:w="11906" w:h="16838" w:code="9"/>
          <w:pgMar w:top="567" w:right="567" w:bottom="567" w:left="1418" w:header="709" w:footer="709" w:gutter="0"/>
          <w:pgNumType w:start="53"/>
          <w:cols w:space="708"/>
          <w:docGrid w:linePitch="381"/>
        </w:sectPr>
      </w:pPr>
    </w:p>
    <w:p w:rsidR="002E7F2A" w:rsidRPr="00576536" w:rsidRDefault="002E7F2A" w:rsidP="00576536">
      <w:r w:rsidRPr="00576536">
        <w:t xml:space="preserve">Таблица </w:t>
      </w:r>
      <w:fldSimple w:instr=" SEQ Таблица \* ARABIC ">
        <w:r w:rsidRPr="00576536">
          <w:t>4</w:t>
        </w:r>
      </w:fldSimple>
      <w:r w:rsidRPr="00576536">
        <w:t>Прогноз развития жилищного строительстваУсть-Багарякского СП, тыс.м2</w:t>
      </w:r>
    </w:p>
    <w:tbl>
      <w:tblPr>
        <w:tblW w:w="5000" w:type="pct"/>
        <w:tblLook w:val="00A0"/>
      </w:tblPr>
      <w:tblGrid>
        <w:gridCol w:w="1185"/>
        <w:gridCol w:w="2549"/>
        <w:gridCol w:w="1552"/>
        <w:gridCol w:w="1558"/>
        <w:gridCol w:w="1510"/>
        <w:gridCol w:w="1640"/>
        <w:gridCol w:w="1640"/>
        <w:gridCol w:w="1640"/>
        <w:gridCol w:w="1640"/>
        <w:gridCol w:w="1640"/>
        <w:gridCol w:w="1640"/>
        <w:gridCol w:w="1640"/>
        <w:gridCol w:w="1640"/>
        <w:gridCol w:w="1640"/>
      </w:tblGrid>
      <w:tr w:rsidR="002E7F2A" w:rsidRPr="00576536" w:rsidTr="001A5B89">
        <w:trPr>
          <w:trHeight w:val="390"/>
        </w:trPr>
        <w:tc>
          <w:tcPr>
            <w:tcW w:w="314"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 п/п</w:t>
            </w:r>
          </w:p>
        </w:tc>
        <w:tc>
          <w:tcPr>
            <w:tcW w:w="80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Наименование населённого пункта</w:t>
            </w:r>
          </w:p>
        </w:tc>
        <w:tc>
          <w:tcPr>
            <w:tcW w:w="61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 </w:t>
            </w:r>
          </w:p>
        </w:tc>
        <w:tc>
          <w:tcPr>
            <w:tcW w:w="545"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По состоянию на 01.01.2017г.</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2018</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2019</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2020</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2021</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2022</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2023</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2024</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2025</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2026</w:t>
            </w:r>
          </w:p>
        </w:tc>
        <w:tc>
          <w:tcPr>
            <w:tcW w:w="27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2027</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1</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д. Акчакуль</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1,96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2,06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2,10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2,13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2,17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2,21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2,28</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1,96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2,06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2,10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2,13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2,17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2,21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2,28</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д. Иксанова</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3,88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3,95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4,02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4,08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4,15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4,22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4,30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4,37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4,44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4,52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4,60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3,88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3,95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4,02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4,08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4,15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4,22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4,30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4,37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4,44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4,52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4,60</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3</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д. Карино</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2,92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2,97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3,02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3,07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3,12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3,18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3,23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3,28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3,34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3,40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3,45</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2,92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2,97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3,02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3,07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3,12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3,18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3,23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3,28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3,34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3,40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3,45</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 Кумкуль</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6,17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6,27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6,38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6,49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6,60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6,71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6,82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6,94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7,06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7,18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7,30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6,17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6,27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6,38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6,49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6,60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6,71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6,82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6,94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7,06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7,18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7,30</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5</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 Маян</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6</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д. Мурино</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5,58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5,68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5,78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5,87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5,97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6,07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6,18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6,28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6,39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6,50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6,61</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5,58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5,68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5,78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5,87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5,97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6,07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6,18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6,28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6,39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6,50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6,61</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7</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 Нижняя ж/д ст.</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1,37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1,39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1,42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1,44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1,47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1,49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1,52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1,54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1,57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1,37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1,39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1,42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1,44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1,47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1,49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1,52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1,54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1,57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8</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д. Серкино</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6,17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6,27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6,38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6,49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6,60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6,71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6,82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6,94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7,06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7,18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7,30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6,17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6,27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6,38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6,49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6,60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6,71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6,82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6,94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7,06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7,18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7,30</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9</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 Синарский</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6,22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6,32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6,43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6,54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6,76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6,88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7,12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7,24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7,36</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6,22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6,32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6,43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6,54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6,76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6,88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7,12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7,24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7,36</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10</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д. Усманова</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4,01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4,08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4,15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4,22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4,29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4,36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4,44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4,51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4,67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4,75</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4,01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4,08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4,15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4,22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4,29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4,36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4,44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4,51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4,67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4,75</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11</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с. Усть-Багаряк</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0,645</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49,38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50,23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51,09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51,97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52,87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53,78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54,70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55,64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56,60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57,57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58,56</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50,02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50,87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51,74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52,62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53,51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54,42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55,35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56,29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57,25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58,22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59,21</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12</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д. Чекурова</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5,23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5,32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5,41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5,50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5,59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5,69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5,78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5,88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5,98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6,08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6,19</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5,23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5,32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5,41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5,50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5,59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5,69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5,78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5,88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5,98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6,08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6,19</w:t>
            </w:r>
          </w:p>
        </w:tc>
      </w:tr>
      <w:tr w:rsidR="002E7F2A" w:rsidRPr="00576536" w:rsidTr="001A5B89">
        <w:trPr>
          <w:trHeight w:val="285"/>
        </w:trPr>
        <w:tc>
          <w:tcPr>
            <w:tcW w:w="314"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13</w:t>
            </w:r>
          </w:p>
        </w:tc>
        <w:tc>
          <w:tcPr>
            <w:tcW w:w="80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 Элевато</w:t>
            </w:r>
            <w:r w:rsidRPr="00576536">
              <w:t>р</w:t>
            </w:r>
            <w:r w:rsidRPr="00576536">
              <w:t>ный</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3,27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3,33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3,39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3,44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3,56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3,62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3,75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3,81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3,88</w:t>
            </w:r>
          </w:p>
        </w:tc>
      </w:tr>
      <w:tr w:rsidR="002E7F2A" w:rsidRPr="00576536" w:rsidTr="001A5B89">
        <w:trPr>
          <w:trHeight w:val="285"/>
        </w:trPr>
        <w:tc>
          <w:tcPr>
            <w:tcW w:w="314"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80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3,27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3,33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3,39</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3,44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3,56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3,62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3,75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3,81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3,88</w:t>
            </w:r>
          </w:p>
        </w:tc>
      </w:tr>
      <w:tr w:rsidR="002E7F2A" w:rsidRPr="00576536" w:rsidTr="001A5B89">
        <w:trPr>
          <w:trHeight w:val="285"/>
        </w:trPr>
        <w:tc>
          <w:tcPr>
            <w:tcW w:w="1122" w:type="pct"/>
            <w:gridSpan w:val="2"/>
            <w:vMerge w:val="restart"/>
            <w:tcBorders>
              <w:top w:val="single" w:sz="4" w:space="0" w:color="auto"/>
              <w:left w:val="single" w:sz="4" w:space="0" w:color="auto"/>
              <w:bottom w:val="single" w:sz="4" w:space="0" w:color="000000"/>
              <w:right w:val="single" w:sz="4" w:space="0" w:color="000000"/>
            </w:tcBorders>
            <w:vAlign w:val="center"/>
          </w:tcPr>
          <w:p w:rsidR="002E7F2A" w:rsidRPr="00576536" w:rsidRDefault="002E7F2A" w:rsidP="00576536">
            <w:r w:rsidRPr="00576536">
              <w:t>Всего по поселению</w:t>
            </w:r>
          </w:p>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МКД</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0,65</w:t>
            </w:r>
          </w:p>
        </w:tc>
      </w:tr>
      <w:tr w:rsidR="002E7F2A" w:rsidRPr="00576536" w:rsidTr="001A5B89">
        <w:trPr>
          <w:trHeight w:val="285"/>
        </w:trPr>
        <w:tc>
          <w:tcPr>
            <w:tcW w:w="1122" w:type="pct"/>
            <w:gridSpan w:val="2"/>
            <w:vMerge/>
            <w:tcBorders>
              <w:top w:val="single" w:sz="4" w:space="0" w:color="auto"/>
              <w:left w:val="single" w:sz="4" w:space="0" w:color="auto"/>
              <w:bottom w:val="single" w:sz="4" w:space="0" w:color="000000"/>
              <w:right w:val="single" w:sz="4" w:space="0" w:color="000000"/>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ИЖФ</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96,15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97,80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99,47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101,18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102,91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104,67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106,46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108,28</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110,13</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112,01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113,93</w:t>
            </w:r>
          </w:p>
        </w:tc>
      </w:tr>
      <w:tr w:rsidR="002E7F2A" w:rsidRPr="00576536" w:rsidTr="001A5B89">
        <w:trPr>
          <w:trHeight w:val="285"/>
        </w:trPr>
        <w:tc>
          <w:tcPr>
            <w:tcW w:w="1122" w:type="pct"/>
            <w:gridSpan w:val="2"/>
            <w:vMerge/>
            <w:tcBorders>
              <w:top w:val="single" w:sz="4" w:space="0" w:color="auto"/>
              <w:left w:val="single" w:sz="4" w:space="0" w:color="auto"/>
              <w:bottom w:val="single" w:sz="4" w:space="0" w:color="000000"/>
              <w:right w:val="single" w:sz="4" w:space="0" w:color="000000"/>
            </w:tcBorders>
            <w:vAlign w:val="center"/>
          </w:tcPr>
          <w:p w:rsidR="002E7F2A" w:rsidRPr="00576536" w:rsidRDefault="002E7F2A" w:rsidP="00576536"/>
        </w:tc>
        <w:tc>
          <w:tcPr>
            <w:tcW w:w="611"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545" w:type="pct"/>
            <w:tcBorders>
              <w:top w:val="nil"/>
              <w:left w:val="nil"/>
              <w:bottom w:val="single" w:sz="4" w:space="0" w:color="auto"/>
              <w:right w:val="single" w:sz="4" w:space="0" w:color="auto"/>
            </w:tcBorders>
            <w:vAlign w:val="center"/>
          </w:tcPr>
          <w:p w:rsidR="002E7F2A" w:rsidRPr="00576536" w:rsidRDefault="002E7F2A" w:rsidP="00576536">
            <w:r w:rsidRPr="00576536">
              <w:t>96,80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98,44</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100,12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101,82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103,55</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105,31</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107,10</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108,92</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110,77</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112,66</w:t>
            </w:r>
          </w:p>
        </w:tc>
        <w:tc>
          <w:tcPr>
            <w:tcW w:w="272" w:type="pct"/>
            <w:tcBorders>
              <w:top w:val="nil"/>
              <w:left w:val="nil"/>
              <w:bottom w:val="single" w:sz="4" w:space="0" w:color="auto"/>
              <w:right w:val="single" w:sz="4" w:space="0" w:color="auto"/>
            </w:tcBorders>
            <w:vAlign w:val="center"/>
          </w:tcPr>
          <w:p w:rsidR="002E7F2A" w:rsidRPr="00576536" w:rsidRDefault="002E7F2A" w:rsidP="00576536">
            <w:r w:rsidRPr="00576536">
              <w:t>114,57</w:t>
            </w:r>
          </w:p>
        </w:tc>
      </w:tr>
    </w:tbl>
    <w:p w:rsidR="002E7F2A" w:rsidRPr="00576536" w:rsidRDefault="002E7F2A" w:rsidP="00576536"/>
    <w:p w:rsidR="002E7F2A" w:rsidRPr="00576536" w:rsidRDefault="002E7F2A" w:rsidP="00576536">
      <w:r w:rsidRPr="00576536">
        <w:t>Промежуточные значения определены путём применения метода линейной и</w:t>
      </w:r>
      <w:r w:rsidRPr="00576536">
        <w:t>н</w:t>
      </w:r>
      <w:r w:rsidRPr="00576536">
        <w:t>терполяции.</w:t>
      </w:r>
    </w:p>
    <w:p w:rsidR="002E7F2A" w:rsidRPr="00576536" w:rsidRDefault="002E7F2A" w:rsidP="00576536">
      <w:pPr>
        <w:sectPr w:rsidR="002E7F2A" w:rsidRPr="00576536" w:rsidSect="00F12591">
          <w:pgSz w:w="11906" w:h="16838" w:code="9"/>
          <w:pgMar w:top="567" w:right="567" w:bottom="567" w:left="1418" w:header="709" w:footer="709" w:gutter="0"/>
          <w:pgNumType w:start="53"/>
          <w:cols w:space="708"/>
          <w:docGrid w:linePitch="381"/>
        </w:sectPr>
      </w:pPr>
    </w:p>
    <w:p w:rsidR="002E7F2A" w:rsidRPr="00576536" w:rsidRDefault="002E7F2A" w:rsidP="00576536">
      <w:bookmarkStart w:id="136" w:name="_Toc482341401"/>
      <w:r w:rsidRPr="00576536">
        <w:t>Прогноз изменения доходов населения.</w:t>
      </w:r>
      <w:bookmarkEnd w:id="136"/>
    </w:p>
    <w:p w:rsidR="002E7F2A" w:rsidRPr="00576536" w:rsidRDefault="002E7F2A" w:rsidP="00576536">
      <w:r w:rsidRPr="00576536">
        <w:t>Величина прожиточного минимума на I квартал 2017года установлена постано</w:t>
      </w:r>
      <w:r w:rsidRPr="00576536">
        <w:t>в</w:t>
      </w:r>
      <w:r w:rsidRPr="00576536">
        <w:t>лением Губернатора Челябинской области № 92 от 27.04.2017 года в размере:</w:t>
      </w:r>
    </w:p>
    <w:p w:rsidR="002E7F2A" w:rsidRPr="00576536" w:rsidRDefault="002E7F2A" w:rsidP="00576536">
      <w:r w:rsidRPr="00576536">
        <w:t>в расчете на душу населения – 9309 рубля в месяц;</w:t>
      </w:r>
    </w:p>
    <w:p w:rsidR="002E7F2A" w:rsidRPr="00576536" w:rsidRDefault="002E7F2A" w:rsidP="00576536">
      <w:r w:rsidRPr="00576536">
        <w:t>для трудоспособного населения – 9945 рублей в месяц;</w:t>
      </w:r>
    </w:p>
    <w:p w:rsidR="002E7F2A" w:rsidRPr="00576536" w:rsidRDefault="002E7F2A" w:rsidP="00576536">
      <w:r w:rsidRPr="00576536">
        <w:t>для пенсионеров – 7714 рублей в месяц;</w:t>
      </w:r>
    </w:p>
    <w:p w:rsidR="002E7F2A" w:rsidRPr="00576536" w:rsidRDefault="002E7F2A" w:rsidP="00576536">
      <w:r w:rsidRPr="00576536">
        <w:t>для детей – 9622 рублей в месяц</w:t>
      </w:r>
    </w:p>
    <w:p w:rsidR="002E7F2A" w:rsidRPr="00576536" w:rsidRDefault="002E7F2A" w:rsidP="00576536">
      <w:r w:rsidRPr="00576536">
        <w:t>Прогноз изменения доходов населения выполнен с учётом прогноза ИПЦ Мин</w:t>
      </w:r>
      <w:r w:rsidRPr="00576536">
        <w:t>э</w:t>
      </w:r>
      <w:r w:rsidRPr="00576536">
        <w:t>коноразвития РФ и представлен в таблице 5.</w:t>
      </w:r>
    </w:p>
    <w:p w:rsidR="002E7F2A" w:rsidRPr="00576536" w:rsidRDefault="002E7F2A" w:rsidP="00576536"/>
    <w:p w:rsidR="002E7F2A" w:rsidRPr="00576536" w:rsidRDefault="002E7F2A" w:rsidP="00576536">
      <w:bookmarkStart w:id="137" w:name="_Toc483898972"/>
      <w:r w:rsidRPr="00576536">
        <w:t xml:space="preserve">Таблица </w:t>
      </w:r>
      <w:fldSimple w:instr=" SEQ Таблица \* ARABIC ">
        <w:r w:rsidRPr="00576536">
          <w:t>5</w:t>
        </w:r>
      </w:fldSimple>
      <w:r w:rsidRPr="00576536">
        <w:t>Прогноз изменения доходов населения.</w:t>
      </w:r>
      <w:bookmarkEnd w:id="137"/>
    </w:p>
    <w:tbl>
      <w:tblPr>
        <w:tblW w:w="5000" w:type="pct"/>
        <w:tblLook w:val="00A0"/>
      </w:tblPr>
      <w:tblGrid>
        <w:gridCol w:w="2751"/>
        <w:gridCol w:w="2204"/>
        <w:gridCol w:w="1575"/>
        <w:gridCol w:w="1770"/>
        <w:gridCol w:w="1770"/>
        <w:gridCol w:w="1770"/>
        <w:gridCol w:w="1770"/>
        <w:gridCol w:w="1770"/>
        <w:gridCol w:w="1770"/>
        <w:gridCol w:w="1770"/>
        <w:gridCol w:w="1770"/>
        <w:gridCol w:w="1770"/>
        <w:gridCol w:w="1770"/>
      </w:tblGrid>
      <w:tr w:rsidR="002E7F2A" w:rsidRPr="00576536" w:rsidTr="001A5B89">
        <w:trPr>
          <w:trHeight w:val="344"/>
        </w:trPr>
        <w:tc>
          <w:tcPr>
            <w:tcW w:w="902"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Показатель</w:t>
            </w:r>
          </w:p>
        </w:tc>
        <w:tc>
          <w:tcPr>
            <w:tcW w:w="458"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Единицы измерения</w:t>
            </w:r>
          </w:p>
        </w:tc>
        <w:tc>
          <w:tcPr>
            <w:tcW w:w="505"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По состоянию на 01.01.2017г.</w:t>
            </w:r>
          </w:p>
        </w:tc>
        <w:tc>
          <w:tcPr>
            <w:tcW w:w="280"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2018 г.</w:t>
            </w:r>
          </w:p>
        </w:tc>
        <w:tc>
          <w:tcPr>
            <w:tcW w:w="280"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2019 г.</w:t>
            </w:r>
          </w:p>
        </w:tc>
        <w:tc>
          <w:tcPr>
            <w:tcW w:w="280"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2020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2021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2022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2023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2024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2025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2026 г.</w:t>
            </w:r>
          </w:p>
        </w:tc>
        <w:tc>
          <w:tcPr>
            <w:tcW w:w="328" w:type="pct"/>
            <w:vMerge w:val="restar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2027 г.</w:t>
            </w:r>
          </w:p>
        </w:tc>
      </w:tr>
      <w:tr w:rsidR="002E7F2A" w:rsidRPr="00576536" w:rsidTr="001A5B89">
        <w:trPr>
          <w:trHeight w:val="344"/>
        </w:trPr>
        <w:tc>
          <w:tcPr>
            <w:tcW w:w="902"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458"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505"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280"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280"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280"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328"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r>
      <w:tr w:rsidR="002E7F2A" w:rsidRPr="00576536" w:rsidTr="001A5B89">
        <w:trPr>
          <w:trHeight w:val="705"/>
        </w:trPr>
        <w:tc>
          <w:tcPr>
            <w:tcW w:w="90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Величина пр</w:t>
            </w:r>
            <w:r w:rsidRPr="00576536">
              <w:t>о</w:t>
            </w:r>
            <w:r w:rsidRPr="00576536">
              <w:t>житочного минимума в среднем на душу н</w:t>
            </w:r>
            <w:r w:rsidRPr="00576536">
              <w:t>а</w:t>
            </w:r>
            <w:r w:rsidRPr="00576536">
              <w:t>селения в месяц</w:t>
            </w:r>
          </w:p>
        </w:tc>
        <w:tc>
          <w:tcPr>
            <w:tcW w:w="458"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05" w:type="pct"/>
            <w:tcBorders>
              <w:top w:val="nil"/>
              <w:left w:val="nil"/>
              <w:bottom w:val="single" w:sz="4" w:space="0" w:color="auto"/>
              <w:right w:val="single" w:sz="4" w:space="0" w:color="auto"/>
            </w:tcBorders>
            <w:vAlign w:val="center"/>
          </w:tcPr>
          <w:p w:rsidR="002E7F2A" w:rsidRPr="00576536" w:rsidRDefault="002E7F2A" w:rsidP="00576536">
            <w:r w:rsidRPr="00576536">
              <w:t>9309</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9706,7</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10101,1</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10475,2</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10845,0</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11227,9</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11624,3</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12034,7</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12459,5</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12835,8</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13220,9</w:t>
            </w:r>
          </w:p>
        </w:tc>
      </w:tr>
      <w:tr w:rsidR="002E7F2A" w:rsidRPr="00576536" w:rsidTr="001A5B89">
        <w:trPr>
          <w:trHeight w:val="705"/>
        </w:trPr>
        <w:tc>
          <w:tcPr>
            <w:tcW w:w="90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Среднегодовая численность работн</w:t>
            </w:r>
            <w:r w:rsidRPr="00576536">
              <w:t>и</w:t>
            </w:r>
            <w:r w:rsidRPr="00576536">
              <w:t>ков</w:t>
            </w:r>
          </w:p>
        </w:tc>
        <w:tc>
          <w:tcPr>
            <w:tcW w:w="458" w:type="pct"/>
            <w:tcBorders>
              <w:top w:val="nil"/>
              <w:left w:val="nil"/>
              <w:bottom w:val="single" w:sz="4" w:space="0" w:color="auto"/>
              <w:right w:val="single" w:sz="4" w:space="0" w:color="auto"/>
            </w:tcBorders>
            <w:vAlign w:val="center"/>
          </w:tcPr>
          <w:p w:rsidR="002E7F2A" w:rsidRPr="00576536" w:rsidRDefault="002E7F2A" w:rsidP="00576536">
            <w:r w:rsidRPr="00576536">
              <w:t>работников</w:t>
            </w:r>
          </w:p>
        </w:tc>
        <w:tc>
          <w:tcPr>
            <w:tcW w:w="505" w:type="pct"/>
            <w:tcBorders>
              <w:top w:val="nil"/>
              <w:left w:val="nil"/>
              <w:bottom w:val="single" w:sz="4" w:space="0" w:color="auto"/>
              <w:right w:val="single" w:sz="4" w:space="0" w:color="auto"/>
            </w:tcBorders>
            <w:vAlign w:val="center"/>
          </w:tcPr>
          <w:p w:rsidR="002E7F2A" w:rsidRPr="00576536" w:rsidRDefault="002E7F2A" w:rsidP="00576536">
            <w:r w:rsidRPr="00576536">
              <w:t>5729</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543</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537</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534</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531</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528</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525</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522</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519</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516</w:t>
            </w:r>
          </w:p>
        </w:tc>
      </w:tr>
      <w:tr w:rsidR="002E7F2A" w:rsidRPr="00576536" w:rsidTr="001A5B89">
        <w:trPr>
          <w:trHeight w:val="705"/>
        </w:trPr>
        <w:tc>
          <w:tcPr>
            <w:tcW w:w="90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Среднемесячная заработная плата р</w:t>
            </w:r>
            <w:r w:rsidRPr="00576536">
              <w:t>а</w:t>
            </w:r>
            <w:r w:rsidRPr="00576536">
              <w:t>ботников в среднем по Кунашакскому МР</w:t>
            </w:r>
          </w:p>
        </w:tc>
        <w:tc>
          <w:tcPr>
            <w:tcW w:w="458"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05" w:type="pct"/>
            <w:tcBorders>
              <w:top w:val="nil"/>
              <w:left w:val="nil"/>
              <w:bottom w:val="single" w:sz="4" w:space="0" w:color="auto"/>
              <w:right w:val="single" w:sz="4" w:space="0" w:color="auto"/>
            </w:tcBorders>
            <w:vAlign w:val="center"/>
          </w:tcPr>
          <w:p w:rsidR="002E7F2A" w:rsidRPr="00576536" w:rsidRDefault="002E7F2A" w:rsidP="00576536">
            <w:r w:rsidRPr="00576536">
              <w:t>25844</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26948,2</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28043,1</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29081,7</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30108,4</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31171,3</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32271,8</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33411,1</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34590,6</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35635,3</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36704,4</w:t>
            </w:r>
          </w:p>
        </w:tc>
      </w:tr>
      <w:tr w:rsidR="002E7F2A" w:rsidRPr="00576536" w:rsidTr="001A5B89">
        <w:trPr>
          <w:trHeight w:val="705"/>
        </w:trPr>
        <w:tc>
          <w:tcPr>
            <w:tcW w:w="90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 ИПЦ от Минэконоразвития РФ (ист. сайт  http://economy.gov.ru)</w:t>
            </w:r>
          </w:p>
        </w:tc>
        <w:tc>
          <w:tcPr>
            <w:tcW w:w="458" w:type="pct"/>
            <w:tcBorders>
              <w:top w:val="nil"/>
              <w:left w:val="nil"/>
              <w:bottom w:val="single" w:sz="4" w:space="0" w:color="auto"/>
              <w:right w:val="single" w:sz="4" w:space="0" w:color="auto"/>
            </w:tcBorders>
            <w:vAlign w:val="center"/>
          </w:tcPr>
          <w:p w:rsidR="002E7F2A" w:rsidRPr="00576536" w:rsidRDefault="002E7F2A" w:rsidP="00576536">
            <w:r w:rsidRPr="00576536">
              <w:t>у.е.</w:t>
            </w:r>
          </w:p>
        </w:tc>
        <w:tc>
          <w:tcPr>
            <w:tcW w:w="505" w:type="pct"/>
            <w:tcBorders>
              <w:top w:val="nil"/>
              <w:left w:val="nil"/>
              <w:bottom w:val="single" w:sz="4" w:space="0" w:color="auto"/>
              <w:right w:val="single" w:sz="4" w:space="0" w:color="auto"/>
            </w:tcBorders>
            <w:vAlign w:val="center"/>
          </w:tcPr>
          <w:p w:rsidR="002E7F2A" w:rsidRPr="00576536" w:rsidRDefault="002E7F2A" w:rsidP="00576536">
            <w:r w:rsidRPr="00576536">
              <w:t>104,8</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104,3</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104,1</w:t>
            </w:r>
          </w:p>
        </w:tc>
        <w:tc>
          <w:tcPr>
            <w:tcW w:w="280" w:type="pct"/>
            <w:tcBorders>
              <w:top w:val="nil"/>
              <w:left w:val="nil"/>
              <w:bottom w:val="single" w:sz="4" w:space="0" w:color="auto"/>
              <w:right w:val="single" w:sz="4" w:space="0" w:color="auto"/>
            </w:tcBorders>
            <w:vAlign w:val="center"/>
          </w:tcPr>
          <w:p w:rsidR="002E7F2A" w:rsidRPr="00576536" w:rsidRDefault="002E7F2A" w:rsidP="00576536">
            <w:r w:rsidRPr="00576536">
              <w:t>103,7</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103,5</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103,5</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103,5</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103,5</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103,5</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103,0</w:t>
            </w:r>
          </w:p>
        </w:tc>
        <w:tc>
          <w:tcPr>
            <w:tcW w:w="328" w:type="pct"/>
            <w:tcBorders>
              <w:top w:val="nil"/>
              <w:left w:val="nil"/>
              <w:bottom w:val="single" w:sz="4" w:space="0" w:color="auto"/>
              <w:right w:val="single" w:sz="4" w:space="0" w:color="auto"/>
            </w:tcBorders>
            <w:vAlign w:val="center"/>
          </w:tcPr>
          <w:p w:rsidR="002E7F2A" w:rsidRPr="00576536" w:rsidRDefault="002E7F2A" w:rsidP="00576536">
            <w:r w:rsidRPr="00576536">
              <w:t>103,0</w:t>
            </w:r>
          </w:p>
        </w:tc>
      </w:tr>
    </w:tbl>
    <w:p w:rsidR="002E7F2A" w:rsidRPr="00576536" w:rsidRDefault="002E7F2A" w:rsidP="00576536">
      <w:pPr>
        <w:sectPr w:rsidR="002E7F2A" w:rsidRPr="00576536" w:rsidSect="008C64B3">
          <w:pgSz w:w="11906" w:h="16838" w:code="9"/>
          <w:pgMar w:top="567" w:right="567" w:bottom="567" w:left="1418" w:header="709" w:footer="709" w:gutter="0"/>
          <w:cols w:space="708"/>
          <w:docGrid w:linePitch="381"/>
        </w:sectPr>
      </w:pPr>
    </w:p>
    <w:p w:rsidR="002E7F2A" w:rsidRPr="00576536" w:rsidRDefault="002E7F2A" w:rsidP="00576536">
      <w:bookmarkStart w:id="138" w:name="_Toc482341402"/>
      <w:r w:rsidRPr="00576536">
        <w:t>Раздел 2. Перспективные показатели спроса на коммунальные ресурсы.</w:t>
      </w:r>
      <w:bookmarkEnd w:id="138"/>
    </w:p>
    <w:p w:rsidR="002E7F2A" w:rsidRPr="00576536" w:rsidRDefault="002E7F2A" w:rsidP="00576536"/>
    <w:p w:rsidR="002E7F2A" w:rsidRPr="00576536" w:rsidRDefault="002E7F2A" w:rsidP="00576536">
      <w:r w:rsidRPr="00576536">
        <w:t>Нормативы потребления ЖКУ(топливно-энергетических ресурсов и воды) примен</w:t>
      </w:r>
      <w:r w:rsidRPr="00576536">
        <w:t>и</w:t>
      </w:r>
      <w:r w:rsidRPr="00576536">
        <w:t>тельно к существующему уровню обеспеченности населения инженерными системами и существующему уровню благоустройства жилых помещений приведены в таблице 6.</w:t>
      </w:r>
    </w:p>
    <w:p w:rsidR="002E7F2A" w:rsidRPr="00576536" w:rsidRDefault="002E7F2A" w:rsidP="00576536">
      <w:r w:rsidRPr="00576536">
        <w:t>Нормативы потребления ЖКУ, указанные в таблице 6 будут использованы при дальнейших расчётах.</w:t>
      </w:r>
    </w:p>
    <w:p w:rsidR="002E7F2A" w:rsidRPr="00576536" w:rsidRDefault="002E7F2A" w:rsidP="00576536">
      <w:bookmarkStart w:id="139" w:name="_Toc483898973"/>
      <w:r w:rsidRPr="00576536">
        <w:t xml:space="preserve">Таблица </w:t>
      </w:r>
      <w:fldSimple w:instr=" SEQ Таблица \* ARABIC ">
        <w:r w:rsidRPr="00576536">
          <w:t>6</w:t>
        </w:r>
      </w:fldSimple>
      <w:r w:rsidRPr="00576536">
        <w:t>Нормативы потребления ЖКУв Усть-Багарякском СП.</w:t>
      </w:r>
      <w:bookmarkEnd w:id="139"/>
    </w:p>
    <w:tbl>
      <w:tblPr>
        <w:tblW w:w="5000" w:type="pct"/>
        <w:tblLook w:val="00A0"/>
      </w:tblPr>
      <w:tblGrid>
        <w:gridCol w:w="2830"/>
        <w:gridCol w:w="2618"/>
        <w:gridCol w:w="3617"/>
        <w:gridCol w:w="1950"/>
        <w:gridCol w:w="2464"/>
      </w:tblGrid>
      <w:tr w:rsidR="002E7F2A" w:rsidRPr="00576536" w:rsidTr="001A5B89">
        <w:trPr>
          <w:trHeight w:val="1455"/>
        </w:trPr>
        <w:tc>
          <w:tcPr>
            <w:tcW w:w="829"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Наименование норматива</w:t>
            </w:r>
          </w:p>
        </w:tc>
        <w:tc>
          <w:tcPr>
            <w:tcW w:w="1256"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Нормативный документ</w:t>
            </w:r>
          </w:p>
        </w:tc>
        <w:tc>
          <w:tcPr>
            <w:tcW w:w="2915" w:type="pct"/>
            <w:gridSpan w:val="3"/>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Из расчёта за месяц</w:t>
            </w:r>
          </w:p>
        </w:tc>
      </w:tr>
      <w:tr w:rsidR="002E7F2A" w:rsidRPr="00576536" w:rsidTr="001A5B89">
        <w:trPr>
          <w:trHeight w:val="540"/>
        </w:trPr>
        <w:tc>
          <w:tcPr>
            <w:tcW w:w="829"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1256"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Ед. изм.</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Значение</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Примечание</w:t>
            </w:r>
          </w:p>
        </w:tc>
      </w:tr>
      <w:tr w:rsidR="002E7F2A" w:rsidRPr="00576536" w:rsidTr="001A5B89">
        <w:trPr>
          <w:trHeight w:val="900"/>
        </w:trPr>
        <w:tc>
          <w:tcPr>
            <w:tcW w:w="82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Норматив п</w:t>
            </w:r>
            <w:r w:rsidRPr="00576536">
              <w:t>о</w:t>
            </w:r>
            <w:r w:rsidRPr="00576536">
              <w:t>требления электр</w:t>
            </w:r>
            <w:r w:rsidRPr="00576536">
              <w:t>о</w:t>
            </w:r>
            <w:r w:rsidRPr="00576536">
              <w:t>энергии</w:t>
            </w:r>
          </w:p>
        </w:tc>
        <w:tc>
          <w:tcPr>
            <w:tcW w:w="1256" w:type="pct"/>
            <w:tcBorders>
              <w:top w:val="nil"/>
              <w:left w:val="nil"/>
              <w:bottom w:val="single" w:sz="4" w:space="0" w:color="auto"/>
              <w:right w:val="single" w:sz="4" w:space="0" w:color="auto"/>
            </w:tcBorders>
            <w:vAlign w:val="center"/>
          </w:tcPr>
          <w:p w:rsidR="002E7F2A" w:rsidRPr="00576536" w:rsidRDefault="002E7F2A" w:rsidP="00576536">
            <w:r w:rsidRPr="00576536">
              <w:t>Постановление Государственного комитета</w:t>
            </w:r>
            <w:r w:rsidRPr="00576536">
              <w:br/>
              <w:t>«Единый тарифный орган Челябинской области» №49/4 от 23.12.2010г.</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кВтч/ чел в месяц</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90,00</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Семья, пр</w:t>
            </w:r>
            <w:r w:rsidRPr="00576536">
              <w:t>о</w:t>
            </w:r>
            <w:r w:rsidRPr="00576536">
              <w:t>живающая в жилом доме, расположе</w:t>
            </w:r>
            <w:r w:rsidRPr="00576536">
              <w:t>н</w:t>
            </w:r>
            <w:r w:rsidRPr="00576536">
              <w:t>ном на обособле</w:t>
            </w:r>
            <w:r w:rsidRPr="00576536">
              <w:t>н</w:t>
            </w:r>
            <w:r w:rsidRPr="00576536">
              <w:t>ном земельном уч</w:t>
            </w:r>
            <w:r w:rsidRPr="00576536">
              <w:t>а</w:t>
            </w:r>
            <w:r w:rsidRPr="00576536">
              <w:t>стке,  без стаци</w:t>
            </w:r>
            <w:r w:rsidRPr="00576536">
              <w:t>о</w:t>
            </w:r>
            <w:r w:rsidRPr="00576536">
              <w:t>нарной электропл</w:t>
            </w:r>
            <w:r w:rsidRPr="00576536">
              <w:t>и</w:t>
            </w:r>
            <w:r w:rsidRPr="00576536">
              <w:t>ты и стационарного электроотопления, площадью до 100 кв.м.</w:t>
            </w:r>
            <w:r w:rsidRPr="00576536">
              <w:br/>
              <w:t>Семья, прожива</w:t>
            </w:r>
            <w:r w:rsidRPr="00576536">
              <w:t>ю</w:t>
            </w:r>
            <w:r w:rsidRPr="00576536">
              <w:t>щая в отдельной квартире, комм</w:t>
            </w:r>
            <w:r w:rsidRPr="00576536">
              <w:t>у</w:t>
            </w:r>
            <w:r w:rsidRPr="00576536">
              <w:t>нальной квартире, общежитии без стационарной эле</w:t>
            </w:r>
            <w:r w:rsidRPr="00576536">
              <w:t>к</w:t>
            </w:r>
            <w:r w:rsidRPr="00576536">
              <w:t>троплиты и стаци</w:t>
            </w:r>
            <w:r w:rsidRPr="00576536">
              <w:t>о</w:t>
            </w:r>
            <w:r w:rsidRPr="00576536">
              <w:t>нарного электр</w:t>
            </w:r>
            <w:r w:rsidRPr="00576536">
              <w:t>о</w:t>
            </w:r>
            <w:r w:rsidRPr="00576536">
              <w:t>отопления.</w:t>
            </w:r>
          </w:p>
        </w:tc>
      </w:tr>
      <w:tr w:rsidR="002E7F2A" w:rsidRPr="00576536" w:rsidTr="001A5B89">
        <w:trPr>
          <w:trHeight w:val="900"/>
        </w:trPr>
        <w:tc>
          <w:tcPr>
            <w:tcW w:w="82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Норматив п</w:t>
            </w:r>
            <w:r w:rsidRPr="00576536">
              <w:t>о</w:t>
            </w:r>
            <w:r w:rsidRPr="00576536">
              <w:t>требления электр</w:t>
            </w:r>
            <w:r w:rsidRPr="00576536">
              <w:t>о</w:t>
            </w:r>
            <w:r w:rsidRPr="00576536">
              <w:t>энергии</w:t>
            </w:r>
          </w:p>
        </w:tc>
        <w:tc>
          <w:tcPr>
            <w:tcW w:w="1256" w:type="pct"/>
            <w:tcBorders>
              <w:top w:val="nil"/>
              <w:left w:val="nil"/>
              <w:bottom w:val="single" w:sz="4" w:space="0" w:color="auto"/>
              <w:right w:val="single" w:sz="4" w:space="0" w:color="auto"/>
            </w:tcBorders>
            <w:vAlign w:val="center"/>
          </w:tcPr>
          <w:p w:rsidR="002E7F2A" w:rsidRPr="00576536" w:rsidRDefault="002E7F2A" w:rsidP="00576536">
            <w:r w:rsidRPr="00576536">
              <w:t>Постановление Государственного комитета</w:t>
            </w:r>
            <w:r w:rsidRPr="00576536">
              <w:br/>
              <w:t>«Единый тарифный орган Челябинской области» №49/4 от 23.12.2010г.</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кВтч/ чел в месяц</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130,00</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Семья, пр</w:t>
            </w:r>
            <w:r w:rsidRPr="00576536">
              <w:t>о</w:t>
            </w:r>
            <w:r w:rsidRPr="00576536">
              <w:t>живающая в жилом доме, расположе</w:t>
            </w:r>
            <w:r w:rsidRPr="00576536">
              <w:t>н</w:t>
            </w:r>
            <w:r w:rsidRPr="00576536">
              <w:t>ном на обособле</w:t>
            </w:r>
            <w:r w:rsidRPr="00576536">
              <w:t>н</w:t>
            </w:r>
            <w:r w:rsidRPr="00576536">
              <w:t>ном земельном уч</w:t>
            </w:r>
            <w:r w:rsidRPr="00576536">
              <w:t>а</w:t>
            </w:r>
            <w:r w:rsidRPr="00576536">
              <w:t>стке,  со стаци</w:t>
            </w:r>
            <w:r w:rsidRPr="00576536">
              <w:t>о</w:t>
            </w:r>
            <w:r w:rsidRPr="00576536">
              <w:t>нарной электропл</w:t>
            </w:r>
            <w:r w:rsidRPr="00576536">
              <w:t>и</w:t>
            </w:r>
            <w:r w:rsidRPr="00576536">
              <w:t>той и без стаци</w:t>
            </w:r>
            <w:r w:rsidRPr="00576536">
              <w:t>о</w:t>
            </w:r>
            <w:r w:rsidRPr="00576536">
              <w:t>нарного электр</w:t>
            </w:r>
            <w:r w:rsidRPr="00576536">
              <w:t>о</w:t>
            </w:r>
            <w:r w:rsidRPr="00576536">
              <w:t>отопления, площ</w:t>
            </w:r>
            <w:r w:rsidRPr="00576536">
              <w:t>а</w:t>
            </w:r>
            <w:r w:rsidRPr="00576536">
              <w:t>дью до 100 кв.м.</w:t>
            </w:r>
            <w:r w:rsidRPr="00576536">
              <w:br/>
              <w:t>Семья, прожива</w:t>
            </w:r>
            <w:r w:rsidRPr="00576536">
              <w:t>ю</w:t>
            </w:r>
            <w:r w:rsidRPr="00576536">
              <w:t>щая в отдельной квартире, комм</w:t>
            </w:r>
            <w:r w:rsidRPr="00576536">
              <w:t>у</w:t>
            </w:r>
            <w:r w:rsidRPr="00576536">
              <w:t>нальной квартире, общежитии со ст</w:t>
            </w:r>
            <w:r w:rsidRPr="00576536">
              <w:t>а</w:t>
            </w:r>
            <w:r w:rsidRPr="00576536">
              <w:t>ционарной эле</w:t>
            </w:r>
            <w:r w:rsidRPr="00576536">
              <w:t>к</w:t>
            </w:r>
            <w:r w:rsidRPr="00576536">
              <w:t>троплиты и без  стационарного электроотопления.</w:t>
            </w:r>
          </w:p>
        </w:tc>
      </w:tr>
      <w:tr w:rsidR="002E7F2A" w:rsidRPr="00576536" w:rsidTr="001A5B89">
        <w:trPr>
          <w:trHeight w:val="900"/>
        </w:trPr>
        <w:tc>
          <w:tcPr>
            <w:tcW w:w="82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Норматив п</w:t>
            </w:r>
            <w:r w:rsidRPr="00576536">
              <w:t>о</w:t>
            </w:r>
            <w:r w:rsidRPr="00576536">
              <w:t xml:space="preserve">требления природного газа </w:t>
            </w:r>
          </w:p>
        </w:tc>
        <w:tc>
          <w:tcPr>
            <w:tcW w:w="1256" w:type="pct"/>
            <w:tcBorders>
              <w:top w:val="nil"/>
              <w:left w:val="nil"/>
              <w:bottom w:val="single" w:sz="4" w:space="0" w:color="auto"/>
              <w:right w:val="single" w:sz="4" w:space="0" w:color="auto"/>
            </w:tcBorders>
            <w:vAlign w:val="center"/>
          </w:tcPr>
          <w:p w:rsidR="002E7F2A" w:rsidRPr="00576536" w:rsidRDefault="002E7F2A" w:rsidP="00576536">
            <w:r w:rsidRPr="00576536">
              <w:t>Постановление Министерство т</w:t>
            </w:r>
            <w:r w:rsidRPr="00576536">
              <w:t>а</w:t>
            </w:r>
            <w:r w:rsidRPr="00576536">
              <w:t>рифного регулиров</w:t>
            </w:r>
            <w:r w:rsidRPr="00576536">
              <w:t>а</w:t>
            </w:r>
            <w:r w:rsidRPr="00576536">
              <w:t>ния и энергетики Ч</w:t>
            </w:r>
            <w:r w:rsidRPr="00576536">
              <w:t>е</w:t>
            </w:r>
            <w:r w:rsidRPr="00576536">
              <w:t>лябинской области от  28.06.2016 №28/2</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м.куб./чел в месяц</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25,20</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Газовая пл</w:t>
            </w:r>
            <w:r w:rsidRPr="00576536">
              <w:t>и</w:t>
            </w:r>
            <w:r w:rsidRPr="00576536">
              <w:t>та и проточный в</w:t>
            </w:r>
            <w:r w:rsidRPr="00576536">
              <w:t>о</w:t>
            </w:r>
            <w:r w:rsidRPr="00576536">
              <w:t>донагреватель</w:t>
            </w:r>
          </w:p>
        </w:tc>
      </w:tr>
      <w:tr w:rsidR="002E7F2A" w:rsidRPr="00576536" w:rsidTr="001A5B89">
        <w:trPr>
          <w:trHeight w:val="900"/>
        </w:trPr>
        <w:tc>
          <w:tcPr>
            <w:tcW w:w="82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Среднемесячный норматив потребления природного газа на ц</w:t>
            </w:r>
            <w:r w:rsidRPr="00576536">
              <w:t>е</w:t>
            </w:r>
            <w:r w:rsidRPr="00576536">
              <w:t>ли отопления</w:t>
            </w:r>
          </w:p>
        </w:tc>
        <w:tc>
          <w:tcPr>
            <w:tcW w:w="1256" w:type="pct"/>
            <w:tcBorders>
              <w:top w:val="nil"/>
              <w:left w:val="nil"/>
              <w:bottom w:val="single" w:sz="4" w:space="0" w:color="auto"/>
              <w:right w:val="single" w:sz="4" w:space="0" w:color="auto"/>
            </w:tcBorders>
            <w:vAlign w:val="center"/>
          </w:tcPr>
          <w:p w:rsidR="002E7F2A" w:rsidRPr="00576536" w:rsidRDefault="002E7F2A" w:rsidP="00576536">
            <w:r w:rsidRPr="00576536">
              <w:t>Постановление Министерство т</w:t>
            </w:r>
            <w:r w:rsidRPr="00576536">
              <w:t>а</w:t>
            </w:r>
            <w:r w:rsidRPr="00576536">
              <w:t>рифного регулиров</w:t>
            </w:r>
            <w:r w:rsidRPr="00576536">
              <w:t>а</w:t>
            </w:r>
            <w:r w:rsidRPr="00576536">
              <w:t>ния и энергетики Ч</w:t>
            </w:r>
            <w:r w:rsidRPr="00576536">
              <w:t>е</w:t>
            </w:r>
            <w:r w:rsidRPr="00576536">
              <w:t>лябинской области от  28.06.2016 №28/2</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м.куб./м.кв. отаплива</w:t>
            </w:r>
            <w:r w:rsidRPr="00576536">
              <w:t>е</w:t>
            </w:r>
            <w:r w:rsidRPr="00576536">
              <w:t>мой площади в месяц</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8,50</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Местные отопительные пр</w:t>
            </w:r>
            <w:r w:rsidRPr="00576536">
              <w:t>и</w:t>
            </w:r>
            <w:r w:rsidRPr="00576536">
              <w:t>боры (автономное отопление) в жилых помещениях при равномерной опл</w:t>
            </w:r>
            <w:r w:rsidRPr="00576536">
              <w:t>а</w:t>
            </w:r>
            <w:r w:rsidRPr="00576536">
              <w:t>те в течение года</w:t>
            </w:r>
          </w:p>
        </w:tc>
      </w:tr>
      <w:tr w:rsidR="002E7F2A" w:rsidRPr="00576536" w:rsidTr="001A5B89">
        <w:trPr>
          <w:trHeight w:val="900"/>
        </w:trPr>
        <w:tc>
          <w:tcPr>
            <w:tcW w:w="82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Норматив удельного расхода т</w:t>
            </w:r>
            <w:r w:rsidRPr="00576536">
              <w:t>е</w:t>
            </w:r>
            <w:r w:rsidRPr="00576536">
              <w:t>пловой энергии</w:t>
            </w:r>
          </w:p>
        </w:tc>
        <w:tc>
          <w:tcPr>
            <w:tcW w:w="1256" w:type="pct"/>
            <w:tcBorders>
              <w:top w:val="nil"/>
              <w:left w:val="nil"/>
              <w:bottom w:val="single" w:sz="4" w:space="0" w:color="auto"/>
              <w:right w:val="single" w:sz="4" w:space="0" w:color="auto"/>
            </w:tcBorders>
            <w:vAlign w:val="center"/>
          </w:tcPr>
          <w:p w:rsidR="002E7F2A" w:rsidRPr="00576536" w:rsidRDefault="002E7F2A" w:rsidP="00576536">
            <w:r w:rsidRPr="00576536">
              <w:t>Постановление Министерство т</w:t>
            </w:r>
            <w:r w:rsidRPr="00576536">
              <w:t>а</w:t>
            </w:r>
            <w:r w:rsidRPr="00576536">
              <w:t>рифного регулиров</w:t>
            </w:r>
            <w:r w:rsidRPr="00576536">
              <w:t>а</w:t>
            </w:r>
            <w:r w:rsidRPr="00576536">
              <w:t>ния и энергетики Ч</w:t>
            </w:r>
            <w:r w:rsidRPr="00576536">
              <w:t>е</w:t>
            </w:r>
            <w:r w:rsidRPr="00576536">
              <w:t>лябинской области от  28.12.2016г. №66/1</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Гкал/м.кв.отапливаемой площади  в месяц (из расчёта 7 месяцев отопительного п</w:t>
            </w:r>
            <w:r w:rsidRPr="00576536">
              <w:t>е</w:t>
            </w:r>
            <w:r w:rsidRPr="00576536">
              <w:t>риода)</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0,05698</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Одноэтажные жилые дома  до 1999г. застройки включительно</w:t>
            </w:r>
          </w:p>
        </w:tc>
      </w:tr>
      <w:tr w:rsidR="002E7F2A" w:rsidRPr="00576536" w:rsidTr="001A5B89">
        <w:trPr>
          <w:trHeight w:val="900"/>
        </w:trPr>
        <w:tc>
          <w:tcPr>
            <w:tcW w:w="82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Норматив удельного расхода т</w:t>
            </w:r>
            <w:r w:rsidRPr="00576536">
              <w:t>е</w:t>
            </w:r>
            <w:r w:rsidRPr="00576536">
              <w:t>пловой энергии</w:t>
            </w:r>
          </w:p>
        </w:tc>
        <w:tc>
          <w:tcPr>
            <w:tcW w:w="1256" w:type="pct"/>
            <w:tcBorders>
              <w:top w:val="nil"/>
              <w:left w:val="nil"/>
              <w:bottom w:val="single" w:sz="4" w:space="0" w:color="auto"/>
              <w:right w:val="single" w:sz="4" w:space="0" w:color="auto"/>
            </w:tcBorders>
            <w:vAlign w:val="center"/>
          </w:tcPr>
          <w:p w:rsidR="002E7F2A" w:rsidRPr="00576536" w:rsidRDefault="002E7F2A" w:rsidP="00576536">
            <w:r w:rsidRPr="00576536">
              <w:t>Постановление Министерство т</w:t>
            </w:r>
            <w:r w:rsidRPr="00576536">
              <w:t>а</w:t>
            </w:r>
            <w:r w:rsidRPr="00576536">
              <w:t>рифного регулиров</w:t>
            </w:r>
            <w:r w:rsidRPr="00576536">
              <w:t>а</w:t>
            </w:r>
            <w:r w:rsidRPr="00576536">
              <w:t>ния и энергетики Ч</w:t>
            </w:r>
            <w:r w:rsidRPr="00576536">
              <w:t>е</w:t>
            </w:r>
            <w:r w:rsidRPr="00576536">
              <w:t>лябинской области от  28.12.2016г. №66/2</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Гкал/м.кв.отапливаемой площади  в месяц (из расчёта 7 месяцев отопительного п</w:t>
            </w:r>
            <w:r w:rsidRPr="00576536">
              <w:t>е</w:t>
            </w:r>
            <w:r w:rsidRPr="00576536">
              <w:t>риода)</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0,03927</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МКД эта</w:t>
            </w:r>
            <w:r w:rsidRPr="00576536">
              <w:t>ж</w:t>
            </w:r>
            <w:r w:rsidRPr="00576536">
              <w:t>ностью 3-4  до 1999г. застройки включительно</w:t>
            </w:r>
          </w:p>
        </w:tc>
      </w:tr>
      <w:tr w:rsidR="002E7F2A" w:rsidRPr="00576536" w:rsidTr="001A5B89">
        <w:trPr>
          <w:trHeight w:val="900"/>
        </w:trPr>
        <w:tc>
          <w:tcPr>
            <w:tcW w:w="82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Норматив п</w:t>
            </w:r>
            <w:r w:rsidRPr="00576536">
              <w:t>о</w:t>
            </w:r>
            <w:r w:rsidRPr="00576536">
              <w:t>требления холодной воды</w:t>
            </w:r>
          </w:p>
        </w:tc>
        <w:tc>
          <w:tcPr>
            <w:tcW w:w="1256" w:type="pct"/>
            <w:tcBorders>
              <w:top w:val="nil"/>
              <w:left w:val="nil"/>
              <w:bottom w:val="single" w:sz="4" w:space="0" w:color="auto"/>
              <w:right w:val="single" w:sz="4" w:space="0" w:color="auto"/>
            </w:tcBorders>
            <w:vAlign w:val="center"/>
          </w:tcPr>
          <w:p w:rsidR="002E7F2A" w:rsidRPr="00576536" w:rsidRDefault="002E7F2A" w:rsidP="00576536">
            <w:r w:rsidRPr="00576536">
              <w:t>Постановление Министерство т</w:t>
            </w:r>
            <w:r w:rsidRPr="00576536">
              <w:t>а</w:t>
            </w:r>
            <w:r w:rsidRPr="00576536">
              <w:t>рифного регулиров</w:t>
            </w:r>
            <w:r w:rsidRPr="00576536">
              <w:t>а</w:t>
            </w:r>
            <w:r w:rsidRPr="00576536">
              <w:t>ния и энергетики Ч</w:t>
            </w:r>
            <w:r w:rsidRPr="00576536">
              <w:t>е</w:t>
            </w:r>
            <w:r w:rsidRPr="00576536">
              <w:t>лябинской области от  28.12.2016г. №66/1</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м.куб./чел в месяц</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7,46</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МКД и ж</w:t>
            </w:r>
            <w:r w:rsidRPr="00576536">
              <w:t>и</w:t>
            </w:r>
            <w:r w:rsidRPr="00576536">
              <w:t>лые дома с центр</w:t>
            </w:r>
            <w:r w:rsidRPr="00576536">
              <w:t>а</w:t>
            </w:r>
            <w:r w:rsidRPr="00576536">
              <w:t>лизованным холо</w:t>
            </w:r>
            <w:r w:rsidRPr="00576536">
              <w:t>д</w:t>
            </w:r>
            <w:r w:rsidRPr="00576536">
              <w:t>ным водоснабж</w:t>
            </w:r>
            <w:r w:rsidRPr="00576536">
              <w:t>е</w:t>
            </w:r>
            <w:r w:rsidRPr="00576536">
              <w:t>нием, водонагрев</w:t>
            </w:r>
            <w:r w:rsidRPr="00576536">
              <w:t>а</w:t>
            </w:r>
            <w:r w:rsidRPr="00576536">
              <w:t>телеми и водоотв</w:t>
            </w:r>
            <w:r w:rsidRPr="00576536">
              <w:t>е</w:t>
            </w:r>
            <w:r w:rsidRPr="00576536">
              <w:t>дением оборуд</w:t>
            </w:r>
            <w:r w:rsidRPr="00576536">
              <w:t>о</w:t>
            </w:r>
            <w:r w:rsidRPr="00576536">
              <w:t>ванными унитаз</w:t>
            </w:r>
            <w:r w:rsidRPr="00576536">
              <w:t>а</w:t>
            </w:r>
            <w:r w:rsidRPr="00576536">
              <w:t>ми, мойками, рак</w:t>
            </w:r>
            <w:r w:rsidRPr="00576536">
              <w:t>о</w:t>
            </w:r>
            <w:r w:rsidRPr="00576536">
              <w:t>винами, ваннами длиной 1650-1700мм с душами.</w:t>
            </w:r>
          </w:p>
        </w:tc>
      </w:tr>
      <w:tr w:rsidR="002E7F2A" w:rsidRPr="00576536" w:rsidTr="001A5B89">
        <w:trPr>
          <w:trHeight w:val="900"/>
        </w:trPr>
        <w:tc>
          <w:tcPr>
            <w:tcW w:w="82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Норматив п</w:t>
            </w:r>
            <w:r w:rsidRPr="00576536">
              <w:t>о</w:t>
            </w:r>
            <w:r w:rsidRPr="00576536">
              <w:t>требления холодной воды</w:t>
            </w:r>
          </w:p>
        </w:tc>
        <w:tc>
          <w:tcPr>
            <w:tcW w:w="1256" w:type="pct"/>
            <w:tcBorders>
              <w:top w:val="nil"/>
              <w:left w:val="nil"/>
              <w:bottom w:val="single" w:sz="4" w:space="0" w:color="auto"/>
              <w:right w:val="single" w:sz="4" w:space="0" w:color="auto"/>
            </w:tcBorders>
            <w:vAlign w:val="center"/>
          </w:tcPr>
          <w:p w:rsidR="002E7F2A" w:rsidRPr="00576536" w:rsidRDefault="002E7F2A" w:rsidP="00576536">
            <w:r w:rsidRPr="00576536">
              <w:t>Постановление Министерство т</w:t>
            </w:r>
            <w:r w:rsidRPr="00576536">
              <w:t>а</w:t>
            </w:r>
            <w:r w:rsidRPr="00576536">
              <w:t>рифного регулиров</w:t>
            </w:r>
            <w:r w:rsidRPr="00576536">
              <w:t>а</w:t>
            </w:r>
            <w:r w:rsidRPr="00576536">
              <w:t>ния и энергетики Ч</w:t>
            </w:r>
            <w:r w:rsidRPr="00576536">
              <w:t>е</w:t>
            </w:r>
            <w:r w:rsidRPr="00576536">
              <w:t>лябинской области от  28.12.2016г. №66/2</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м.куб./чел в месяц</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6,36</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МКД и ж</w:t>
            </w:r>
            <w:r w:rsidRPr="00576536">
              <w:t>и</w:t>
            </w:r>
            <w:r w:rsidRPr="00576536">
              <w:t>лые дома с центр</w:t>
            </w:r>
            <w:r w:rsidRPr="00576536">
              <w:t>а</w:t>
            </w:r>
            <w:r w:rsidRPr="00576536">
              <w:t>лизованным холо</w:t>
            </w:r>
            <w:r w:rsidRPr="00576536">
              <w:t>д</w:t>
            </w:r>
            <w:r w:rsidRPr="00576536">
              <w:t>ным водоснабж</w:t>
            </w:r>
            <w:r w:rsidRPr="00576536">
              <w:t>е</w:t>
            </w:r>
            <w:r w:rsidRPr="00576536">
              <w:t>нием, водонагрев</w:t>
            </w:r>
            <w:r w:rsidRPr="00576536">
              <w:t>а</w:t>
            </w:r>
            <w:r w:rsidRPr="00576536">
              <w:t>телеми и водоотв</w:t>
            </w:r>
            <w:r w:rsidRPr="00576536">
              <w:t>е</w:t>
            </w:r>
            <w:r w:rsidRPr="00576536">
              <w:t>дением оборуд</w:t>
            </w:r>
            <w:r w:rsidRPr="00576536">
              <w:t>о</w:t>
            </w:r>
            <w:r w:rsidRPr="00576536">
              <w:t>ванными унитаз</w:t>
            </w:r>
            <w:r w:rsidRPr="00576536">
              <w:t>а</w:t>
            </w:r>
            <w:r w:rsidRPr="00576536">
              <w:t>ми, мойками, рак</w:t>
            </w:r>
            <w:r w:rsidRPr="00576536">
              <w:t>о</w:t>
            </w:r>
            <w:r w:rsidRPr="00576536">
              <w:t>винами и душами.</w:t>
            </w:r>
          </w:p>
        </w:tc>
      </w:tr>
      <w:tr w:rsidR="002E7F2A" w:rsidRPr="00576536" w:rsidTr="001A5B89">
        <w:trPr>
          <w:trHeight w:val="900"/>
        </w:trPr>
        <w:tc>
          <w:tcPr>
            <w:tcW w:w="82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Норматив ТБО</w:t>
            </w:r>
          </w:p>
        </w:tc>
        <w:tc>
          <w:tcPr>
            <w:tcW w:w="1256" w:type="pct"/>
            <w:tcBorders>
              <w:top w:val="nil"/>
              <w:left w:val="nil"/>
              <w:bottom w:val="single" w:sz="4" w:space="0" w:color="auto"/>
              <w:right w:val="single" w:sz="4" w:space="0" w:color="auto"/>
            </w:tcBorders>
            <w:vAlign w:val="center"/>
          </w:tcPr>
          <w:p w:rsidR="002E7F2A" w:rsidRPr="00576536" w:rsidRDefault="002E7F2A" w:rsidP="00576536">
            <w:r w:rsidRPr="00576536">
              <w:t>Сборник удельных показат</w:t>
            </w:r>
            <w:r w:rsidRPr="00576536">
              <w:t>е</w:t>
            </w:r>
            <w:r w:rsidRPr="00576536">
              <w:t>лей образования о</w:t>
            </w:r>
            <w:r w:rsidRPr="00576536">
              <w:t>т</w:t>
            </w:r>
            <w:r w:rsidRPr="00576536">
              <w:t>ходов производства и потребления, - М.,1990г.</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м.куб./чел в год</w:t>
            </w:r>
          </w:p>
        </w:tc>
        <w:tc>
          <w:tcPr>
            <w:tcW w:w="314" w:type="pct"/>
            <w:tcBorders>
              <w:top w:val="nil"/>
              <w:left w:val="nil"/>
              <w:bottom w:val="single" w:sz="4" w:space="0" w:color="auto"/>
              <w:right w:val="single" w:sz="4" w:space="0" w:color="auto"/>
            </w:tcBorders>
            <w:vAlign w:val="center"/>
          </w:tcPr>
          <w:p w:rsidR="002E7F2A" w:rsidRPr="00576536" w:rsidRDefault="002E7F2A" w:rsidP="00576536">
            <w:r w:rsidRPr="00576536">
              <w:t>1,50</w:t>
            </w:r>
          </w:p>
        </w:tc>
        <w:tc>
          <w:tcPr>
            <w:tcW w:w="1931" w:type="pct"/>
            <w:tcBorders>
              <w:top w:val="nil"/>
              <w:left w:val="nil"/>
              <w:bottom w:val="single" w:sz="4" w:space="0" w:color="auto"/>
              <w:right w:val="single" w:sz="4" w:space="0" w:color="auto"/>
            </w:tcBorders>
            <w:vAlign w:val="center"/>
          </w:tcPr>
          <w:p w:rsidR="002E7F2A" w:rsidRPr="00576536" w:rsidRDefault="002E7F2A" w:rsidP="00576536">
            <w:r w:rsidRPr="00576536">
              <w:t>Частные д</w:t>
            </w:r>
            <w:r w:rsidRPr="00576536">
              <w:t>о</w:t>
            </w:r>
            <w:r w:rsidRPr="00576536">
              <w:t>мовладения полн</w:t>
            </w:r>
            <w:r w:rsidRPr="00576536">
              <w:t>о</w:t>
            </w:r>
            <w:r w:rsidRPr="00576536">
              <w:t>го и повышенного благоустройства. Многоквартирный жилой фонд.</w:t>
            </w:r>
          </w:p>
        </w:tc>
      </w:tr>
    </w:tbl>
    <w:p w:rsidR="002E7F2A" w:rsidRPr="00576536" w:rsidRDefault="002E7F2A" w:rsidP="00576536"/>
    <w:p w:rsidR="002E7F2A" w:rsidRPr="00576536" w:rsidRDefault="002E7F2A" w:rsidP="00576536">
      <w:pPr>
        <w:sectPr w:rsidR="002E7F2A" w:rsidRPr="00576536" w:rsidSect="00955935">
          <w:pgSz w:w="11906" w:h="16838" w:code="9"/>
          <w:pgMar w:top="851" w:right="567" w:bottom="851" w:left="1134" w:header="709" w:footer="709" w:gutter="0"/>
          <w:cols w:space="708"/>
          <w:docGrid w:linePitch="381"/>
        </w:sectPr>
      </w:pPr>
      <w:bookmarkStart w:id="140" w:name="_Toc482341403"/>
    </w:p>
    <w:p w:rsidR="002E7F2A" w:rsidRPr="00576536" w:rsidRDefault="002E7F2A" w:rsidP="00576536">
      <w:r w:rsidRPr="00576536">
        <w:t>2.1 Тепловая энергия.</w:t>
      </w:r>
      <w:bookmarkEnd w:id="140"/>
    </w:p>
    <w:p w:rsidR="002E7F2A" w:rsidRPr="00576536" w:rsidRDefault="002E7F2A" w:rsidP="00576536"/>
    <w:p w:rsidR="002E7F2A" w:rsidRPr="00576536" w:rsidRDefault="002E7F2A" w:rsidP="00576536">
      <w:r w:rsidRPr="00576536">
        <w:t>Прогноз спроса на тепловую энергию с разделением по видам теплопотребления в виде расчетных объёмов тепловой энергии на отопление, вентиляцию и горячее водосна</w:t>
      </w:r>
      <w:r w:rsidRPr="00576536">
        <w:t>б</w:t>
      </w:r>
      <w:r w:rsidRPr="00576536">
        <w:t>жение представлен в таблице 7 и составлен с учётом данных приведённых в таблице 4.</w:t>
      </w:r>
    </w:p>
    <w:p w:rsidR="002E7F2A" w:rsidRPr="00576536" w:rsidRDefault="002E7F2A" w:rsidP="00576536">
      <w:r w:rsidRPr="00576536">
        <w:t>При расчётах объёмов тепловой энергии для перспективного общественного и ж</w:t>
      </w:r>
      <w:r w:rsidRPr="00576536">
        <w:t>и</w:t>
      </w:r>
      <w:r w:rsidRPr="00576536">
        <w:t>лого фонда руководствуемся следующими соображениями:</w:t>
      </w:r>
    </w:p>
    <w:p w:rsidR="002E7F2A" w:rsidRPr="00576536" w:rsidRDefault="002E7F2A" w:rsidP="00576536"/>
    <w:p w:rsidR="002E7F2A" w:rsidRPr="00576536" w:rsidRDefault="002E7F2A" w:rsidP="00576536">
      <w:r w:rsidRPr="00576536">
        <w:t>1.В соответствии с данными таблицы 1 Приказа Министерства Регионального разв</w:t>
      </w:r>
      <w:r w:rsidRPr="00576536">
        <w:t>и</w:t>
      </w:r>
      <w:r w:rsidRPr="00576536">
        <w:t>тия Российской Федерации от 17.05.2011 г. № 224 «Об утверждении требований энергет</w:t>
      </w:r>
      <w:r w:rsidRPr="00576536">
        <w:t>и</w:t>
      </w:r>
      <w:r w:rsidRPr="00576536">
        <w:t>ческой эффективности зданий, строений, сооружений»  базовый уровень суммарного удельного расхода тепловой энергии на отопление и вентиляцию малоэтажных многоква</w:t>
      </w:r>
      <w:r w:rsidRPr="00576536">
        <w:t>р</w:t>
      </w:r>
      <w:r w:rsidRPr="00576536">
        <w:t>тирных жилых домов и многоквартирных домов массового индустриального изготовления принимаем равным</w:t>
      </w:r>
    </w:p>
    <w:p w:rsidR="002E7F2A" w:rsidRPr="00576536" w:rsidRDefault="002E7F2A" w:rsidP="00576536">
      <w:r w:rsidRPr="00576536">
        <w:t>q= 22Втч/м2 С̊ сут      (прим. 1Вт = 0,86∙10-6 Гкал/час)</w:t>
      </w:r>
    </w:p>
    <w:p w:rsidR="002E7F2A" w:rsidRPr="00576536" w:rsidRDefault="002E7F2A" w:rsidP="00576536">
      <w:r w:rsidRPr="00576536">
        <w:t>Тогда среднечасовая тепловая нагрузка на отопление одного метра квадратного с</w:t>
      </w:r>
      <w:r w:rsidRPr="00576536">
        <w:t>о</w:t>
      </w:r>
      <w:r w:rsidRPr="00576536">
        <w:t>ставит:</w:t>
      </w:r>
    </w:p>
    <w:p w:rsidR="002E7F2A" w:rsidRPr="00576536" w:rsidRDefault="002E7F2A" w:rsidP="00576536"/>
    <w:p w:rsidR="002E7F2A" w:rsidRPr="00576536" w:rsidRDefault="002E7F2A" w:rsidP="00576536">
      <w:r w:rsidRPr="00576536">
        <w:t>Рч=q∙(tвн-tмакс.н)∙0,86∙10-6/24, Гкал/ч</w:t>
      </w:r>
    </w:p>
    <w:p w:rsidR="002E7F2A" w:rsidRPr="00576536" w:rsidRDefault="002E7F2A" w:rsidP="00576536"/>
    <w:p w:rsidR="002E7F2A" w:rsidRPr="00576536" w:rsidRDefault="002E7F2A" w:rsidP="00576536">
      <w:r w:rsidRPr="00576536">
        <w:t>где tвн=20̊С– расчётная температура внутри помещений;</w:t>
      </w:r>
    </w:p>
    <w:p w:rsidR="002E7F2A" w:rsidRPr="00576536" w:rsidRDefault="002E7F2A" w:rsidP="00576536">
      <w:r w:rsidRPr="00576536">
        <w:t>tмакс.н = -34 ̊С - температура наружного воздуха наиболее холодной пятидневки обеспеченностью 0,92.</w:t>
      </w:r>
    </w:p>
    <w:p w:rsidR="002E7F2A" w:rsidRPr="00576536" w:rsidRDefault="002E7F2A" w:rsidP="00576536">
      <w:r w:rsidRPr="00576536">
        <w:t>Рч=0,000044Гкал/час на 1м2</w:t>
      </w:r>
    </w:p>
    <w:p w:rsidR="002E7F2A" w:rsidRPr="00576536" w:rsidRDefault="002E7F2A" w:rsidP="00576536">
      <w:r w:rsidRPr="00576536">
        <w:t>Удельный расход тепловой энергии на отопление одного метра квадратного за от</w:t>
      </w:r>
      <w:r w:rsidRPr="00576536">
        <w:t>о</w:t>
      </w:r>
      <w:r w:rsidRPr="00576536">
        <w:t>пительный период продолжительностью 218 суток составит:</w:t>
      </w:r>
    </w:p>
    <w:p w:rsidR="002E7F2A" w:rsidRPr="00576536" w:rsidRDefault="002E7F2A" w:rsidP="00576536">
      <w:r w:rsidRPr="00576536">
        <w:t>Qг = 0,000044∙218∙24=0,2383Гкал/год на 1м2</w:t>
      </w:r>
    </w:p>
    <w:p w:rsidR="002E7F2A" w:rsidRPr="00576536" w:rsidRDefault="002E7F2A" w:rsidP="00576536">
      <w:r w:rsidRPr="00576536">
        <w:t>Удельный расход тепловой энергии на отопление одного метра квадратного в месяц из расчётной продолжительности отопительного периода 7 месяцев составит:</w:t>
      </w:r>
    </w:p>
    <w:p w:rsidR="002E7F2A" w:rsidRPr="00576536" w:rsidRDefault="002E7F2A" w:rsidP="00576536">
      <w:r w:rsidRPr="00576536">
        <w:t>Qм = 0,2383/7 = 0,034Гкал/месяц на 1м2</w:t>
      </w:r>
    </w:p>
    <w:p w:rsidR="002E7F2A" w:rsidRPr="00576536" w:rsidRDefault="002E7F2A" w:rsidP="00576536">
      <w:r w:rsidRPr="00576536">
        <w:t>Полученное значение в 1,6 раза меньше норматива потребления тепловой энергии установленного Постановлением Министерства тарифного регулирования и энергетики Челябинской области от  28.12.2016г. №66/1.</w:t>
      </w:r>
    </w:p>
    <w:p w:rsidR="002E7F2A" w:rsidRPr="00576536" w:rsidRDefault="002E7F2A" w:rsidP="00576536">
      <w:r w:rsidRPr="00576536">
        <w:t>2.В соответствии с п. 4 Приказа Министерства Регионального развития Российской Федерации от 17.05.2011 г. № 224 и требованиями законодательства РФ в области энерг</w:t>
      </w:r>
      <w:r w:rsidRPr="00576536">
        <w:t>о</w:t>
      </w:r>
      <w:r w:rsidRPr="00576536">
        <w:t>сбережения перспективный жилой и общественный фонд начиная с 2020г. должен стр</w:t>
      </w:r>
      <w:r w:rsidRPr="00576536">
        <w:t>о</w:t>
      </w:r>
      <w:r w:rsidRPr="00576536">
        <w:t>иться с классом энергоэффективности не хуже «+В» (-40% от уровня нормативногопо</w:t>
      </w:r>
      <w:r w:rsidRPr="00576536">
        <w:t>т</w:t>
      </w:r>
      <w:r w:rsidRPr="00576536">
        <w:t>ребления тепловой энергии в 2011году), а существующий жилой и общественный фонд иметь класс энергоэффективности не хуже «В» (-20% от уровня нормативногопотребления тепловой энергии в 2011году).</w:t>
      </w:r>
    </w:p>
    <w:p w:rsidR="002E7F2A" w:rsidRPr="00576536" w:rsidRDefault="002E7F2A" w:rsidP="00576536">
      <w:r w:rsidRPr="00576536">
        <w:t>3. Услуга централизованного ГВС на перспективу до 2027 года в Усть-Багарякском СП не планируется.</w:t>
      </w:r>
    </w:p>
    <w:p w:rsidR="002E7F2A" w:rsidRPr="00576536" w:rsidRDefault="002E7F2A" w:rsidP="00576536">
      <w:r w:rsidRPr="00576536">
        <w:t>4. Увеличение объёмов услуг централизованного теплоснабжения на перспективу до 2027 года в Усть-Багарякском СП не ожидается.</w:t>
      </w:r>
    </w:p>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bookmarkStart w:id="141" w:name="_Toc482341404"/>
      <w:r w:rsidRPr="00576536">
        <w:t>2.2Природный сетевой газ.</w:t>
      </w:r>
      <w:bookmarkEnd w:id="141"/>
    </w:p>
    <w:p w:rsidR="002E7F2A" w:rsidRPr="00576536" w:rsidRDefault="002E7F2A" w:rsidP="00576536"/>
    <w:p w:rsidR="002E7F2A" w:rsidRPr="00576536" w:rsidRDefault="002E7F2A" w:rsidP="00576536">
      <w:r w:rsidRPr="00576536">
        <w:t>Прогноз спроса на природный газ с разделением по категориям потребления пре</w:t>
      </w:r>
      <w:r w:rsidRPr="00576536">
        <w:t>д</w:t>
      </w:r>
      <w:r w:rsidRPr="00576536">
        <w:t>ставлен в таблице 8 и составлен с учётом данных приведённых в таблицах 1 и4, а также положений подраздела 1.2 и МП «Газификация в Кунашакском МР на 2017 – 2019 годы».</w:t>
      </w:r>
    </w:p>
    <w:p w:rsidR="002E7F2A" w:rsidRPr="00576536" w:rsidRDefault="002E7F2A" w:rsidP="00576536">
      <w:r w:rsidRPr="00576536">
        <w:t>При расчётах объёмов потребления природного газа руководствуемся следующими соображениями:</w:t>
      </w:r>
    </w:p>
    <w:p w:rsidR="002E7F2A" w:rsidRPr="00576536" w:rsidRDefault="002E7F2A" w:rsidP="00576536">
      <w:r w:rsidRPr="00576536">
        <w:t>1. При расчётах объёмов потребления природного газа источниками централизова</w:t>
      </w:r>
      <w:r w:rsidRPr="00576536">
        <w:t>н</w:t>
      </w:r>
      <w:r w:rsidRPr="00576536">
        <w:t>ного теплоснабжения использовались данные таблицы 7.</w:t>
      </w:r>
    </w:p>
    <w:p w:rsidR="002E7F2A" w:rsidRPr="00576536" w:rsidRDefault="002E7F2A" w:rsidP="0057653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88"/>
        <w:gridCol w:w="799"/>
        <w:gridCol w:w="1461"/>
        <w:gridCol w:w="788"/>
        <w:gridCol w:w="1186"/>
        <w:gridCol w:w="788"/>
        <w:gridCol w:w="1715"/>
        <w:gridCol w:w="788"/>
        <w:gridCol w:w="1308"/>
      </w:tblGrid>
      <w:tr w:rsidR="002E7F2A" w:rsidRPr="00576536" w:rsidTr="001A5B89">
        <w:trPr>
          <w:trHeight w:val="792"/>
        </w:trPr>
        <w:tc>
          <w:tcPr>
            <w:tcW w:w="1548" w:type="dxa"/>
            <w:vMerge w:val="restart"/>
            <w:vAlign w:val="center"/>
          </w:tcPr>
          <w:p w:rsidR="002E7F2A" w:rsidRPr="00576536" w:rsidRDefault="002E7F2A" w:rsidP="00576536">
            <w:r w:rsidRPr="00576536">
              <w:t>об</w:t>
            </w:r>
            <w:r w:rsidRPr="00576536">
              <w:t>ъ</w:t>
            </w:r>
            <w:r w:rsidRPr="00576536">
              <w:t>ёмов п</w:t>
            </w:r>
            <w:r w:rsidRPr="00576536">
              <w:t>о</w:t>
            </w:r>
            <w:r w:rsidRPr="00576536">
              <w:t xml:space="preserve">требления </w:t>
            </w:r>
          </w:p>
          <w:p w:rsidR="002E7F2A" w:rsidRPr="00576536" w:rsidRDefault="002E7F2A" w:rsidP="00576536">
            <w:r w:rsidRPr="00576536">
              <w:t>пр</w:t>
            </w:r>
            <w:r w:rsidRPr="00576536">
              <w:t>и</w:t>
            </w:r>
            <w:r w:rsidRPr="00576536">
              <w:t>родного</w:t>
            </w:r>
          </w:p>
          <w:p w:rsidR="002E7F2A" w:rsidRPr="00576536" w:rsidRDefault="002E7F2A" w:rsidP="00576536">
            <w:r w:rsidRPr="00576536">
              <w:t xml:space="preserve"> газа</w:t>
            </w:r>
          </w:p>
        </w:tc>
        <w:tc>
          <w:tcPr>
            <w:tcW w:w="1048" w:type="dxa"/>
            <w:vMerge w:val="restart"/>
            <w:vAlign w:val="center"/>
          </w:tcPr>
          <w:p w:rsidR="002E7F2A" w:rsidRPr="00576536" w:rsidRDefault="002E7F2A" w:rsidP="00576536">
            <w:r w:rsidRPr="00576536">
              <w:t>=</w:t>
            </w:r>
          </w:p>
        </w:tc>
        <w:tc>
          <w:tcPr>
            <w:tcW w:w="1253" w:type="dxa"/>
            <w:vAlign w:val="center"/>
          </w:tcPr>
          <w:p w:rsidR="002E7F2A" w:rsidRPr="00576536" w:rsidRDefault="002E7F2A" w:rsidP="00576536"/>
          <w:p w:rsidR="002E7F2A" w:rsidRPr="00576536" w:rsidRDefault="002E7F2A" w:rsidP="00576536">
            <w:r w:rsidRPr="00576536">
              <w:t>П</w:t>
            </w:r>
            <w:r w:rsidRPr="00576536">
              <w:t>о</w:t>
            </w:r>
            <w:r w:rsidRPr="00576536">
              <w:t>лезный отпуск т</w:t>
            </w:r>
            <w:r w:rsidRPr="00576536">
              <w:t>е</w:t>
            </w:r>
            <w:r w:rsidRPr="00576536">
              <w:t>пловой энергии</w:t>
            </w:r>
          </w:p>
        </w:tc>
        <w:tc>
          <w:tcPr>
            <w:tcW w:w="1046" w:type="dxa"/>
            <w:vMerge w:val="restart"/>
            <w:vAlign w:val="center"/>
          </w:tcPr>
          <w:p w:rsidR="002E7F2A" w:rsidRPr="00576536" w:rsidRDefault="002E7F2A" w:rsidP="00576536">
            <w:r w:rsidRPr="00576536">
              <w:t>х</w:t>
            </w:r>
          </w:p>
        </w:tc>
        <w:tc>
          <w:tcPr>
            <w:tcW w:w="1255" w:type="dxa"/>
            <w:vAlign w:val="center"/>
          </w:tcPr>
          <w:p w:rsidR="002E7F2A" w:rsidRPr="00576536" w:rsidRDefault="002E7F2A" w:rsidP="00576536">
            <w:r w:rsidRPr="00576536">
              <w:t>0,1486</w:t>
            </w:r>
          </w:p>
        </w:tc>
        <w:tc>
          <w:tcPr>
            <w:tcW w:w="1046" w:type="dxa"/>
            <w:vMerge w:val="restart"/>
            <w:vAlign w:val="center"/>
          </w:tcPr>
          <w:p w:rsidR="002E7F2A" w:rsidRPr="00576536" w:rsidRDefault="002E7F2A" w:rsidP="00576536">
            <w:r w:rsidRPr="00576536">
              <w:t>х</w:t>
            </w:r>
          </w:p>
        </w:tc>
        <w:tc>
          <w:tcPr>
            <w:tcW w:w="1073" w:type="dxa"/>
            <w:vAlign w:val="center"/>
          </w:tcPr>
          <w:p w:rsidR="002E7F2A" w:rsidRPr="00576536" w:rsidRDefault="002E7F2A" w:rsidP="00576536">
            <w:r w:rsidRPr="00576536">
              <w:t>1,2</w:t>
            </w:r>
          </w:p>
        </w:tc>
        <w:tc>
          <w:tcPr>
            <w:tcW w:w="1046" w:type="dxa"/>
            <w:vMerge w:val="restart"/>
            <w:vAlign w:val="center"/>
          </w:tcPr>
          <w:p w:rsidR="002E7F2A" w:rsidRPr="00576536" w:rsidRDefault="002E7F2A" w:rsidP="00576536">
            <w:r w:rsidRPr="00576536">
              <w:t>х</w:t>
            </w:r>
          </w:p>
        </w:tc>
        <w:tc>
          <w:tcPr>
            <w:tcW w:w="1106" w:type="dxa"/>
            <w:vAlign w:val="center"/>
          </w:tcPr>
          <w:p w:rsidR="002E7F2A" w:rsidRPr="00576536" w:rsidRDefault="002E7F2A" w:rsidP="00576536">
            <w:r w:rsidRPr="00576536">
              <w:t>1,134</w:t>
            </w:r>
          </w:p>
        </w:tc>
      </w:tr>
      <w:tr w:rsidR="002E7F2A" w:rsidRPr="00576536" w:rsidTr="001A5B89">
        <w:tc>
          <w:tcPr>
            <w:tcW w:w="1548" w:type="dxa"/>
            <w:vMerge/>
            <w:vAlign w:val="center"/>
          </w:tcPr>
          <w:p w:rsidR="002E7F2A" w:rsidRPr="00576536" w:rsidRDefault="002E7F2A" w:rsidP="00576536"/>
        </w:tc>
        <w:tc>
          <w:tcPr>
            <w:tcW w:w="1048" w:type="dxa"/>
            <w:vMerge/>
            <w:vAlign w:val="center"/>
          </w:tcPr>
          <w:p w:rsidR="002E7F2A" w:rsidRPr="00576536" w:rsidRDefault="002E7F2A" w:rsidP="00576536"/>
        </w:tc>
        <w:tc>
          <w:tcPr>
            <w:tcW w:w="1253" w:type="dxa"/>
            <w:vAlign w:val="center"/>
          </w:tcPr>
          <w:p w:rsidR="002E7F2A" w:rsidRPr="00576536" w:rsidRDefault="002E7F2A" w:rsidP="00576536">
            <w:r w:rsidRPr="00576536">
              <w:t>да</w:t>
            </w:r>
            <w:r w:rsidRPr="00576536">
              <w:t>н</w:t>
            </w:r>
            <w:r w:rsidRPr="00576536">
              <w:t xml:space="preserve">ные </w:t>
            </w:r>
          </w:p>
          <w:p w:rsidR="002E7F2A" w:rsidRPr="00576536" w:rsidRDefault="002E7F2A" w:rsidP="00576536">
            <w:r w:rsidRPr="00576536">
              <w:t>та</w:t>
            </w:r>
            <w:r w:rsidRPr="00576536">
              <w:t>б</w:t>
            </w:r>
            <w:r w:rsidRPr="00576536">
              <w:t>лицы 7</w:t>
            </w:r>
          </w:p>
        </w:tc>
        <w:tc>
          <w:tcPr>
            <w:tcW w:w="1046" w:type="dxa"/>
            <w:vMerge/>
            <w:vAlign w:val="center"/>
          </w:tcPr>
          <w:p w:rsidR="002E7F2A" w:rsidRPr="00576536" w:rsidRDefault="002E7F2A" w:rsidP="00576536"/>
        </w:tc>
        <w:tc>
          <w:tcPr>
            <w:tcW w:w="1255" w:type="dxa"/>
            <w:vAlign w:val="center"/>
          </w:tcPr>
          <w:p w:rsidR="002E7F2A" w:rsidRPr="00576536" w:rsidRDefault="002E7F2A" w:rsidP="00576536">
            <w:r w:rsidRPr="00576536">
              <w:t>1Гкал т</w:t>
            </w:r>
            <w:r w:rsidRPr="00576536">
              <w:t>е</w:t>
            </w:r>
            <w:r w:rsidRPr="00576536">
              <w:t>пловой энергии равна 0,1486 т.у.т.</w:t>
            </w:r>
          </w:p>
        </w:tc>
        <w:tc>
          <w:tcPr>
            <w:tcW w:w="1046" w:type="dxa"/>
            <w:vMerge/>
            <w:vAlign w:val="center"/>
          </w:tcPr>
          <w:p w:rsidR="002E7F2A" w:rsidRPr="00576536" w:rsidRDefault="002E7F2A" w:rsidP="00576536"/>
        </w:tc>
        <w:tc>
          <w:tcPr>
            <w:tcW w:w="1073" w:type="dxa"/>
            <w:vAlign w:val="center"/>
          </w:tcPr>
          <w:p w:rsidR="002E7F2A" w:rsidRPr="00576536" w:rsidRDefault="002E7F2A" w:rsidP="00576536">
            <w:r w:rsidRPr="00576536">
              <w:t>коэ</w:t>
            </w:r>
            <w:r w:rsidRPr="00576536">
              <w:t>ф</w:t>
            </w:r>
            <w:r w:rsidRPr="00576536">
              <w:t>фициент учитыва</w:t>
            </w:r>
            <w:r w:rsidRPr="00576536">
              <w:t>ю</w:t>
            </w:r>
            <w:r w:rsidRPr="00576536">
              <w:t>щий потери в сетях и КПД котлов</w:t>
            </w:r>
          </w:p>
        </w:tc>
        <w:tc>
          <w:tcPr>
            <w:tcW w:w="1046" w:type="dxa"/>
            <w:vMerge/>
            <w:vAlign w:val="center"/>
          </w:tcPr>
          <w:p w:rsidR="002E7F2A" w:rsidRPr="00576536" w:rsidRDefault="002E7F2A" w:rsidP="00576536"/>
        </w:tc>
        <w:tc>
          <w:tcPr>
            <w:tcW w:w="1106" w:type="dxa"/>
            <w:vAlign w:val="center"/>
          </w:tcPr>
          <w:p w:rsidR="002E7F2A" w:rsidRPr="00576536" w:rsidRDefault="002E7F2A" w:rsidP="00576536">
            <w:r w:rsidRPr="00576536">
              <w:t>1тыс.м3 приро</w:t>
            </w:r>
            <w:r w:rsidRPr="00576536">
              <w:t>д</w:t>
            </w:r>
            <w:r w:rsidRPr="00576536">
              <w:t>ного газа равна 1,154 т.у.т.</w:t>
            </w:r>
          </w:p>
        </w:tc>
      </w:tr>
    </w:tbl>
    <w:p w:rsidR="002E7F2A" w:rsidRPr="00576536" w:rsidRDefault="002E7F2A" w:rsidP="00576536"/>
    <w:p w:rsidR="002E7F2A" w:rsidRPr="00576536" w:rsidRDefault="002E7F2A" w:rsidP="00576536">
      <w:r w:rsidRPr="00576536">
        <w:t>2.При расчётах объёмов потребления природного газа населением использовались нормативы потребления природного газа приведённые в таблице 6, а именно: 8,5м3газа на 1 м2 отапливаемой площади; 25,2м3 газа на 1чел для приготовления воды на нужды ГВС и приготовление пищи.</w:t>
      </w:r>
    </w:p>
    <w:p w:rsidR="002E7F2A" w:rsidRPr="00576536" w:rsidRDefault="002E7F2A" w:rsidP="00576536"/>
    <w:p w:rsidR="002E7F2A" w:rsidRPr="00576536" w:rsidRDefault="002E7F2A" w:rsidP="00576536">
      <w:r w:rsidRPr="00576536">
        <w:t>3.В соответствии с МП «Газификация в Кунашакском МР на 2017 – 2019 годы» пр</w:t>
      </w:r>
      <w:r w:rsidRPr="00576536">
        <w:t>е</w:t>
      </w:r>
      <w:r w:rsidRPr="00576536">
        <w:t>дусмотрена газификация населённых пунктов Усть-Багарякского СП: п. Синарский, д. К</w:t>
      </w:r>
      <w:r w:rsidRPr="00576536">
        <w:t>а</w:t>
      </w:r>
      <w:r w:rsidRPr="00576536">
        <w:t>рино и д. Чекурово.</w:t>
      </w:r>
    </w:p>
    <w:p w:rsidR="002E7F2A" w:rsidRPr="00576536" w:rsidRDefault="002E7F2A" w:rsidP="00576536"/>
    <w:p w:rsidR="002E7F2A" w:rsidRPr="00576536" w:rsidRDefault="002E7F2A" w:rsidP="00576536">
      <w:bookmarkStart w:id="142" w:name="_Toc482341405"/>
      <w:r w:rsidRPr="00576536">
        <w:t>2.3 Электроснабжение.</w:t>
      </w:r>
      <w:bookmarkEnd w:id="142"/>
    </w:p>
    <w:p w:rsidR="002E7F2A" w:rsidRPr="00576536" w:rsidRDefault="002E7F2A" w:rsidP="00576536"/>
    <w:p w:rsidR="002E7F2A" w:rsidRPr="00576536" w:rsidRDefault="002E7F2A" w:rsidP="00576536">
      <w:r w:rsidRPr="00576536">
        <w:t xml:space="preserve">Прогноз спроса на электрическую энергию представлен в таблице 9. </w:t>
      </w:r>
    </w:p>
    <w:p w:rsidR="002E7F2A" w:rsidRPr="00576536" w:rsidRDefault="002E7F2A" w:rsidP="00576536">
      <w:r w:rsidRPr="00576536">
        <w:t>При расчётах прогнозируемая динамика изменения численности населения принята в соответствии с подразделом 1.2 и таблицей 1.</w:t>
      </w:r>
    </w:p>
    <w:p w:rsidR="002E7F2A" w:rsidRPr="00576536" w:rsidRDefault="002E7F2A" w:rsidP="00576536">
      <w:r w:rsidRPr="00576536">
        <w:t>При расчётах объёмов потребления электрической энергии населением использов</w:t>
      </w:r>
      <w:r w:rsidRPr="00576536">
        <w:t>а</w:t>
      </w:r>
      <w:r w:rsidRPr="00576536">
        <w:t xml:space="preserve">лись нормативы потребления приведённые в таблице 6, а именно: 90кВтч электрической энергии на 1чел в месяц. </w:t>
      </w:r>
    </w:p>
    <w:p w:rsidR="002E7F2A" w:rsidRPr="00576536" w:rsidRDefault="002E7F2A" w:rsidP="00576536"/>
    <w:p w:rsidR="002E7F2A" w:rsidRPr="00576536" w:rsidRDefault="002E7F2A" w:rsidP="00576536">
      <w:bookmarkStart w:id="143" w:name="_Toc482341406"/>
      <w:r w:rsidRPr="00576536">
        <w:t>2.4Водоснабжение.</w:t>
      </w:r>
      <w:bookmarkEnd w:id="143"/>
    </w:p>
    <w:p w:rsidR="002E7F2A" w:rsidRPr="00576536" w:rsidRDefault="002E7F2A" w:rsidP="00576536"/>
    <w:p w:rsidR="002E7F2A" w:rsidRPr="00576536" w:rsidRDefault="002E7F2A" w:rsidP="00576536">
      <w:r w:rsidRPr="00576536">
        <w:t>При проектировании системы водоснабжения определяются требуемые расходы в</w:t>
      </w:r>
      <w:r w:rsidRPr="00576536">
        <w:t>о</w:t>
      </w:r>
      <w:r w:rsidRPr="00576536">
        <w:t xml:space="preserve">ды для различных потребителей. Расход воды на хозяйственно-питьевые нужды населения является основной категорией водопотребления. </w:t>
      </w:r>
    </w:p>
    <w:p w:rsidR="002E7F2A" w:rsidRPr="00576536" w:rsidRDefault="002E7F2A" w:rsidP="00576536">
      <w:r w:rsidRPr="00576536">
        <w:t>При расчётах прогнозируемая динамика изменения численности населения принята в соответствии с подразделом 1.2 и таблицей 1.</w:t>
      </w:r>
    </w:p>
    <w:p w:rsidR="002E7F2A" w:rsidRPr="00576536" w:rsidRDefault="002E7F2A" w:rsidP="00576536">
      <w:r w:rsidRPr="00576536">
        <w:t>Прогноз спроса на холодную воду приведён в таблице 10.</w:t>
      </w:r>
    </w:p>
    <w:p w:rsidR="002E7F2A" w:rsidRPr="00576536" w:rsidRDefault="002E7F2A" w:rsidP="00576536">
      <w:r w:rsidRPr="00576536">
        <w:t>Перспективная и существующая жилая застройка Усть-Багарякского СПдо 2027 г</w:t>
      </w:r>
      <w:r w:rsidRPr="00576536">
        <w:t>о</w:t>
      </w:r>
      <w:r w:rsidRPr="00576536">
        <w:t>да оборудуется централизованными системами водоснабжения. Удельное хозяйственно-питьевое водопотребление для застроек зданиями, оборудованными внутренним водопр</w:t>
      </w:r>
      <w:r w:rsidRPr="00576536">
        <w:t>о</w:t>
      </w:r>
      <w:r w:rsidRPr="00576536">
        <w:t>водом и канализацией, с ванными и местными водонагревателями – 180л/чел. в сутки в с</w:t>
      </w:r>
      <w:r w:rsidRPr="00576536">
        <w:t>о</w:t>
      </w:r>
      <w:r w:rsidRPr="00576536">
        <w:t xml:space="preserve">ответствии с указаниями табл. 1 из [22]. </w:t>
      </w:r>
    </w:p>
    <w:p w:rsidR="002E7F2A" w:rsidRPr="00576536" w:rsidRDefault="002E7F2A" w:rsidP="00576536">
      <w:r w:rsidRPr="00576536">
        <w:t>Количество воды хозяйственно-питьевого качества на нужды промышленности, обеспечивающей население продуктами, и неучтенные расходы размере 20 % суммарного расхода на хозяйственно-питьевые нужды населенного пункта в соответствии с указани</w:t>
      </w:r>
      <w:r w:rsidRPr="00576536">
        <w:t>я</w:t>
      </w:r>
      <w:r w:rsidRPr="00576536">
        <w:t>ми п. 5.1 в [22].</w:t>
      </w:r>
    </w:p>
    <w:p w:rsidR="002E7F2A" w:rsidRPr="00576536" w:rsidRDefault="002E7F2A" w:rsidP="00576536">
      <w:r w:rsidRPr="00576536">
        <w:t>Удельное среднесуточное за поливочный сезон (150 дней) потребление воды на п</w:t>
      </w:r>
      <w:r w:rsidRPr="00576536">
        <w:t>о</w:t>
      </w:r>
      <w:r w:rsidRPr="00576536">
        <w:t>ливку в расчете на одного жителя частного сектора принимаем 90 л/сут в соответствии с указаниями п. 5.1 в [22].</w:t>
      </w:r>
    </w:p>
    <w:p w:rsidR="002E7F2A" w:rsidRPr="00576536" w:rsidRDefault="002E7F2A" w:rsidP="00576536">
      <w:r w:rsidRPr="00576536">
        <w:t>Значения расходов воды на подпитку систем централизованного теплоснабжения приняты из  расчёта 67,3м3/год на 1Гкал/ч присоединённой тепловой нагрузки (см. п.6.16 в СП124.13330.2012 «Тепловые сети»).</w:t>
      </w:r>
    </w:p>
    <w:p w:rsidR="002E7F2A" w:rsidRPr="00576536" w:rsidRDefault="002E7F2A" w:rsidP="00576536"/>
    <w:p w:rsidR="002E7F2A" w:rsidRPr="00576536" w:rsidRDefault="002E7F2A" w:rsidP="00576536">
      <w:bookmarkStart w:id="144" w:name="_Toc482341407"/>
      <w:r w:rsidRPr="00576536">
        <w:t>2.5 Водоотведение.</w:t>
      </w:r>
      <w:bookmarkEnd w:id="144"/>
    </w:p>
    <w:p w:rsidR="002E7F2A" w:rsidRPr="00576536" w:rsidRDefault="002E7F2A" w:rsidP="00576536"/>
    <w:p w:rsidR="002E7F2A" w:rsidRPr="00576536" w:rsidRDefault="002E7F2A" w:rsidP="00576536">
      <w:r w:rsidRPr="00576536">
        <w:t>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w:t>
      </w:r>
      <w:r w:rsidRPr="00576536">
        <w:t>о</w:t>
      </w:r>
      <w:r w:rsidRPr="00576536">
        <w:t>гласно СНиП 2.04.02-84 без учета расхода воды на полив территорий и зеленых насажд</w:t>
      </w:r>
      <w:r w:rsidRPr="00576536">
        <w:t>е</w:t>
      </w:r>
      <w:r w:rsidRPr="00576536">
        <w:t>ний.</w:t>
      </w:r>
    </w:p>
    <w:p w:rsidR="002E7F2A" w:rsidRPr="00576536" w:rsidRDefault="002E7F2A" w:rsidP="00576536">
      <w:r w:rsidRPr="00576536">
        <w:t>Прогноз по водоотведению приведён в таблице 11.</w:t>
      </w:r>
    </w:p>
    <w:p w:rsidR="002E7F2A" w:rsidRPr="00576536" w:rsidRDefault="002E7F2A" w:rsidP="00576536"/>
    <w:p w:rsidR="002E7F2A" w:rsidRPr="00576536" w:rsidRDefault="002E7F2A" w:rsidP="00576536">
      <w:bookmarkStart w:id="145" w:name="_Toc482341408"/>
      <w:r w:rsidRPr="00576536">
        <w:t>2.6 Твёрдые бытовые отходы.</w:t>
      </w:r>
      <w:bookmarkEnd w:id="145"/>
    </w:p>
    <w:p w:rsidR="002E7F2A" w:rsidRPr="00576536" w:rsidRDefault="002E7F2A" w:rsidP="00576536"/>
    <w:p w:rsidR="002E7F2A" w:rsidRPr="00576536" w:rsidRDefault="002E7F2A" w:rsidP="00576536">
      <w:r w:rsidRPr="00576536">
        <w:t>Прогноз по объёмам образования твёрдых бытовых отходов (ТБО) приведён в та</w:t>
      </w:r>
      <w:r w:rsidRPr="00576536">
        <w:t>б</w:t>
      </w:r>
      <w:r w:rsidRPr="00576536">
        <w:t>лице 12.</w:t>
      </w:r>
    </w:p>
    <w:p w:rsidR="002E7F2A" w:rsidRPr="00576536" w:rsidRDefault="002E7F2A" w:rsidP="00576536">
      <w:r w:rsidRPr="00576536">
        <w:t xml:space="preserve">При расчётах объёмов образования твёрдых бытовых отходов (ТБО) использовались нормативы приведённые в таблице 6, а именно: 1,5м3 ТБО на 1чел в год. </w:t>
      </w:r>
    </w:p>
    <w:p w:rsidR="002E7F2A" w:rsidRPr="00576536" w:rsidRDefault="002E7F2A" w:rsidP="00576536"/>
    <w:p w:rsidR="002E7F2A" w:rsidRPr="00576536" w:rsidRDefault="002E7F2A" w:rsidP="00576536">
      <w:pPr>
        <w:sectPr w:rsidR="002E7F2A" w:rsidRPr="00576536" w:rsidSect="00955935">
          <w:pgSz w:w="11906" w:h="16838" w:code="9"/>
          <w:pgMar w:top="851" w:right="567" w:bottom="851" w:left="1134" w:header="709" w:footer="709" w:gutter="0"/>
          <w:cols w:space="708"/>
          <w:rtlGutter/>
          <w:docGrid w:linePitch="381"/>
        </w:sectPr>
      </w:pPr>
    </w:p>
    <w:p w:rsidR="002E7F2A" w:rsidRPr="00576536" w:rsidRDefault="002E7F2A" w:rsidP="00576536">
      <w:r w:rsidRPr="00576536">
        <w:t xml:space="preserve">Таблица </w:t>
      </w:r>
      <w:fldSimple w:instr=" SEQ Таблица \* ARABIC ">
        <w:r w:rsidRPr="00576536">
          <w:t>7</w:t>
        </w:r>
      </w:fldSimple>
      <w:r w:rsidRPr="00576536">
        <w:t>Прогноз спроса на тепловую энергию, Гкал</w:t>
      </w:r>
    </w:p>
    <w:tbl>
      <w:tblPr>
        <w:tblW w:w="5000" w:type="pct"/>
        <w:tblLook w:val="00A0"/>
      </w:tblPr>
      <w:tblGrid>
        <w:gridCol w:w="2597"/>
        <w:gridCol w:w="1445"/>
        <w:gridCol w:w="1445"/>
        <w:gridCol w:w="1445"/>
        <w:gridCol w:w="1445"/>
        <w:gridCol w:w="1445"/>
        <w:gridCol w:w="1445"/>
        <w:gridCol w:w="1445"/>
        <w:gridCol w:w="1445"/>
        <w:gridCol w:w="1445"/>
        <w:gridCol w:w="1445"/>
        <w:gridCol w:w="1445"/>
      </w:tblGrid>
      <w:tr w:rsidR="002E7F2A" w:rsidRPr="00576536" w:rsidTr="001A5B89">
        <w:trPr>
          <w:trHeight w:val="195"/>
        </w:trPr>
        <w:tc>
          <w:tcPr>
            <w:tcW w:w="1796"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Наименование зоны действия ЦСТ</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2017</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2018</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2019</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2020</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2021</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2022</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2023</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2024</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2025</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2026</w:t>
            </w:r>
          </w:p>
        </w:tc>
        <w:tc>
          <w:tcPr>
            <w:tcW w:w="2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2027</w:t>
            </w:r>
          </w:p>
        </w:tc>
      </w:tr>
      <w:tr w:rsidR="002E7F2A" w:rsidRPr="00576536" w:rsidTr="001A5B89">
        <w:trPr>
          <w:trHeight w:val="19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с. Усть-Багаряк</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Полезный о</w:t>
            </w:r>
            <w:r w:rsidRPr="00576536">
              <w:t>т</w:t>
            </w:r>
            <w:r w:rsidRPr="00576536">
              <w:t>пуск тепловой эне</w:t>
            </w:r>
            <w:r w:rsidRPr="00576536">
              <w:t>р</w:t>
            </w:r>
            <w:r w:rsidRPr="00576536">
              <w:t>гии, всего, в т.ч. по направлениям и</w:t>
            </w:r>
            <w:r w:rsidRPr="00576536">
              <w:t>с</w:t>
            </w:r>
            <w:r w:rsidRPr="00576536">
              <w:t>пользования:</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отопление и вентиляция</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горячее вод</w:t>
            </w:r>
            <w:r w:rsidRPr="00576536">
              <w:t>о</w:t>
            </w:r>
            <w:r w:rsidRPr="00576536">
              <w:t>снабжение</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Полезный о</w:t>
            </w:r>
            <w:r w:rsidRPr="00576536">
              <w:t>т</w:t>
            </w:r>
            <w:r w:rsidRPr="00576536">
              <w:t>пуск тепловой эне</w:t>
            </w:r>
            <w:r w:rsidRPr="00576536">
              <w:t>р</w:t>
            </w:r>
            <w:r w:rsidRPr="00576536">
              <w:t>гии всего, в т.ч. по группам потребит</w:t>
            </w:r>
            <w:r w:rsidRPr="00576536">
              <w:t>е</w:t>
            </w:r>
            <w:r w:rsidRPr="00576536">
              <w:t>лей:</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Население</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540</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Общественные здания</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2027</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ИТОГО по Усть-Багарякскому сельскому поселению</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Полезный о</w:t>
            </w:r>
            <w:r w:rsidRPr="00576536">
              <w:t>т</w:t>
            </w:r>
            <w:r w:rsidRPr="00576536">
              <w:t>пуск тепловой эне</w:t>
            </w:r>
            <w:r w:rsidRPr="00576536">
              <w:t>р</w:t>
            </w:r>
            <w:r w:rsidRPr="00576536">
              <w:t>гии, всего, в т.ч. по направлениям и</w:t>
            </w:r>
            <w:r w:rsidRPr="00576536">
              <w:t>с</w:t>
            </w:r>
            <w:r w:rsidRPr="00576536">
              <w:t>пользования:</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отопление и вентиляция</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горячее вод</w:t>
            </w:r>
            <w:r w:rsidRPr="00576536">
              <w:t>о</w:t>
            </w:r>
            <w:r w:rsidRPr="00576536">
              <w:t>снабжение</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Полезный о</w:t>
            </w:r>
            <w:r w:rsidRPr="00576536">
              <w:t>т</w:t>
            </w:r>
            <w:r w:rsidRPr="00576536">
              <w:t>пуск тепловой эне</w:t>
            </w:r>
            <w:r w:rsidRPr="00576536">
              <w:t>р</w:t>
            </w:r>
            <w:r w:rsidRPr="00576536">
              <w:t>гии всего, в т.ч. по группам потребит</w:t>
            </w:r>
            <w:r w:rsidRPr="00576536">
              <w:t>е</w:t>
            </w:r>
            <w:r w:rsidRPr="00576536">
              <w:t>лей:</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2567</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Население</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540</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Общественные здания</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2027</w:t>
            </w:r>
          </w:p>
        </w:tc>
      </w:tr>
      <w:tr w:rsidR="002E7F2A" w:rsidRPr="00576536" w:rsidTr="001A5B89">
        <w:trPr>
          <w:trHeight w:val="195"/>
        </w:trPr>
        <w:tc>
          <w:tcPr>
            <w:tcW w:w="1796"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Прочие</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91"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bl>
    <w:p w:rsidR="002E7F2A" w:rsidRPr="00576536" w:rsidRDefault="002E7F2A" w:rsidP="00576536"/>
    <w:p w:rsidR="002E7F2A" w:rsidRPr="00576536" w:rsidRDefault="002E7F2A" w:rsidP="00576536">
      <w:pPr>
        <w:sectPr w:rsidR="002E7F2A" w:rsidRPr="00576536" w:rsidSect="00B87128">
          <w:footerReference w:type="default" r:id="rId28"/>
          <w:pgSz w:w="16839" w:h="11907" w:orient="landscape" w:code="9"/>
          <w:pgMar w:top="1418" w:right="567" w:bottom="567" w:left="567" w:header="709" w:footer="709" w:gutter="0"/>
          <w:cols w:space="708"/>
          <w:docGrid w:linePitch="381"/>
        </w:sectPr>
      </w:pPr>
    </w:p>
    <w:p w:rsidR="002E7F2A" w:rsidRPr="00576536" w:rsidRDefault="002E7F2A" w:rsidP="00576536">
      <w:r w:rsidRPr="00576536">
        <w:t xml:space="preserve">Таблица </w:t>
      </w:r>
      <w:fldSimple w:instr=" SEQ Таблица \* ARABIC ">
        <w:r w:rsidRPr="00576536">
          <w:t>8</w:t>
        </w:r>
      </w:fldSimple>
      <w:r w:rsidRPr="00576536">
        <w:t xml:space="preserve"> Прогноз спроса на природный газ, тыс.м3</w:t>
      </w:r>
    </w:p>
    <w:tbl>
      <w:tblPr>
        <w:tblW w:w="5000" w:type="pct"/>
        <w:tblLook w:val="00A0"/>
      </w:tblPr>
      <w:tblGrid>
        <w:gridCol w:w="2549"/>
        <w:gridCol w:w="1640"/>
        <w:gridCol w:w="1640"/>
        <w:gridCol w:w="1640"/>
        <w:gridCol w:w="1640"/>
        <w:gridCol w:w="1640"/>
        <w:gridCol w:w="1640"/>
        <w:gridCol w:w="1640"/>
        <w:gridCol w:w="1640"/>
        <w:gridCol w:w="1640"/>
        <w:gridCol w:w="1640"/>
        <w:gridCol w:w="1640"/>
      </w:tblGrid>
      <w:tr w:rsidR="002E7F2A" w:rsidRPr="00576536" w:rsidTr="001A5B89">
        <w:trPr>
          <w:trHeight w:val="495"/>
        </w:trPr>
        <w:tc>
          <w:tcPr>
            <w:tcW w:w="2045"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Наименование населённого пункта</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2017</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2018</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2019</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2020</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2021</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2022</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2023</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2024</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2025</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2026</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2027</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Карино</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Население</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391,7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397,3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403,0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408,8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414,7</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Котельные</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(10% от общего потребл</w:t>
            </w:r>
            <w:r w:rsidRPr="00576536">
              <w:t>е</w:t>
            </w:r>
            <w:r w:rsidRPr="00576536">
              <w:t>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42,3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46,1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423,1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429,1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435,2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441,4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447,8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460,7</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Синарский</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Население</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741,2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752,6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775,8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787,8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799,9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812,2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824,8</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Котельные</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(10% от общего потребл</w:t>
            </w:r>
            <w:r w:rsidRPr="00576536">
              <w:t>е</w:t>
            </w:r>
            <w:r w:rsidRPr="00576536">
              <w:t>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84,9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87,5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88,9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91,6</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823,6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849,0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862,0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875,3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888,8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902,5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916,4</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с. Усть-Багаряк</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Население</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5698,5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5785,2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5873,4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5963,1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6054,4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6147,2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6241,6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6337,5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6435,1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6534,4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6635,3</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Котельные</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29,0</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(10% от общего потребл</w:t>
            </w:r>
            <w:r w:rsidRPr="00576536">
              <w:t>е</w:t>
            </w:r>
            <w:r w:rsidRPr="00576536">
              <w:t>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636,4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646,0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655,8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665,8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675,9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686,2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696,7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707,4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718,2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729,3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740,5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6363,9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6460,2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6558,3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6657,9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6759,3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6862,4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6967,3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7182,4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7292,7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7404,8</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Чекурова</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Население</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62,9</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Котельные</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(10% от общего потребл</w:t>
            </w:r>
            <w:r w:rsidRPr="00576536">
              <w:t>е</w:t>
            </w:r>
            <w:r w:rsidRPr="00576536">
              <w:t>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69,8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69,9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69,9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69,9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69,9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69,9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69,9</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ИТОГО по Усть-Багарякскому сельскому поселению</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Население</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5698,5</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5785,2</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5873,4</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6704,4</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7250,6</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7360,3</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7472,0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7585,5</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7700,9</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7818,3</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7937,7</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Котельные</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29,0</w:t>
            </w:r>
          </w:p>
        </w:tc>
      </w:tr>
      <w:tr w:rsidR="002E7F2A" w:rsidRPr="00576536" w:rsidTr="001A5B89">
        <w:trPr>
          <w:trHeight w:val="225"/>
        </w:trPr>
        <w:tc>
          <w:tcPr>
            <w:tcW w:w="2045"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Прочие (10% от общего потребл</w:t>
            </w:r>
            <w:r w:rsidRPr="00576536">
              <w:t>е</w:t>
            </w:r>
            <w:r w:rsidRPr="00576536">
              <w:t>ния)</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636,4</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646,0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655,8</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748,2</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808,8</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821,0</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833,4</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846,1</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858,9</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871,9</w:t>
            </w:r>
          </w:p>
        </w:tc>
        <w:tc>
          <w:tcPr>
            <w:tcW w:w="2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885,2</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000000" w:fill="F2F2F2"/>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6363,9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6460,2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6558,3</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7481,5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8088,4</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8210,4</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8334,4</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8460,5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8588,8</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8719,3</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8851,9</w:t>
            </w:r>
          </w:p>
        </w:tc>
      </w:tr>
    </w:tbl>
    <w:p w:rsidR="002E7F2A" w:rsidRPr="00576536" w:rsidRDefault="002E7F2A" w:rsidP="00576536">
      <w:pPr>
        <w:sectPr w:rsidR="002E7F2A" w:rsidRPr="00576536" w:rsidSect="00B87128">
          <w:pgSz w:w="16839" w:h="11907" w:orient="landscape" w:code="9"/>
          <w:pgMar w:top="1418" w:right="567" w:bottom="567" w:left="567" w:header="709" w:footer="709" w:gutter="0"/>
          <w:cols w:space="708"/>
          <w:docGrid w:linePitch="381"/>
        </w:sectPr>
      </w:pPr>
    </w:p>
    <w:p w:rsidR="002E7F2A" w:rsidRPr="00576536" w:rsidRDefault="002E7F2A" w:rsidP="00576536">
      <w:r w:rsidRPr="00576536">
        <w:t xml:space="preserve">Таблица </w:t>
      </w:r>
      <w:fldSimple w:instr=" SEQ Таблица \* ARABIC ">
        <w:r w:rsidRPr="00576536">
          <w:t>9</w:t>
        </w:r>
      </w:fldSimple>
      <w:r w:rsidRPr="00576536">
        <w:t>Прогноз спроса на электрическую энергию, тыс.кВтч</w:t>
      </w:r>
    </w:p>
    <w:tbl>
      <w:tblPr>
        <w:tblW w:w="0" w:type="auto"/>
        <w:tblLook w:val="00A0"/>
      </w:tblPr>
      <w:tblGrid>
        <w:gridCol w:w="1195"/>
        <w:gridCol w:w="813"/>
        <w:gridCol w:w="813"/>
        <w:gridCol w:w="813"/>
        <w:gridCol w:w="813"/>
        <w:gridCol w:w="813"/>
        <w:gridCol w:w="813"/>
        <w:gridCol w:w="813"/>
        <w:gridCol w:w="813"/>
        <w:gridCol w:w="813"/>
        <w:gridCol w:w="813"/>
        <w:gridCol w:w="813"/>
      </w:tblGrid>
      <w:tr w:rsidR="002E7F2A" w:rsidRPr="00576536" w:rsidTr="001A5B89">
        <w:trPr>
          <w:trHeight w:val="179"/>
          <w:tblHeader/>
        </w:trPr>
        <w:tc>
          <w:tcPr>
            <w:tcW w:w="0" w:type="auto"/>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w:t>
            </w:r>
            <w:r w:rsidRPr="00576536">
              <w:t>о</w:t>
            </w:r>
            <w:r w:rsidRPr="00576536">
              <w:t>вание нас</w:t>
            </w:r>
            <w:r w:rsidRPr="00576536">
              <w:t>е</w:t>
            </w:r>
            <w:r w:rsidRPr="00576536">
              <w:t>лённого пункта</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2017</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2018</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2019</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2020</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2021</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2022</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2023</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2024</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2025</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2026</w:t>
            </w:r>
          </w:p>
        </w:tc>
        <w:tc>
          <w:tcPr>
            <w:tcW w:w="0" w:type="auto"/>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2027</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Акчакуль</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82,1</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20,5</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102,6</w:t>
            </w:r>
          </w:p>
        </w:tc>
      </w:tr>
      <w:tr w:rsidR="002E7F2A" w:rsidRPr="00576536" w:rsidTr="001A5B89">
        <w:trPr>
          <w:trHeight w:val="197"/>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Иксанова</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165,2</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41,3</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206,6</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Карино</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124,2</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31,1</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155,3</w:t>
            </w:r>
          </w:p>
        </w:tc>
      </w:tr>
      <w:tr w:rsidR="002E7F2A" w:rsidRPr="00576536" w:rsidTr="001A5B89">
        <w:trPr>
          <w:trHeight w:val="144"/>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Кумкуль</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Мурино</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237,6</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59,4</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297,0</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Нижняя ж/д ст.</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58,3</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14,6</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72,9</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Серкино</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262,4</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65,6</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328,1</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Синарский</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264,6</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66,2</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330,8</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Усманова</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170,6</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42,7</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213,3</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с. Усть-Багаряк</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2128,7</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532,2</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2660,9</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Чекурова</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222,5</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55,6</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278,1</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Элеваторный</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139,3</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Прочие потр</w:t>
            </w:r>
            <w:r w:rsidRPr="00576536">
              <w:t>е</w:t>
            </w:r>
            <w:r w:rsidRPr="00576536">
              <w:t>бители (25% от потре</w:t>
            </w:r>
            <w:r w:rsidRPr="00576536">
              <w:t>б</w:t>
            </w:r>
            <w:r w:rsidRPr="00576536">
              <w:t>ления насел</w:t>
            </w:r>
            <w:r w:rsidRPr="00576536">
              <w:t>е</w:t>
            </w:r>
            <w:r w:rsidRPr="00576536">
              <w:t>нием)</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34,8</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Всего</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c>
          <w:tcPr>
            <w:tcW w:w="0" w:type="auto"/>
            <w:tcBorders>
              <w:top w:val="nil"/>
              <w:left w:val="nil"/>
              <w:bottom w:val="single" w:sz="4" w:space="0" w:color="auto"/>
              <w:right w:val="single" w:sz="4" w:space="0" w:color="auto"/>
            </w:tcBorders>
            <w:vAlign w:val="center"/>
          </w:tcPr>
          <w:p w:rsidR="002E7F2A" w:rsidRPr="00576536" w:rsidRDefault="002E7F2A" w:rsidP="00576536">
            <w:r w:rsidRPr="00576536">
              <w:t>174,2</w:t>
            </w:r>
          </w:p>
        </w:tc>
      </w:tr>
      <w:tr w:rsidR="002E7F2A" w:rsidRPr="00576536" w:rsidTr="001A5B89">
        <w:trPr>
          <w:trHeight w:val="240"/>
        </w:trPr>
        <w:tc>
          <w:tcPr>
            <w:tcW w:w="0" w:type="auto"/>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ИТОГО по Усть-Багарякскому сельскому поселению</w:t>
            </w:r>
          </w:p>
        </w:tc>
      </w:tr>
      <w:tr w:rsidR="002E7F2A" w:rsidRPr="00576536" w:rsidTr="001A5B89">
        <w:trPr>
          <w:trHeight w:val="104"/>
        </w:trPr>
        <w:tc>
          <w:tcPr>
            <w:tcW w:w="0" w:type="auto"/>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Насел</w:t>
            </w:r>
            <w:r w:rsidRPr="00576536">
              <w:t>е</w:t>
            </w:r>
            <w:r w:rsidRPr="00576536">
              <w:t>ние</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4119,1</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Прочие потр</w:t>
            </w:r>
            <w:r w:rsidRPr="00576536">
              <w:t>е</w:t>
            </w:r>
            <w:r w:rsidRPr="00576536">
              <w:t>бители</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1029,8</w:t>
            </w:r>
          </w:p>
        </w:tc>
      </w:tr>
      <w:tr w:rsidR="002E7F2A" w:rsidRPr="00576536" w:rsidTr="001A5B89">
        <w:trPr>
          <w:trHeight w:val="240"/>
        </w:trPr>
        <w:tc>
          <w:tcPr>
            <w:tcW w:w="0" w:type="auto"/>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Всего по посел</w:t>
            </w:r>
            <w:r w:rsidRPr="00576536">
              <w:t>е</w:t>
            </w:r>
            <w:r w:rsidRPr="00576536">
              <w:t>нию</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c>
          <w:tcPr>
            <w:tcW w:w="0" w:type="auto"/>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5148,9</w:t>
            </w:r>
          </w:p>
        </w:tc>
      </w:tr>
    </w:tbl>
    <w:p w:rsidR="002E7F2A" w:rsidRPr="00576536" w:rsidRDefault="002E7F2A" w:rsidP="00576536">
      <w:r w:rsidRPr="00576536">
        <w:t xml:space="preserve">Таблица </w:t>
      </w:r>
      <w:fldSimple w:instr=" SEQ Таблица \* ARABIC ">
        <w:r w:rsidRPr="00576536">
          <w:t>10</w:t>
        </w:r>
      </w:fldSimple>
      <w:r w:rsidRPr="00576536">
        <w:t>Прогноз спроса на воду, тыс. м3</w:t>
      </w:r>
    </w:p>
    <w:tbl>
      <w:tblPr>
        <w:tblW w:w="5000" w:type="pct"/>
        <w:tblLook w:val="00A0"/>
      </w:tblPr>
      <w:tblGrid>
        <w:gridCol w:w="2549"/>
        <w:gridCol w:w="1510"/>
        <w:gridCol w:w="1510"/>
        <w:gridCol w:w="1510"/>
        <w:gridCol w:w="1510"/>
        <w:gridCol w:w="1510"/>
        <w:gridCol w:w="1510"/>
        <w:gridCol w:w="1510"/>
        <w:gridCol w:w="1510"/>
        <w:gridCol w:w="1510"/>
        <w:gridCol w:w="1510"/>
        <w:gridCol w:w="1510"/>
      </w:tblGrid>
      <w:tr w:rsidR="002E7F2A" w:rsidRPr="00576536" w:rsidTr="001A5B89">
        <w:trPr>
          <w:trHeight w:val="321"/>
          <w:tblHeader/>
        </w:trPr>
        <w:tc>
          <w:tcPr>
            <w:tcW w:w="2045"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Наименование населённого пункта</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2017</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2018</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2019</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2020</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2021</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2022</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2023</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2024</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2025</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2026</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2027</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Акчакуль</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Иксанова</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14,1</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Карино</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10,6</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Кумкуль</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Мурино</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20,3</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Нижняя ж/д ст.</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Серкино</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22,4</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Синарский</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22,6</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Усманова</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14,6</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с. Усть-Багаряк</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26,6</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0,08</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182,1</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Чекурова</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19,0</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Элеваторный</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11,9</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ИТОГО по Усть-Багарякскому сельскому поселению</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полив</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51,5</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подпитка к</w:t>
            </w:r>
            <w:r w:rsidRPr="00576536">
              <w:t>о</w:t>
            </w:r>
            <w:r w:rsidRPr="00576536">
              <w:t>телен</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0,1</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352,2</w:t>
            </w:r>
          </w:p>
        </w:tc>
      </w:tr>
    </w:tbl>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Pr>
        <w:sectPr w:rsidR="002E7F2A" w:rsidRPr="00576536" w:rsidSect="00A95F56">
          <w:pgSz w:w="11907" w:h="16839" w:code="9"/>
          <w:pgMar w:top="567" w:right="567" w:bottom="567" w:left="1418" w:header="709" w:footer="709" w:gutter="0"/>
          <w:cols w:space="708"/>
          <w:docGrid w:linePitch="381"/>
        </w:sectPr>
      </w:pPr>
    </w:p>
    <w:p w:rsidR="002E7F2A" w:rsidRPr="00576536" w:rsidRDefault="002E7F2A" w:rsidP="00576536">
      <w:r w:rsidRPr="00576536">
        <w:t xml:space="preserve">Таблица </w:t>
      </w:r>
      <w:fldSimple w:instr=" SEQ Таблица \* ARABIC ">
        <w:r w:rsidRPr="00576536">
          <w:t>11</w:t>
        </w:r>
      </w:fldSimple>
      <w:r w:rsidRPr="00576536">
        <w:t xml:space="preserve"> Прогноз по водоотведению, тыс. м3.</w:t>
      </w:r>
    </w:p>
    <w:tbl>
      <w:tblPr>
        <w:tblW w:w="5000" w:type="pct"/>
        <w:tblLook w:val="00A0"/>
      </w:tblPr>
      <w:tblGrid>
        <w:gridCol w:w="2549"/>
        <w:gridCol w:w="1510"/>
        <w:gridCol w:w="1510"/>
        <w:gridCol w:w="1510"/>
        <w:gridCol w:w="1510"/>
        <w:gridCol w:w="1510"/>
        <w:gridCol w:w="1510"/>
        <w:gridCol w:w="1510"/>
        <w:gridCol w:w="1510"/>
        <w:gridCol w:w="1510"/>
        <w:gridCol w:w="1510"/>
        <w:gridCol w:w="1510"/>
      </w:tblGrid>
      <w:tr w:rsidR="002E7F2A" w:rsidRPr="00576536" w:rsidTr="001A5B89">
        <w:trPr>
          <w:trHeight w:val="375"/>
        </w:trPr>
        <w:tc>
          <w:tcPr>
            <w:tcW w:w="2045"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Наименование населённого пункта</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2017</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2018</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2019</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2020</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2021</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2022</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2023</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2024</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2025</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2026</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2027</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Акчакуль</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6,0</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Иксанова</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12,1</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Карино</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7,6</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Кумкуль</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Мурино</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Нижняя ж/д ст.</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0,7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Серкино</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19,2</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Синарский</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3,2</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19,3</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Усманова</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10,4</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12,5</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с. Усть-Багаряк</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129,5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25,9</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155,4</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Чекурова</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13,5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16,2</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Элеваторный</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10,2</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ИТОГО по Усть-Багарякскому сельскому поселению</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250,5</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нужды пре</w:t>
            </w:r>
            <w:r w:rsidRPr="00576536">
              <w:t>д</w:t>
            </w:r>
            <w:r w:rsidRPr="00576536">
              <w:t>приятий и организ</w:t>
            </w:r>
            <w:r w:rsidRPr="00576536">
              <w:t>а</w:t>
            </w:r>
            <w:r w:rsidRPr="00576536">
              <w:t>ций обеспечива</w:t>
            </w:r>
            <w:r w:rsidRPr="00576536">
              <w:t>ю</w:t>
            </w:r>
            <w:r w:rsidRPr="00576536">
              <w:t>щих население пр</w:t>
            </w:r>
            <w:r w:rsidRPr="00576536">
              <w:t>о</w:t>
            </w:r>
            <w:r w:rsidRPr="00576536">
              <w:t>дуктами и неучтё</w:t>
            </w:r>
            <w:r w:rsidRPr="00576536">
              <w:t>н</w:t>
            </w:r>
            <w:r w:rsidRPr="00576536">
              <w:t xml:space="preserve">ные расходы </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50,1</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300,6</w:t>
            </w:r>
          </w:p>
        </w:tc>
      </w:tr>
    </w:tbl>
    <w:p w:rsidR="002E7F2A" w:rsidRPr="00576536" w:rsidRDefault="002E7F2A" w:rsidP="00576536">
      <w:r w:rsidRPr="00576536">
        <w:t xml:space="preserve">Таблица </w:t>
      </w:r>
      <w:fldSimple w:instr=" SEQ Таблица \* ARABIC ">
        <w:r w:rsidRPr="00576536">
          <w:t>12</w:t>
        </w:r>
      </w:fldSimple>
      <w:r w:rsidRPr="00576536">
        <w:t xml:space="preserve"> Прогноз ТБО, тыс. м3</w:t>
      </w:r>
    </w:p>
    <w:tbl>
      <w:tblPr>
        <w:tblW w:w="5000" w:type="pct"/>
        <w:tblLook w:val="00A0"/>
      </w:tblPr>
      <w:tblGrid>
        <w:gridCol w:w="2549"/>
        <w:gridCol w:w="1445"/>
        <w:gridCol w:w="1445"/>
        <w:gridCol w:w="1445"/>
        <w:gridCol w:w="1445"/>
        <w:gridCol w:w="1445"/>
        <w:gridCol w:w="1445"/>
        <w:gridCol w:w="1445"/>
        <w:gridCol w:w="1445"/>
        <w:gridCol w:w="1445"/>
        <w:gridCol w:w="1445"/>
        <w:gridCol w:w="1445"/>
      </w:tblGrid>
      <w:tr w:rsidR="002E7F2A" w:rsidRPr="00576536" w:rsidTr="001A5B89">
        <w:trPr>
          <w:trHeight w:val="495"/>
        </w:trPr>
        <w:tc>
          <w:tcPr>
            <w:tcW w:w="2045"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Наименование населённого пункта</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2017</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2018</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2019</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2020</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2021</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2022</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2023</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2024</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2025</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2026</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2027</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Акчакуль</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114</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143</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Иксанова</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287</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Карино</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173</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43</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216</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Кумкуль</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Мурино</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330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83</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413</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Нижняя ж/д ст.</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81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20</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101</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Серкино</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365</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91</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456</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Синарский</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368</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92</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459</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Усманова</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237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59</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296</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с. Усть-Багаряк</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2957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739</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3696</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 Чекурова</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309</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77</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386</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 Элеваторный</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48</w:t>
            </w:r>
          </w:p>
        </w:tc>
      </w:tr>
      <w:tr w:rsidR="002E7F2A" w:rsidRPr="00576536" w:rsidTr="001A5B89">
        <w:trPr>
          <w:trHeight w:val="225"/>
        </w:trPr>
        <w:tc>
          <w:tcPr>
            <w:tcW w:w="2045" w:type="pct"/>
            <w:tcBorders>
              <w:top w:val="nil"/>
              <w:left w:val="single" w:sz="4" w:space="0" w:color="auto"/>
              <w:bottom w:val="single" w:sz="4" w:space="0" w:color="auto"/>
              <w:right w:val="nil"/>
            </w:tcBorders>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242</w:t>
            </w:r>
          </w:p>
        </w:tc>
      </w:tr>
      <w:tr w:rsidR="002E7F2A" w:rsidRPr="00576536" w:rsidTr="001A5B89">
        <w:trPr>
          <w:trHeight w:val="225"/>
        </w:trPr>
        <w:tc>
          <w:tcPr>
            <w:tcW w:w="5000" w:type="pct"/>
            <w:gridSpan w:val="12"/>
            <w:tcBorders>
              <w:top w:val="single" w:sz="4" w:space="0" w:color="auto"/>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ИТОГО по Усть-Багарякскому сельскому поселению</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население</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5720</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прочие (25% от населения)</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1430</w:t>
            </w:r>
          </w:p>
        </w:tc>
      </w:tr>
      <w:tr w:rsidR="002E7F2A" w:rsidRPr="00576536" w:rsidTr="001A5B89">
        <w:trPr>
          <w:trHeight w:val="225"/>
        </w:trPr>
        <w:tc>
          <w:tcPr>
            <w:tcW w:w="2045" w:type="pct"/>
            <w:tcBorders>
              <w:top w:val="nil"/>
              <w:left w:val="single" w:sz="4" w:space="0" w:color="auto"/>
              <w:bottom w:val="single" w:sz="4" w:space="0" w:color="auto"/>
              <w:right w:val="nil"/>
            </w:tcBorders>
            <w:shd w:val="clear" w:color="auto" w:fill="F2F2F2"/>
            <w:vAlign w:val="center"/>
          </w:tcPr>
          <w:p w:rsidR="002E7F2A" w:rsidRPr="00576536" w:rsidRDefault="002E7F2A" w:rsidP="00576536">
            <w:r w:rsidRPr="00576536">
              <w:t>Всего</w:t>
            </w:r>
          </w:p>
        </w:tc>
        <w:tc>
          <w:tcPr>
            <w:tcW w:w="269" w:type="pct"/>
            <w:tcBorders>
              <w:top w:val="nil"/>
              <w:left w:val="single" w:sz="4" w:space="0" w:color="auto"/>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c>
          <w:tcPr>
            <w:tcW w:w="2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7149</w:t>
            </w:r>
          </w:p>
        </w:tc>
      </w:tr>
    </w:tbl>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Pr>
        <w:sectPr w:rsidR="002E7F2A" w:rsidRPr="00576536" w:rsidSect="00A95F56">
          <w:pgSz w:w="11907" w:h="16839" w:code="9"/>
          <w:pgMar w:top="567" w:right="567" w:bottom="567" w:left="1418" w:header="709" w:footer="709" w:gutter="0"/>
          <w:cols w:space="708"/>
          <w:docGrid w:linePitch="381"/>
        </w:sectPr>
      </w:pPr>
    </w:p>
    <w:p w:rsidR="002E7F2A" w:rsidRPr="00576536" w:rsidRDefault="002E7F2A" w:rsidP="00576536">
      <w:bookmarkStart w:id="146" w:name="_Toc482341409"/>
      <w:r w:rsidRPr="00576536">
        <w:t>Раздел 3. Характеристика состояния и проблем коммунальной инфраструктуры.</w:t>
      </w:r>
      <w:bookmarkEnd w:id="146"/>
    </w:p>
    <w:p w:rsidR="002E7F2A" w:rsidRPr="00576536" w:rsidRDefault="002E7F2A" w:rsidP="00576536">
      <w:bookmarkStart w:id="147" w:name="_Toc482341410"/>
      <w:bookmarkStart w:id="148" w:name="_Toc417544232"/>
      <w:r w:rsidRPr="00576536">
        <w:t>3.1.Анализ существующего состояния системы теплоснабжения</w:t>
      </w:r>
      <w:bookmarkEnd w:id="147"/>
    </w:p>
    <w:p w:rsidR="002E7F2A" w:rsidRPr="00576536" w:rsidRDefault="002E7F2A" w:rsidP="00576536"/>
    <w:p w:rsidR="002E7F2A" w:rsidRPr="00576536" w:rsidRDefault="002E7F2A" w:rsidP="00576536">
      <w:r w:rsidRPr="00576536">
        <w:t>Схема теплоснабжения Усть-Багарякского СП в соответствии с требованиями, и</w:t>
      </w:r>
      <w:r w:rsidRPr="00576536">
        <w:t>з</w:t>
      </w:r>
      <w:r w:rsidRPr="00576536">
        <w:t xml:space="preserve">ложенными в [13] не разработана. </w:t>
      </w:r>
    </w:p>
    <w:p w:rsidR="002E7F2A" w:rsidRPr="00576536" w:rsidRDefault="002E7F2A" w:rsidP="00576536">
      <w:r w:rsidRPr="00576536">
        <w:t>Централизованные системы теплоснабжения (ЦСТ)имеются только в с. Усть-Багаряк.  ЦСТ отапливают общественные здания и один МКД.Системы теплоснабжения 2-х трубные, закрытые. Централизованное ГВС не предусмотрено. Все котельные в с</w:t>
      </w:r>
      <w:r w:rsidRPr="00576536">
        <w:t>о</w:t>
      </w:r>
      <w:r w:rsidRPr="00576536">
        <w:t>ставе ЦСТ блочно-модульные, автоматические (без постоянного оперативного персон</w:t>
      </w:r>
      <w:r w:rsidRPr="00576536">
        <w:t>а</w:t>
      </w:r>
      <w:r w:rsidRPr="00576536">
        <w:t>ла) работают на сетевом газе. Котельные вводились в эксплуатацию в период с 2006 по 2008 годы по мере газификации села. Тепловые сети находятся в удовлетворительном техническом состоянии.</w:t>
      </w:r>
    </w:p>
    <w:p w:rsidR="002E7F2A" w:rsidRPr="00576536" w:rsidRDefault="002E7F2A" w:rsidP="00576536">
      <w:r w:rsidRPr="00576536">
        <w:t>Все ЦСТ числятся на балансе администрации Кунашакского МР.</w:t>
      </w:r>
    </w:p>
    <w:p w:rsidR="002E7F2A" w:rsidRPr="00576536" w:rsidRDefault="002E7F2A" w:rsidP="00576536">
      <w:r w:rsidRPr="00576536">
        <w:t>Эксплуатацию центральных котельных и тепловых сетей осуществляет, преим</w:t>
      </w:r>
      <w:r w:rsidRPr="00576536">
        <w:t>у</w:t>
      </w:r>
      <w:r w:rsidRPr="00576536">
        <w:t>щественно, МУП "Кунашак Сервис".</w:t>
      </w:r>
    </w:p>
    <w:p w:rsidR="002E7F2A" w:rsidRPr="00576536" w:rsidRDefault="002E7F2A" w:rsidP="00576536">
      <w:r w:rsidRPr="00576536">
        <w:t>Основные сведения по ЦСТ приведены в таблице 13.</w:t>
      </w:r>
    </w:p>
    <w:p w:rsidR="002E7F2A" w:rsidRPr="00576536" w:rsidRDefault="002E7F2A" w:rsidP="00576536">
      <w:r w:rsidRPr="00576536">
        <w:t>На перспективу до 2027 г. дефицита мощности существующих ЦСТ не ожидается.</w:t>
      </w:r>
    </w:p>
    <w:p w:rsidR="002E7F2A" w:rsidRPr="00576536" w:rsidRDefault="002E7F2A" w:rsidP="00576536"/>
    <w:p w:rsidR="002E7F2A" w:rsidRPr="00576536" w:rsidRDefault="002E7F2A" w:rsidP="00576536">
      <w:pPr>
        <w:sectPr w:rsidR="002E7F2A" w:rsidRPr="00576536" w:rsidSect="009A6384">
          <w:footerReference w:type="default" r:id="rId29"/>
          <w:pgSz w:w="11907" w:h="16840" w:code="9"/>
          <w:pgMar w:top="680" w:right="567" w:bottom="567" w:left="1418" w:header="284" w:footer="130" w:gutter="0"/>
          <w:cols w:space="708"/>
          <w:docGrid w:linePitch="360"/>
        </w:sectPr>
      </w:pPr>
      <w:r w:rsidRPr="00576536">
        <w:t>На основании данных, предоставленных МУП «Кунашак-Сервис», по состоянию на май 2017 года технические проблемы в сфере централизованного теплоснабжения в Усть-Багарякском СП отсутствуют.</w:t>
      </w:r>
    </w:p>
    <w:p w:rsidR="002E7F2A" w:rsidRPr="00576536" w:rsidRDefault="002E7F2A" w:rsidP="00576536">
      <w:r w:rsidRPr="00576536">
        <w:t xml:space="preserve">Таблица </w:t>
      </w:r>
      <w:fldSimple w:instr=" SEQ Таблица \* ARABIC ">
        <w:r w:rsidRPr="00576536">
          <w:t>13</w:t>
        </w:r>
      </w:fldSimple>
      <w:r w:rsidRPr="00576536">
        <w:t>Основные сведения по централизованным системам теплоснабжения.</w:t>
      </w:r>
    </w:p>
    <w:tbl>
      <w:tblPr>
        <w:tblW w:w="5000" w:type="pct"/>
        <w:tblLook w:val="00A0"/>
      </w:tblPr>
      <w:tblGrid>
        <w:gridCol w:w="1589"/>
        <w:gridCol w:w="5569"/>
        <w:gridCol w:w="2807"/>
        <w:gridCol w:w="2325"/>
        <w:gridCol w:w="2461"/>
        <w:gridCol w:w="2226"/>
        <w:gridCol w:w="2604"/>
        <w:gridCol w:w="2782"/>
        <w:gridCol w:w="2114"/>
        <w:gridCol w:w="2549"/>
        <w:gridCol w:w="2226"/>
        <w:gridCol w:w="1240"/>
        <w:gridCol w:w="216"/>
        <w:gridCol w:w="216"/>
        <w:gridCol w:w="96"/>
        <w:gridCol w:w="120"/>
        <w:gridCol w:w="216"/>
        <w:gridCol w:w="48"/>
        <w:gridCol w:w="168"/>
        <w:gridCol w:w="216"/>
      </w:tblGrid>
      <w:tr w:rsidR="002E7F2A" w:rsidRPr="00576536" w:rsidTr="001A5B89">
        <w:trPr>
          <w:trHeight w:val="450"/>
        </w:trPr>
        <w:tc>
          <w:tcPr>
            <w:tcW w:w="152" w:type="pct"/>
            <w:vMerge w:val="restart"/>
            <w:tcBorders>
              <w:top w:val="single" w:sz="4" w:space="0" w:color="auto"/>
              <w:left w:val="single" w:sz="4" w:space="0" w:color="auto"/>
              <w:bottom w:val="nil"/>
              <w:right w:val="single" w:sz="4" w:space="0" w:color="auto"/>
            </w:tcBorders>
            <w:noWrap/>
            <w:vAlign w:val="center"/>
          </w:tcPr>
          <w:p w:rsidR="002E7F2A" w:rsidRPr="00576536" w:rsidRDefault="002E7F2A" w:rsidP="00576536">
            <w:r w:rsidRPr="00576536">
              <w:t>№ п\п</w:t>
            </w:r>
          </w:p>
        </w:tc>
        <w:tc>
          <w:tcPr>
            <w:tcW w:w="745" w:type="pct"/>
            <w:vMerge w:val="restart"/>
            <w:tcBorders>
              <w:top w:val="single" w:sz="4" w:space="0" w:color="auto"/>
              <w:left w:val="single" w:sz="4" w:space="0" w:color="auto"/>
              <w:bottom w:val="nil"/>
              <w:right w:val="single" w:sz="4" w:space="0" w:color="auto"/>
            </w:tcBorders>
            <w:vAlign w:val="center"/>
          </w:tcPr>
          <w:p w:rsidR="002E7F2A" w:rsidRPr="00576536" w:rsidRDefault="002E7F2A" w:rsidP="00576536">
            <w:r w:rsidRPr="00576536">
              <w:t>Наименование котельной и название н</w:t>
            </w:r>
            <w:r w:rsidRPr="00576536">
              <w:t>а</w:t>
            </w:r>
            <w:r w:rsidRPr="00576536">
              <w:t>селённого пункта</w:t>
            </w:r>
          </w:p>
        </w:tc>
        <w:tc>
          <w:tcPr>
            <w:tcW w:w="315" w:type="pct"/>
            <w:vMerge w:val="restart"/>
            <w:tcBorders>
              <w:top w:val="single" w:sz="4" w:space="0" w:color="auto"/>
              <w:left w:val="single" w:sz="4" w:space="0" w:color="auto"/>
              <w:bottom w:val="nil"/>
              <w:right w:val="single" w:sz="4" w:space="0" w:color="auto"/>
            </w:tcBorders>
            <w:vAlign w:val="center"/>
          </w:tcPr>
          <w:p w:rsidR="002E7F2A" w:rsidRPr="00576536" w:rsidRDefault="002E7F2A" w:rsidP="00576536">
            <w:r w:rsidRPr="00576536">
              <w:t xml:space="preserve">Обслуживающая организация </w:t>
            </w:r>
          </w:p>
        </w:tc>
        <w:tc>
          <w:tcPr>
            <w:tcW w:w="251" w:type="pct"/>
            <w:vMerge w:val="restart"/>
            <w:tcBorders>
              <w:top w:val="single" w:sz="4" w:space="0" w:color="auto"/>
              <w:left w:val="single" w:sz="4" w:space="0" w:color="auto"/>
              <w:bottom w:val="nil"/>
              <w:right w:val="single" w:sz="4" w:space="0" w:color="auto"/>
            </w:tcBorders>
            <w:noWrap/>
            <w:vAlign w:val="center"/>
          </w:tcPr>
          <w:p w:rsidR="002E7F2A" w:rsidRPr="00576536" w:rsidRDefault="002E7F2A" w:rsidP="00576536">
            <w:r w:rsidRPr="00576536">
              <w:t>Вид топлива</w:t>
            </w:r>
          </w:p>
        </w:tc>
        <w:tc>
          <w:tcPr>
            <w:tcW w:w="266" w:type="pct"/>
            <w:vMerge w:val="restart"/>
            <w:tcBorders>
              <w:top w:val="single" w:sz="4" w:space="0" w:color="auto"/>
              <w:left w:val="single" w:sz="4" w:space="0" w:color="auto"/>
              <w:bottom w:val="nil"/>
              <w:right w:val="single" w:sz="4" w:space="0" w:color="auto"/>
            </w:tcBorders>
            <w:noWrap/>
            <w:vAlign w:val="center"/>
          </w:tcPr>
          <w:p w:rsidR="002E7F2A" w:rsidRPr="00576536" w:rsidRDefault="002E7F2A" w:rsidP="00576536">
            <w:r w:rsidRPr="00576536">
              <w:t>Марка котлов</w:t>
            </w:r>
          </w:p>
        </w:tc>
        <w:tc>
          <w:tcPr>
            <w:tcW w:w="237" w:type="pct"/>
            <w:vMerge w:val="restart"/>
            <w:tcBorders>
              <w:top w:val="single" w:sz="4" w:space="0" w:color="auto"/>
              <w:left w:val="single" w:sz="4" w:space="0" w:color="auto"/>
              <w:bottom w:val="nil"/>
              <w:right w:val="single" w:sz="4" w:space="0" w:color="auto"/>
            </w:tcBorders>
            <w:vAlign w:val="center"/>
          </w:tcPr>
          <w:p w:rsidR="002E7F2A" w:rsidRPr="00576536" w:rsidRDefault="002E7F2A" w:rsidP="00576536">
            <w:r w:rsidRPr="00576536">
              <w:t>Количество котлов, шт</w:t>
            </w:r>
          </w:p>
        </w:tc>
        <w:tc>
          <w:tcPr>
            <w:tcW w:w="291" w:type="pct"/>
            <w:vMerge w:val="restart"/>
            <w:tcBorders>
              <w:top w:val="single" w:sz="4" w:space="0" w:color="auto"/>
              <w:left w:val="single" w:sz="4" w:space="0" w:color="auto"/>
              <w:bottom w:val="nil"/>
              <w:right w:val="single" w:sz="4" w:space="0" w:color="auto"/>
            </w:tcBorders>
            <w:vAlign w:val="center"/>
          </w:tcPr>
          <w:p w:rsidR="002E7F2A" w:rsidRPr="00576536" w:rsidRDefault="002E7F2A" w:rsidP="00576536">
            <w:r w:rsidRPr="00576536">
              <w:t>Установленная мощность, Гкал/ч</w:t>
            </w:r>
          </w:p>
        </w:tc>
        <w:tc>
          <w:tcPr>
            <w:tcW w:w="315" w:type="pct"/>
            <w:vMerge w:val="restart"/>
            <w:tcBorders>
              <w:top w:val="single" w:sz="4" w:space="0" w:color="auto"/>
              <w:left w:val="single" w:sz="4" w:space="0" w:color="auto"/>
              <w:bottom w:val="nil"/>
              <w:right w:val="single" w:sz="4" w:space="0" w:color="auto"/>
            </w:tcBorders>
            <w:vAlign w:val="center"/>
          </w:tcPr>
          <w:p w:rsidR="002E7F2A" w:rsidRPr="00576536" w:rsidRDefault="002E7F2A" w:rsidP="00576536">
            <w:r w:rsidRPr="00576536">
              <w:t>Присоединённая нагрузка, Гкал/ч</w:t>
            </w:r>
          </w:p>
        </w:tc>
        <w:tc>
          <w:tcPr>
            <w:tcW w:w="227"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Расчётный объём тепловой энергии, Гкал/год</w:t>
            </w:r>
          </w:p>
        </w:tc>
        <w:tc>
          <w:tcPr>
            <w:tcW w:w="2202" w:type="pct"/>
            <w:gridSpan w:val="11"/>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Отапливаемые объекты</w:t>
            </w:r>
          </w:p>
        </w:tc>
      </w:tr>
      <w:tr w:rsidR="002E7F2A" w:rsidRPr="00576536" w:rsidTr="001A5B89">
        <w:trPr>
          <w:trHeight w:val="450"/>
        </w:trPr>
        <w:tc>
          <w:tcPr>
            <w:tcW w:w="152"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745"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315"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51"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66"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37"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91"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315"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27"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734" w:type="pct"/>
            <w:gridSpan w:val="6"/>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Жилищный фонд</w:t>
            </w:r>
          </w:p>
        </w:tc>
        <w:tc>
          <w:tcPr>
            <w:tcW w:w="734" w:type="pct"/>
            <w:gridSpan w:val="3"/>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Объекты бюджетной сферы</w:t>
            </w:r>
          </w:p>
        </w:tc>
        <w:tc>
          <w:tcPr>
            <w:tcW w:w="734" w:type="pct"/>
            <w:gridSpan w:val="2"/>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Прочие потребители</w:t>
            </w:r>
          </w:p>
        </w:tc>
      </w:tr>
      <w:tr w:rsidR="002E7F2A" w:rsidRPr="00576536" w:rsidTr="001A5B89">
        <w:trPr>
          <w:trHeight w:val="450"/>
        </w:trPr>
        <w:tc>
          <w:tcPr>
            <w:tcW w:w="152"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745"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315"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51"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66"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37"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91"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315" w:type="pct"/>
            <w:vMerge/>
            <w:tcBorders>
              <w:top w:val="single" w:sz="4" w:space="0" w:color="auto"/>
              <w:left w:val="single" w:sz="4" w:space="0" w:color="auto"/>
              <w:bottom w:val="nil"/>
              <w:right w:val="single" w:sz="4" w:space="0" w:color="auto"/>
            </w:tcBorders>
            <w:vAlign w:val="center"/>
          </w:tcPr>
          <w:p w:rsidR="002E7F2A" w:rsidRPr="00576536" w:rsidRDefault="002E7F2A" w:rsidP="00576536"/>
        </w:tc>
        <w:tc>
          <w:tcPr>
            <w:tcW w:w="227"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285" w:type="pct"/>
            <w:tcBorders>
              <w:top w:val="nil"/>
              <w:left w:val="nil"/>
              <w:bottom w:val="nil"/>
              <w:right w:val="single" w:sz="4" w:space="0" w:color="auto"/>
            </w:tcBorders>
            <w:vAlign w:val="center"/>
          </w:tcPr>
          <w:p w:rsidR="002E7F2A" w:rsidRPr="00576536" w:rsidRDefault="002E7F2A" w:rsidP="00576536">
            <w:r w:rsidRPr="00576536">
              <w:t>Наименование</w:t>
            </w:r>
          </w:p>
        </w:tc>
        <w:tc>
          <w:tcPr>
            <w:tcW w:w="237" w:type="pct"/>
            <w:tcBorders>
              <w:top w:val="nil"/>
              <w:left w:val="nil"/>
              <w:bottom w:val="nil"/>
              <w:right w:val="single" w:sz="4" w:space="0" w:color="auto"/>
            </w:tcBorders>
            <w:vAlign w:val="center"/>
          </w:tcPr>
          <w:p w:rsidR="002E7F2A" w:rsidRPr="00576536" w:rsidRDefault="002E7F2A" w:rsidP="00576536">
            <w:r w:rsidRPr="00576536">
              <w:t>Количество домов, шт</w:t>
            </w:r>
          </w:p>
        </w:tc>
        <w:tc>
          <w:tcPr>
            <w:tcW w:w="212" w:type="pct"/>
            <w:tcBorders>
              <w:top w:val="nil"/>
              <w:left w:val="nil"/>
              <w:bottom w:val="nil"/>
              <w:right w:val="single" w:sz="4" w:space="0" w:color="auto"/>
            </w:tcBorders>
            <w:vAlign w:val="center"/>
          </w:tcPr>
          <w:p w:rsidR="002E7F2A" w:rsidRPr="00576536" w:rsidRDefault="002E7F2A" w:rsidP="00576536">
            <w:r w:rsidRPr="00576536">
              <w:t>Пл</w:t>
            </w:r>
            <w:r w:rsidRPr="00576536">
              <w:t>о</w:t>
            </w:r>
            <w:r w:rsidRPr="00576536">
              <w:t>щадь, м.кв</w:t>
            </w:r>
          </w:p>
        </w:tc>
        <w:tc>
          <w:tcPr>
            <w:tcW w:w="285" w:type="pct"/>
            <w:tcBorders>
              <w:top w:val="nil"/>
              <w:left w:val="nil"/>
              <w:bottom w:val="nil"/>
              <w:right w:val="single" w:sz="4" w:space="0" w:color="auto"/>
            </w:tcBorders>
            <w:vAlign w:val="center"/>
          </w:tcPr>
          <w:p w:rsidR="002E7F2A" w:rsidRPr="00576536" w:rsidRDefault="002E7F2A" w:rsidP="00576536">
            <w:r w:rsidRPr="00576536">
              <w:t>Наименование</w:t>
            </w:r>
          </w:p>
        </w:tc>
        <w:tc>
          <w:tcPr>
            <w:tcW w:w="237" w:type="pct"/>
            <w:tcBorders>
              <w:top w:val="nil"/>
              <w:left w:val="nil"/>
              <w:bottom w:val="nil"/>
              <w:right w:val="single" w:sz="4" w:space="0" w:color="auto"/>
            </w:tcBorders>
            <w:vAlign w:val="center"/>
          </w:tcPr>
          <w:p w:rsidR="002E7F2A" w:rsidRPr="00576536" w:rsidRDefault="002E7F2A" w:rsidP="00576536">
            <w:r w:rsidRPr="00576536">
              <w:t>Количество зданий, шт</w:t>
            </w:r>
          </w:p>
        </w:tc>
        <w:tc>
          <w:tcPr>
            <w:tcW w:w="212" w:type="pct"/>
            <w:gridSpan w:val="2"/>
            <w:tcBorders>
              <w:top w:val="nil"/>
              <w:left w:val="nil"/>
              <w:bottom w:val="nil"/>
              <w:right w:val="single" w:sz="4" w:space="0" w:color="auto"/>
            </w:tcBorders>
            <w:vAlign w:val="center"/>
          </w:tcPr>
          <w:p w:rsidR="002E7F2A" w:rsidRPr="00576536" w:rsidRDefault="002E7F2A" w:rsidP="00576536">
            <w:r w:rsidRPr="00576536">
              <w:t>Площадь, м.кв.</w:t>
            </w:r>
          </w:p>
        </w:tc>
        <w:tc>
          <w:tcPr>
            <w:tcW w:w="285" w:type="pct"/>
            <w:tcBorders>
              <w:top w:val="nil"/>
              <w:left w:val="nil"/>
              <w:bottom w:val="nil"/>
              <w:right w:val="single" w:sz="4" w:space="0" w:color="auto"/>
            </w:tcBorders>
            <w:vAlign w:val="center"/>
          </w:tcPr>
          <w:p w:rsidR="002E7F2A" w:rsidRPr="00576536" w:rsidRDefault="002E7F2A" w:rsidP="00576536">
            <w:r w:rsidRPr="00576536">
              <w:t>Наименование</w:t>
            </w:r>
          </w:p>
        </w:tc>
        <w:tc>
          <w:tcPr>
            <w:tcW w:w="237" w:type="pct"/>
            <w:gridSpan w:val="2"/>
            <w:tcBorders>
              <w:top w:val="nil"/>
              <w:left w:val="nil"/>
              <w:bottom w:val="nil"/>
              <w:right w:val="single" w:sz="4" w:space="0" w:color="auto"/>
            </w:tcBorders>
            <w:vAlign w:val="center"/>
          </w:tcPr>
          <w:p w:rsidR="002E7F2A" w:rsidRPr="00576536" w:rsidRDefault="002E7F2A" w:rsidP="00576536">
            <w:r w:rsidRPr="00576536">
              <w:t>Количество</w:t>
            </w:r>
          </w:p>
        </w:tc>
        <w:tc>
          <w:tcPr>
            <w:tcW w:w="212" w:type="pct"/>
            <w:tcBorders>
              <w:top w:val="nil"/>
              <w:left w:val="nil"/>
              <w:bottom w:val="nil"/>
              <w:right w:val="single" w:sz="4" w:space="0" w:color="auto"/>
            </w:tcBorders>
            <w:vAlign w:val="center"/>
          </w:tcPr>
          <w:p w:rsidR="002E7F2A" w:rsidRPr="00576536" w:rsidRDefault="002E7F2A" w:rsidP="00576536">
            <w:r w:rsidRPr="00576536">
              <w:t>Площадь, м.кв.</w:t>
            </w:r>
          </w:p>
        </w:tc>
      </w:tr>
      <w:tr w:rsidR="002E7F2A" w:rsidRPr="00576536" w:rsidTr="001A5B89">
        <w:trPr>
          <w:trHeight w:val="795"/>
        </w:trPr>
        <w:tc>
          <w:tcPr>
            <w:tcW w:w="152" w:type="pct"/>
            <w:tcBorders>
              <w:top w:val="single" w:sz="4" w:space="0" w:color="auto"/>
              <w:left w:val="single" w:sz="4" w:space="0" w:color="auto"/>
              <w:bottom w:val="single" w:sz="4" w:space="0" w:color="auto"/>
              <w:right w:val="single" w:sz="4" w:space="0" w:color="auto"/>
            </w:tcBorders>
            <w:noWrap/>
            <w:vAlign w:val="center"/>
          </w:tcPr>
          <w:p w:rsidR="002E7F2A" w:rsidRPr="00576536" w:rsidRDefault="002E7F2A" w:rsidP="00576536">
            <w:r w:rsidRPr="00576536">
              <w:t>1</w:t>
            </w:r>
          </w:p>
        </w:tc>
        <w:tc>
          <w:tcPr>
            <w:tcW w:w="745" w:type="pct"/>
            <w:tcBorders>
              <w:top w:val="single" w:sz="4" w:space="0" w:color="auto"/>
              <w:left w:val="nil"/>
              <w:bottom w:val="nil"/>
              <w:right w:val="single" w:sz="4" w:space="0" w:color="auto"/>
            </w:tcBorders>
            <w:vAlign w:val="center"/>
          </w:tcPr>
          <w:p w:rsidR="002E7F2A" w:rsidRPr="00576536" w:rsidRDefault="002E7F2A" w:rsidP="00576536">
            <w:r w:rsidRPr="00576536">
              <w:t>Модульная котельная ср. школы с.Усть Багаряк,ул.Базарная,1</w:t>
            </w:r>
          </w:p>
        </w:tc>
        <w:tc>
          <w:tcPr>
            <w:tcW w:w="315" w:type="pct"/>
            <w:tcBorders>
              <w:top w:val="single" w:sz="4" w:space="0" w:color="auto"/>
              <w:left w:val="nil"/>
              <w:bottom w:val="nil"/>
              <w:right w:val="single" w:sz="4" w:space="0" w:color="auto"/>
            </w:tcBorders>
            <w:vAlign w:val="center"/>
          </w:tcPr>
          <w:p w:rsidR="002E7F2A" w:rsidRPr="00576536" w:rsidRDefault="002E7F2A" w:rsidP="00576536">
            <w:r w:rsidRPr="00576536">
              <w:t>МУП "Кунашак Сервис"</w:t>
            </w:r>
          </w:p>
        </w:tc>
        <w:tc>
          <w:tcPr>
            <w:tcW w:w="251" w:type="pct"/>
            <w:tcBorders>
              <w:top w:val="single" w:sz="4" w:space="0" w:color="auto"/>
              <w:left w:val="nil"/>
              <w:bottom w:val="nil"/>
              <w:right w:val="single" w:sz="4" w:space="0" w:color="auto"/>
            </w:tcBorders>
            <w:vAlign w:val="center"/>
          </w:tcPr>
          <w:p w:rsidR="002E7F2A" w:rsidRPr="00576536" w:rsidRDefault="002E7F2A" w:rsidP="00576536">
            <w:r w:rsidRPr="00576536">
              <w:t>газ</w:t>
            </w:r>
          </w:p>
        </w:tc>
        <w:tc>
          <w:tcPr>
            <w:tcW w:w="266" w:type="pct"/>
            <w:tcBorders>
              <w:top w:val="single" w:sz="4" w:space="0" w:color="auto"/>
              <w:left w:val="nil"/>
              <w:bottom w:val="nil"/>
              <w:right w:val="single" w:sz="4" w:space="0" w:color="auto"/>
            </w:tcBorders>
            <w:vAlign w:val="center"/>
          </w:tcPr>
          <w:p w:rsidR="002E7F2A" w:rsidRPr="00576536" w:rsidRDefault="002E7F2A" w:rsidP="00576536">
            <w:r w:rsidRPr="00576536">
              <w:t>КОВ-100</w:t>
            </w:r>
          </w:p>
        </w:tc>
        <w:tc>
          <w:tcPr>
            <w:tcW w:w="237" w:type="pct"/>
            <w:tcBorders>
              <w:top w:val="single" w:sz="4" w:space="0" w:color="auto"/>
              <w:left w:val="nil"/>
              <w:bottom w:val="nil"/>
              <w:right w:val="single" w:sz="4" w:space="0" w:color="auto"/>
            </w:tcBorders>
            <w:vAlign w:val="center"/>
          </w:tcPr>
          <w:p w:rsidR="002E7F2A" w:rsidRPr="00576536" w:rsidRDefault="002E7F2A" w:rsidP="00576536">
            <w:r w:rsidRPr="00576536">
              <w:t>5</w:t>
            </w:r>
          </w:p>
        </w:tc>
        <w:tc>
          <w:tcPr>
            <w:tcW w:w="291" w:type="pct"/>
            <w:tcBorders>
              <w:top w:val="single" w:sz="4" w:space="0" w:color="auto"/>
              <w:left w:val="nil"/>
              <w:bottom w:val="nil"/>
              <w:right w:val="single" w:sz="4" w:space="0" w:color="auto"/>
            </w:tcBorders>
            <w:vAlign w:val="center"/>
          </w:tcPr>
          <w:p w:rsidR="002E7F2A" w:rsidRPr="00576536" w:rsidRDefault="002E7F2A" w:rsidP="00576536">
            <w:r w:rsidRPr="00576536">
              <w:t>0,43</w:t>
            </w:r>
          </w:p>
        </w:tc>
        <w:tc>
          <w:tcPr>
            <w:tcW w:w="315" w:type="pct"/>
            <w:tcBorders>
              <w:top w:val="single" w:sz="4" w:space="0" w:color="auto"/>
              <w:left w:val="nil"/>
              <w:bottom w:val="nil"/>
              <w:right w:val="single" w:sz="4" w:space="0" w:color="auto"/>
            </w:tcBorders>
            <w:vAlign w:val="center"/>
          </w:tcPr>
          <w:p w:rsidR="002E7F2A" w:rsidRPr="00576536" w:rsidRDefault="002E7F2A" w:rsidP="00576536">
            <w:r w:rsidRPr="00576536">
              <w:t>0,40</w:t>
            </w:r>
          </w:p>
        </w:tc>
        <w:tc>
          <w:tcPr>
            <w:tcW w:w="227" w:type="pct"/>
            <w:tcBorders>
              <w:top w:val="nil"/>
              <w:left w:val="nil"/>
              <w:bottom w:val="nil"/>
              <w:right w:val="single" w:sz="4" w:space="0" w:color="auto"/>
            </w:tcBorders>
            <w:vAlign w:val="center"/>
          </w:tcPr>
          <w:p w:rsidR="002E7F2A" w:rsidRPr="00576536" w:rsidRDefault="002E7F2A" w:rsidP="00576536">
            <w:r w:rsidRPr="00576536">
              <w:t>1026,89</w:t>
            </w:r>
          </w:p>
        </w:tc>
        <w:tc>
          <w:tcPr>
            <w:tcW w:w="285" w:type="pct"/>
            <w:tcBorders>
              <w:top w:val="single" w:sz="4" w:space="0" w:color="auto"/>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237" w:type="pct"/>
            <w:tcBorders>
              <w:top w:val="single" w:sz="4" w:space="0" w:color="auto"/>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21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 </w:t>
            </w:r>
          </w:p>
        </w:tc>
        <w:tc>
          <w:tcPr>
            <w:tcW w:w="285"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школа</w:t>
            </w:r>
          </w:p>
        </w:tc>
        <w:tc>
          <w:tcPr>
            <w:tcW w:w="237" w:type="pct"/>
            <w:tcBorders>
              <w:top w:val="single" w:sz="4" w:space="0" w:color="auto"/>
              <w:left w:val="nil"/>
              <w:bottom w:val="single" w:sz="4" w:space="0" w:color="auto"/>
              <w:right w:val="single" w:sz="4" w:space="0" w:color="auto"/>
            </w:tcBorders>
            <w:shd w:val="clear" w:color="000000" w:fill="FFFFFF"/>
            <w:vAlign w:val="center"/>
          </w:tcPr>
          <w:p w:rsidR="002E7F2A" w:rsidRPr="00576536" w:rsidRDefault="002E7F2A" w:rsidP="00576536">
            <w:r w:rsidRPr="00576536">
              <w:t>1</w:t>
            </w:r>
          </w:p>
        </w:tc>
        <w:tc>
          <w:tcPr>
            <w:tcW w:w="21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3815,0</w:t>
            </w:r>
          </w:p>
        </w:tc>
        <w:tc>
          <w:tcPr>
            <w:tcW w:w="285"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 </w:t>
            </w:r>
          </w:p>
        </w:tc>
        <w:tc>
          <w:tcPr>
            <w:tcW w:w="237" w:type="pct"/>
            <w:gridSpan w:val="2"/>
            <w:tcBorders>
              <w:top w:val="single" w:sz="4" w:space="0" w:color="auto"/>
              <w:left w:val="nil"/>
              <w:bottom w:val="single" w:sz="4" w:space="0" w:color="auto"/>
              <w:right w:val="nil"/>
            </w:tcBorders>
            <w:vAlign w:val="center"/>
          </w:tcPr>
          <w:p w:rsidR="002E7F2A" w:rsidRPr="00576536" w:rsidRDefault="002E7F2A" w:rsidP="00576536">
            <w:r w:rsidRPr="00576536">
              <w:t> </w:t>
            </w:r>
          </w:p>
        </w:tc>
        <w:tc>
          <w:tcPr>
            <w:tcW w:w="21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795"/>
        </w:trPr>
        <w:tc>
          <w:tcPr>
            <w:tcW w:w="152" w:type="pct"/>
            <w:tcBorders>
              <w:top w:val="nil"/>
              <w:left w:val="single" w:sz="4" w:space="0" w:color="auto"/>
              <w:bottom w:val="single" w:sz="4" w:space="0" w:color="auto"/>
              <w:right w:val="single" w:sz="4" w:space="0" w:color="auto"/>
            </w:tcBorders>
            <w:noWrap/>
            <w:vAlign w:val="center"/>
          </w:tcPr>
          <w:p w:rsidR="002E7F2A" w:rsidRPr="00576536" w:rsidRDefault="002E7F2A" w:rsidP="00576536">
            <w:r w:rsidRPr="00576536">
              <w:t>2</w:t>
            </w:r>
          </w:p>
        </w:tc>
        <w:tc>
          <w:tcPr>
            <w:tcW w:w="745" w:type="pct"/>
            <w:tcBorders>
              <w:top w:val="single" w:sz="4" w:space="0" w:color="auto"/>
              <w:left w:val="nil"/>
              <w:bottom w:val="nil"/>
              <w:right w:val="single" w:sz="4" w:space="0" w:color="auto"/>
            </w:tcBorders>
            <w:vAlign w:val="center"/>
          </w:tcPr>
          <w:p w:rsidR="002E7F2A" w:rsidRPr="00576536" w:rsidRDefault="002E7F2A" w:rsidP="00576536">
            <w:r w:rsidRPr="00576536">
              <w:t>Модульная котельная библиотеки с.Усть-Багаряк,ул.Базарная</w:t>
            </w:r>
          </w:p>
        </w:tc>
        <w:tc>
          <w:tcPr>
            <w:tcW w:w="315" w:type="pct"/>
            <w:tcBorders>
              <w:top w:val="single" w:sz="4" w:space="0" w:color="auto"/>
              <w:left w:val="nil"/>
              <w:bottom w:val="nil"/>
              <w:right w:val="single" w:sz="4" w:space="0" w:color="auto"/>
            </w:tcBorders>
            <w:vAlign w:val="center"/>
          </w:tcPr>
          <w:p w:rsidR="002E7F2A" w:rsidRPr="00576536" w:rsidRDefault="002E7F2A" w:rsidP="00576536">
            <w:r w:rsidRPr="00576536">
              <w:t>МУП "Кун</w:t>
            </w:r>
            <w:r w:rsidRPr="00576536">
              <w:t>а</w:t>
            </w:r>
            <w:r w:rsidRPr="00576536">
              <w:t>шакСервис"</w:t>
            </w:r>
          </w:p>
        </w:tc>
        <w:tc>
          <w:tcPr>
            <w:tcW w:w="251" w:type="pct"/>
            <w:tcBorders>
              <w:top w:val="single" w:sz="4" w:space="0" w:color="auto"/>
              <w:left w:val="nil"/>
              <w:bottom w:val="nil"/>
              <w:right w:val="single" w:sz="4" w:space="0" w:color="auto"/>
            </w:tcBorders>
            <w:vAlign w:val="center"/>
          </w:tcPr>
          <w:p w:rsidR="002E7F2A" w:rsidRPr="00576536" w:rsidRDefault="002E7F2A" w:rsidP="00576536">
            <w:r w:rsidRPr="00576536">
              <w:t>газ</w:t>
            </w:r>
          </w:p>
        </w:tc>
        <w:tc>
          <w:tcPr>
            <w:tcW w:w="266" w:type="pct"/>
            <w:tcBorders>
              <w:top w:val="single" w:sz="4" w:space="0" w:color="auto"/>
              <w:left w:val="nil"/>
              <w:bottom w:val="nil"/>
              <w:right w:val="single" w:sz="4" w:space="0" w:color="auto"/>
            </w:tcBorders>
            <w:vAlign w:val="center"/>
          </w:tcPr>
          <w:p w:rsidR="002E7F2A" w:rsidRPr="00576536" w:rsidRDefault="002E7F2A" w:rsidP="00576536">
            <w:r w:rsidRPr="00576536">
              <w:t>КОВ-100</w:t>
            </w:r>
          </w:p>
        </w:tc>
        <w:tc>
          <w:tcPr>
            <w:tcW w:w="237" w:type="pct"/>
            <w:tcBorders>
              <w:top w:val="single" w:sz="4" w:space="0" w:color="auto"/>
              <w:left w:val="nil"/>
              <w:bottom w:val="nil"/>
              <w:right w:val="single" w:sz="4" w:space="0" w:color="auto"/>
            </w:tcBorders>
            <w:vAlign w:val="center"/>
          </w:tcPr>
          <w:p w:rsidR="002E7F2A" w:rsidRPr="00576536" w:rsidRDefault="002E7F2A" w:rsidP="00576536">
            <w:r w:rsidRPr="00576536">
              <w:t>3</w:t>
            </w:r>
          </w:p>
        </w:tc>
        <w:tc>
          <w:tcPr>
            <w:tcW w:w="291" w:type="pct"/>
            <w:tcBorders>
              <w:top w:val="single" w:sz="4" w:space="0" w:color="auto"/>
              <w:left w:val="nil"/>
              <w:bottom w:val="nil"/>
              <w:right w:val="single" w:sz="4" w:space="0" w:color="auto"/>
            </w:tcBorders>
            <w:vAlign w:val="center"/>
          </w:tcPr>
          <w:p w:rsidR="002E7F2A" w:rsidRPr="00576536" w:rsidRDefault="002E7F2A" w:rsidP="00576536">
            <w:r w:rsidRPr="00576536">
              <w:t>0,26</w:t>
            </w:r>
          </w:p>
        </w:tc>
        <w:tc>
          <w:tcPr>
            <w:tcW w:w="315" w:type="pct"/>
            <w:tcBorders>
              <w:top w:val="single" w:sz="4" w:space="0" w:color="auto"/>
              <w:left w:val="nil"/>
              <w:bottom w:val="nil"/>
              <w:right w:val="single" w:sz="4" w:space="0" w:color="auto"/>
            </w:tcBorders>
            <w:vAlign w:val="center"/>
          </w:tcPr>
          <w:p w:rsidR="002E7F2A" w:rsidRPr="00576536" w:rsidRDefault="002E7F2A" w:rsidP="00576536">
            <w:r w:rsidRPr="00576536">
              <w:t>0,23</w:t>
            </w:r>
          </w:p>
        </w:tc>
        <w:tc>
          <w:tcPr>
            <w:tcW w:w="227" w:type="pct"/>
            <w:tcBorders>
              <w:top w:val="single" w:sz="4" w:space="0" w:color="auto"/>
              <w:left w:val="nil"/>
              <w:bottom w:val="nil"/>
              <w:right w:val="single" w:sz="4" w:space="0" w:color="auto"/>
            </w:tcBorders>
            <w:vAlign w:val="center"/>
          </w:tcPr>
          <w:p w:rsidR="002E7F2A" w:rsidRPr="00576536" w:rsidRDefault="002E7F2A" w:rsidP="00576536">
            <w:r w:rsidRPr="00576536">
              <w:t>590,46</w:t>
            </w:r>
          </w:p>
        </w:tc>
        <w:tc>
          <w:tcPr>
            <w:tcW w:w="285"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2 эт. дом</w:t>
            </w:r>
          </w:p>
        </w:tc>
        <w:tc>
          <w:tcPr>
            <w:tcW w:w="237"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1</w:t>
            </w:r>
          </w:p>
        </w:tc>
        <w:tc>
          <w:tcPr>
            <w:tcW w:w="212" w:type="pct"/>
            <w:tcBorders>
              <w:top w:val="nil"/>
              <w:left w:val="nil"/>
              <w:bottom w:val="single" w:sz="4" w:space="0" w:color="auto"/>
              <w:right w:val="single" w:sz="4" w:space="0" w:color="auto"/>
            </w:tcBorders>
            <w:vAlign w:val="center"/>
          </w:tcPr>
          <w:p w:rsidR="002E7F2A" w:rsidRPr="00576536" w:rsidRDefault="002E7F2A" w:rsidP="00576536">
            <w:r w:rsidRPr="00576536">
              <w:t>645,0</w:t>
            </w:r>
          </w:p>
        </w:tc>
        <w:tc>
          <w:tcPr>
            <w:tcW w:w="285" w:type="pct"/>
            <w:tcBorders>
              <w:top w:val="nil"/>
              <w:left w:val="nil"/>
              <w:bottom w:val="single" w:sz="4" w:space="0" w:color="auto"/>
              <w:right w:val="single" w:sz="4" w:space="0" w:color="auto"/>
            </w:tcBorders>
            <w:vAlign w:val="center"/>
          </w:tcPr>
          <w:p w:rsidR="002E7F2A" w:rsidRPr="00576536" w:rsidRDefault="002E7F2A" w:rsidP="00576536">
            <w:r w:rsidRPr="00576536">
              <w:t>Библиотека</w:t>
            </w:r>
          </w:p>
        </w:tc>
        <w:tc>
          <w:tcPr>
            <w:tcW w:w="237" w:type="pct"/>
            <w:tcBorders>
              <w:top w:val="nil"/>
              <w:left w:val="nil"/>
              <w:bottom w:val="nil"/>
              <w:right w:val="single" w:sz="4" w:space="0" w:color="auto"/>
            </w:tcBorders>
            <w:shd w:val="clear" w:color="000000" w:fill="FFFFFF"/>
            <w:vAlign w:val="center"/>
          </w:tcPr>
          <w:p w:rsidR="002E7F2A" w:rsidRPr="00576536" w:rsidRDefault="002E7F2A" w:rsidP="00576536">
            <w:r w:rsidRPr="00576536">
              <w:t>1</w:t>
            </w:r>
          </w:p>
        </w:tc>
        <w:tc>
          <w:tcPr>
            <w:tcW w:w="212" w:type="pct"/>
            <w:gridSpan w:val="2"/>
            <w:tcBorders>
              <w:top w:val="nil"/>
              <w:left w:val="nil"/>
              <w:bottom w:val="nil"/>
              <w:right w:val="single" w:sz="4" w:space="0" w:color="auto"/>
            </w:tcBorders>
            <w:vAlign w:val="center"/>
          </w:tcPr>
          <w:p w:rsidR="002E7F2A" w:rsidRPr="00576536" w:rsidRDefault="002E7F2A" w:rsidP="00576536">
            <w:r w:rsidRPr="00576536">
              <w:t>786,9</w:t>
            </w:r>
          </w:p>
        </w:tc>
        <w:tc>
          <w:tcPr>
            <w:tcW w:w="285" w:type="pct"/>
            <w:tcBorders>
              <w:top w:val="nil"/>
              <w:left w:val="nil"/>
              <w:bottom w:val="single" w:sz="4" w:space="0" w:color="auto"/>
              <w:right w:val="single" w:sz="4" w:space="0" w:color="auto"/>
            </w:tcBorders>
            <w:vAlign w:val="center"/>
          </w:tcPr>
          <w:p w:rsidR="002E7F2A" w:rsidRPr="00576536" w:rsidRDefault="002E7F2A" w:rsidP="00576536">
            <w:r w:rsidRPr="00576536">
              <w:t>ПОЧТА</w:t>
            </w:r>
          </w:p>
        </w:tc>
        <w:tc>
          <w:tcPr>
            <w:tcW w:w="237" w:type="pct"/>
            <w:gridSpan w:val="2"/>
            <w:tcBorders>
              <w:top w:val="nil"/>
              <w:left w:val="nil"/>
              <w:bottom w:val="single" w:sz="4" w:space="0" w:color="auto"/>
              <w:right w:val="nil"/>
            </w:tcBorders>
            <w:vAlign w:val="center"/>
          </w:tcPr>
          <w:p w:rsidR="002E7F2A" w:rsidRPr="00576536" w:rsidRDefault="002E7F2A" w:rsidP="00576536">
            <w:r w:rsidRPr="00576536">
              <w:t>1</w:t>
            </w:r>
          </w:p>
        </w:tc>
        <w:tc>
          <w:tcPr>
            <w:tcW w:w="21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52,0</w:t>
            </w:r>
          </w:p>
        </w:tc>
      </w:tr>
      <w:tr w:rsidR="002E7F2A" w:rsidRPr="00576536" w:rsidTr="001A5B89">
        <w:trPr>
          <w:trHeight w:val="795"/>
        </w:trPr>
        <w:tc>
          <w:tcPr>
            <w:tcW w:w="152" w:type="pct"/>
            <w:tcBorders>
              <w:top w:val="nil"/>
              <w:left w:val="single" w:sz="4" w:space="0" w:color="auto"/>
              <w:bottom w:val="single" w:sz="4" w:space="0" w:color="auto"/>
              <w:right w:val="single" w:sz="4" w:space="0" w:color="auto"/>
            </w:tcBorders>
            <w:noWrap/>
            <w:vAlign w:val="center"/>
          </w:tcPr>
          <w:p w:rsidR="002E7F2A" w:rsidRPr="00576536" w:rsidRDefault="002E7F2A" w:rsidP="00576536">
            <w:r w:rsidRPr="00576536">
              <w:t>3</w:t>
            </w:r>
          </w:p>
        </w:tc>
        <w:tc>
          <w:tcPr>
            <w:tcW w:w="745" w:type="pct"/>
            <w:tcBorders>
              <w:top w:val="single" w:sz="4" w:space="0" w:color="auto"/>
              <w:left w:val="nil"/>
              <w:bottom w:val="nil"/>
              <w:right w:val="single" w:sz="4" w:space="0" w:color="auto"/>
            </w:tcBorders>
            <w:vAlign w:val="center"/>
          </w:tcPr>
          <w:p w:rsidR="002E7F2A" w:rsidRPr="00576536" w:rsidRDefault="002E7F2A" w:rsidP="00576536">
            <w:r w:rsidRPr="00576536">
              <w:t>Котельная участк. Больницы с.Усть-Багаряк</w:t>
            </w:r>
          </w:p>
        </w:tc>
        <w:tc>
          <w:tcPr>
            <w:tcW w:w="315" w:type="pct"/>
            <w:tcBorders>
              <w:top w:val="single" w:sz="4" w:space="0" w:color="auto"/>
              <w:left w:val="nil"/>
              <w:bottom w:val="nil"/>
              <w:right w:val="single" w:sz="4" w:space="0" w:color="auto"/>
            </w:tcBorders>
            <w:vAlign w:val="center"/>
          </w:tcPr>
          <w:p w:rsidR="002E7F2A" w:rsidRPr="00576536" w:rsidRDefault="002E7F2A" w:rsidP="00576536">
            <w:r w:rsidRPr="00576536">
              <w:t>МБУЗ "Кун</w:t>
            </w:r>
            <w:r w:rsidRPr="00576536">
              <w:t>а</w:t>
            </w:r>
            <w:r w:rsidRPr="00576536">
              <w:t>шакская ЦРБ"</w:t>
            </w:r>
          </w:p>
        </w:tc>
        <w:tc>
          <w:tcPr>
            <w:tcW w:w="251" w:type="pct"/>
            <w:tcBorders>
              <w:top w:val="single" w:sz="4" w:space="0" w:color="auto"/>
              <w:left w:val="nil"/>
              <w:bottom w:val="nil"/>
              <w:right w:val="single" w:sz="4" w:space="0" w:color="auto"/>
            </w:tcBorders>
            <w:vAlign w:val="center"/>
          </w:tcPr>
          <w:p w:rsidR="002E7F2A" w:rsidRPr="00576536" w:rsidRDefault="002E7F2A" w:rsidP="00576536">
            <w:r w:rsidRPr="00576536">
              <w:t>газ</w:t>
            </w:r>
          </w:p>
        </w:tc>
        <w:tc>
          <w:tcPr>
            <w:tcW w:w="266" w:type="pct"/>
            <w:tcBorders>
              <w:top w:val="single" w:sz="4" w:space="0" w:color="auto"/>
              <w:left w:val="nil"/>
              <w:bottom w:val="nil"/>
              <w:right w:val="single" w:sz="4" w:space="0" w:color="auto"/>
            </w:tcBorders>
            <w:vAlign w:val="center"/>
          </w:tcPr>
          <w:p w:rsidR="002E7F2A" w:rsidRPr="00576536" w:rsidRDefault="002E7F2A" w:rsidP="00576536">
            <w:r w:rsidRPr="00576536">
              <w:t>КОВ-100</w:t>
            </w:r>
          </w:p>
        </w:tc>
        <w:tc>
          <w:tcPr>
            <w:tcW w:w="237" w:type="pct"/>
            <w:tcBorders>
              <w:top w:val="single" w:sz="4" w:space="0" w:color="auto"/>
              <w:left w:val="nil"/>
              <w:bottom w:val="nil"/>
              <w:right w:val="single" w:sz="4" w:space="0" w:color="auto"/>
            </w:tcBorders>
            <w:vAlign w:val="center"/>
          </w:tcPr>
          <w:p w:rsidR="002E7F2A" w:rsidRPr="00576536" w:rsidRDefault="002E7F2A" w:rsidP="00576536">
            <w:r w:rsidRPr="00576536">
              <w:t>2</w:t>
            </w:r>
          </w:p>
        </w:tc>
        <w:tc>
          <w:tcPr>
            <w:tcW w:w="291" w:type="pct"/>
            <w:tcBorders>
              <w:top w:val="single" w:sz="4" w:space="0" w:color="auto"/>
              <w:left w:val="nil"/>
              <w:bottom w:val="nil"/>
              <w:right w:val="single" w:sz="4" w:space="0" w:color="auto"/>
            </w:tcBorders>
            <w:vAlign w:val="center"/>
          </w:tcPr>
          <w:p w:rsidR="002E7F2A" w:rsidRPr="00576536" w:rsidRDefault="002E7F2A" w:rsidP="00576536">
            <w:r w:rsidRPr="00576536">
              <w:t>0,18</w:t>
            </w:r>
          </w:p>
        </w:tc>
        <w:tc>
          <w:tcPr>
            <w:tcW w:w="315" w:type="pct"/>
            <w:tcBorders>
              <w:top w:val="single" w:sz="4" w:space="0" w:color="auto"/>
              <w:left w:val="nil"/>
              <w:bottom w:val="nil"/>
              <w:right w:val="single" w:sz="4" w:space="0" w:color="auto"/>
            </w:tcBorders>
            <w:vAlign w:val="center"/>
          </w:tcPr>
          <w:p w:rsidR="002E7F2A" w:rsidRPr="00576536" w:rsidRDefault="002E7F2A" w:rsidP="00576536">
            <w:r w:rsidRPr="00576536">
              <w:t>0,16</w:t>
            </w:r>
          </w:p>
        </w:tc>
        <w:tc>
          <w:tcPr>
            <w:tcW w:w="227" w:type="pct"/>
            <w:tcBorders>
              <w:top w:val="single" w:sz="4" w:space="0" w:color="auto"/>
              <w:left w:val="nil"/>
              <w:bottom w:val="nil"/>
              <w:right w:val="single" w:sz="4" w:space="0" w:color="auto"/>
            </w:tcBorders>
            <w:vAlign w:val="center"/>
          </w:tcPr>
          <w:p w:rsidR="002E7F2A" w:rsidRPr="00576536" w:rsidRDefault="002E7F2A" w:rsidP="00576536">
            <w:r w:rsidRPr="00576536">
              <w:t>410,76</w:t>
            </w:r>
          </w:p>
        </w:tc>
        <w:tc>
          <w:tcPr>
            <w:tcW w:w="285"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237"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212"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285" w:type="pct"/>
            <w:tcBorders>
              <w:top w:val="nil"/>
              <w:left w:val="nil"/>
              <w:bottom w:val="single" w:sz="4" w:space="0" w:color="auto"/>
              <w:right w:val="single" w:sz="4" w:space="0" w:color="auto"/>
            </w:tcBorders>
            <w:vAlign w:val="center"/>
          </w:tcPr>
          <w:p w:rsidR="002E7F2A" w:rsidRPr="00576536" w:rsidRDefault="002E7F2A" w:rsidP="00576536">
            <w:r w:rsidRPr="00576536">
              <w:t>Участк. Больница</w:t>
            </w:r>
          </w:p>
        </w:tc>
        <w:tc>
          <w:tcPr>
            <w:tcW w:w="237" w:type="pct"/>
            <w:tcBorders>
              <w:top w:val="single" w:sz="4" w:space="0" w:color="auto"/>
              <w:left w:val="nil"/>
              <w:bottom w:val="single" w:sz="4" w:space="0" w:color="auto"/>
              <w:right w:val="single" w:sz="4" w:space="0" w:color="auto"/>
            </w:tcBorders>
            <w:shd w:val="clear" w:color="000000" w:fill="FFFFFF"/>
            <w:vAlign w:val="center"/>
          </w:tcPr>
          <w:p w:rsidR="002E7F2A" w:rsidRPr="00576536" w:rsidRDefault="002E7F2A" w:rsidP="00576536">
            <w:r w:rsidRPr="00576536">
              <w:t>1</w:t>
            </w:r>
          </w:p>
        </w:tc>
        <w:tc>
          <w:tcPr>
            <w:tcW w:w="21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1546,0</w:t>
            </w:r>
          </w:p>
        </w:tc>
        <w:tc>
          <w:tcPr>
            <w:tcW w:w="285"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237" w:type="pct"/>
            <w:gridSpan w:val="2"/>
            <w:tcBorders>
              <w:top w:val="nil"/>
              <w:left w:val="nil"/>
              <w:bottom w:val="single" w:sz="4" w:space="0" w:color="auto"/>
              <w:right w:val="nil"/>
            </w:tcBorders>
            <w:vAlign w:val="center"/>
          </w:tcPr>
          <w:p w:rsidR="002E7F2A" w:rsidRPr="00576536" w:rsidRDefault="002E7F2A" w:rsidP="00576536">
            <w:r w:rsidRPr="00576536">
              <w:t> </w:t>
            </w:r>
          </w:p>
        </w:tc>
        <w:tc>
          <w:tcPr>
            <w:tcW w:w="21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795"/>
        </w:trPr>
        <w:tc>
          <w:tcPr>
            <w:tcW w:w="152" w:type="pct"/>
            <w:tcBorders>
              <w:top w:val="nil"/>
              <w:left w:val="single" w:sz="4" w:space="0" w:color="auto"/>
              <w:bottom w:val="single" w:sz="4" w:space="0" w:color="auto"/>
              <w:right w:val="single" w:sz="4" w:space="0" w:color="auto"/>
            </w:tcBorders>
            <w:noWrap/>
            <w:vAlign w:val="center"/>
          </w:tcPr>
          <w:p w:rsidR="002E7F2A" w:rsidRPr="00576536" w:rsidRDefault="002E7F2A" w:rsidP="00576536">
            <w:r w:rsidRPr="00576536">
              <w:t>4</w:t>
            </w:r>
          </w:p>
        </w:tc>
        <w:tc>
          <w:tcPr>
            <w:tcW w:w="745"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Котельная д\с "Буратино" с. Усть-Багаряк,ул.Мира</w:t>
            </w:r>
          </w:p>
        </w:tc>
        <w:tc>
          <w:tcPr>
            <w:tcW w:w="315" w:type="pct"/>
            <w:tcBorders>
              <w:top w:val="single" w:sz="4" w:space="0" w:color="auto"/>
              <w:left w:val="nil"/>
              <w:bottom w:val="nil"/>
              <w:right w:val="single" w:sz="4" w:space="0" w:color="auto"/>
            </w:tcBorders>
            <w:vAlign w:val="center"/>
          </w:tcPr>
          <w:p w:rsidR="002E7F2A" w:rsidRPr="00576536" w:rsidRDefault="002E7F2A" w:rsidP="00576536">
            <w:r w:rsidRPr="00576536">
              <w:t>МУП "Кунашак Сервис"</w:t>
            </w:r>
          </w:p>
        </w:tc>
        <w:tc>
          <w:tcPr>
            <w:tcW w:w="251" w:type="pct"/>
            <w:tcBorders>
              <w:top w:val="single" w:sz="4" w:space="0" w:color="auto"/>
              <w:left w:val="nil"/>
              <w:bottom w:val="nil"/>
              <w:right w:val="single" w:sz="4" w:space="0" w:color="auto"/>
            </w:tcBorders>
            <w:vAlign w:val="center"/>
          </w:tcPr>
          <w:p w:rsidR="002E7F2A" w:rsidRPr="00576536" w:rsidRDefault="002E7F2A" w:rsidP="00576536">
            <w:r w:rsidRPr="00576536">
              <w:t>газ</w:t>
            </w:r>
          </w:p>
        </w:tc>
        <w:tc>
          <w:tcPr>
            <w:tcW w:w="266" w:type="pct"/>
            <w:tcBorders>
              <w:top w:val="single" w:sz="4" w:space="0" w:color="auto"/>
              <w:left w:val="nil"/>
              <w:bottom w:val="nil"/>
              <w:right w:val="single" w:sz="4" w:space="0" w:color="auto"/>
            </w:tcBorders>
            <w:vAlign w:val="center"/>
          </w:tcPr>
          <w:p w:rsidR="002E7F2A" w:rsidRPr="00576536" w:rsidRDefault="002E7F2A" w:rsidP="00576536">
            <w:r w:rsidRPr="00576536">
              <w:t>Хопер-100</w:t>
            </w:r>
          </w:p>
        </w:tc>
        <w:tc>
          <w:tcPr>
            <w:tcW w:w="237" w:type="pct"/>
            <w:tcBorders>
              <w:top w:val="single" w:sz="4" w:space="0" w:color="auto"/>
              <w:left w:val="nil"/>
              <w:bottom w:val="nil"/>
              <w:right w:val="single" w:sz="4" w:space="0" w:color="auto"/>
            </w:tcBorders>
            <w:vAlign w:val="center"/>
          </w:tcPr>
          <w:p w:rsidR="002E7F2A" w:rsidRPr="00576536" w:rsidRDefault="002E7F2A" w:rsidP="00576536">
            <w:r w:rsidRPr="00576536">
              <w:t>3</w:t>
            </w:r>
          </w:p>
        </w:tc>
        <w:tc>
          <w:tcPr>
            <w:tcW w:w="291" w:type="pct"/>
            <w:tcBorders>
              <w:top w:val="single" w:sz="4" w:space="0" w:color="auto"/>
              <w:left w:val="nil"/>
              <w:bottom w:val="nil"/>
              <w:right w:val="single" w:sz="4" w:space="0" w:color="auto"/>
            </w:tcBorders>
            <w:vAlign w:val="center"/>
          </w:tcPr>
          <w:p w:rsidR="002E7F2A" w:rsidRPr="00576536" w:rsidRDefault="002E7F2A" w:rsidP="00576536">
            <w:r w:rsidRPr="00576536">
              <w:t>0,26</w:t>
            </w:r>
          </w:p>
        </w:tc>
        <w:tc>
          <w:tcPr>
            <w:tcW w:w="315" w:type="pct"/>
            <w:tcBorders>
              <w:top w:val="single" w:sz="4" w:space="0" w:color="auto"/>
              <w:left w:val="nil"/>
              <w:bottom w:val="nil"/>
              <w:right w:val="single" w:sz="4" w:space="0" w:color="auto"/>
            </w:tcBorders>
            <w:vAlign w:val="center"/>
          </w:tcPr>
          <w:p w:rsidR="002E7F2A" w:rsidRPr="00576536" w:rsidRDefault="002E7F2A" w:rsidP="00576536">
            <w:r w:rsidRPr="00576536">
              <w:t>0,21</w:t>
            </w:r>
          </w:p>
        </w:tc>
        <w:tc>
          <w:tcPr>
            <w:tcW w:w="227" w:type="pct"/>
            <w:tcBorders>
              <w:top w:val="single" w:sz="4" w:space="0" w:color="auto"/>
              <w:left w:val="nil"/>
              <w:bottom w:val="nil"/>
              <w:right w:val="single" w:sz="4" w:space="0" w:color="auto"/>
            </w:tcBorders>
            <w:vAlign w:val="center"/>
          </w:tcPr>
          <w:p w:rsidR="002E7F2A" w:rsidRPr="00576536" w:rsidRDefault="002E7F2A" w:rsidP="00576536">
            <w:r w:rsidRPr="00576536">
              <w:t>539,12</w:t>
            </w:r>
          </w:p>
        </w:tc>
        <w:tc>
          <w:tcPr>
            <w:tcW w:w="285"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237"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212"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285" w:type="pct"/>
            <w:tcBorders>
              <w:top w:val="nil"/>
              <w:left w:val="nil"/>
              <w:bottom w:val="single" w:sz="4" w:space="0" w:color="auto"/>
              <w:right w:val="single" w:sz="4" w:space="0" w:color="auto"/>
            </w:tcBorders>
            <w:vAlign w:val="center"/>
          </w:tcPr>
          <w:p w:rsidR="002E7F2A" w:rsidRPr="00576536" w:rsidRDefault="002E7F2A" w:rsidP="00576536">
            <w:r w:rsidRPr="00576536">
              <w:t>школа</w:t>
            </w:r>
          </w:p>
        </w:tc>
        <w:tc>
          <w:tcPr>
            <w:tcW w:w="237"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1</w:t>
            </w:r>
          </w:p>
        </w:tc>
        <w:tc>
          <w:tcPr>
            <w:tcW w:w="212" w:type="pct"/>
            <w:gridSpan w:val="2"/>
            <w:tcBorders>
              <w:top w:val="nil"/>
              <w:left w:val="nil"/>
              <w:bottom w:val="single" w:sz="4" w:space="0" w:color="auto"/>
              <w:right w:val="single" w:sz="4" w:space="0" w:color="auto"/>
            </w:tcBorders>
            <w:vAlign w:val="center"/>
          </w:tcPr>
          <w:p w:rsidR="002E7F2A" w:rsidRPr="00576536" w:rsidRDefault="002E7F2A" w:rsidP="00576536">
            <w:r w:rsidRPr="00576536">
              <w:t>1444,0</w:t>
            </w:r>
          </w:p>
        </w:tc>
        <w:tc>
          <w:tcPr>
            <w:tcW w:w="285"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237" w:type="pct"/>
            <w:gridSpan w:val="2"/>
            <w:tcBorders>
              <w:top w:val="nil"/>
              <w:left w:val="nil"/>
              <w:bottom w:val="single" w:sz="4" w:space="0" w:color="auto"/>
              <w:right w:val="nil"/>
            </w:tcBorders>
            <w:vAlign w:val="center"/>
          </w:tcPr>
          <w:p w:rsidR="002E7F2A" w:rsidRPr="00576536" w:rsidRDefault="002E7F2A" w:rsidP="00576536">
            <w:r w:rsidRPr="00576536">
              <w:t> </w:t>
            </w:r>
          </w:p>
        </w:tc>
        <w:tc>
          <w:tcPr>
            <w:tcW w:w="21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630"/>
        </w:trPr>
        <w:tc>
          <w:tcPr>
            <w:tcW w:w="897" w:type="pct"/>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rsidR="002E7F2A" w:rsidRPr="00576536" w:rsidRDefault="002E7F2A" w:rsidP="00576536">
            <w:r w:rsidRPr="00576536">
              <w:t> </w:t>
            </w:r>
          </w:p>
          <w:p w:rsidR="002E7F2A" w:rsidRPr="00576536" w:rsidRDefault="002E7F2A" w:rsidP="00576536">
            <w:r w:rsidRPr="00576536">
              <w:t>Итого по Усть-Багарякскому сельскому поселению:</w:t>
            </w:r>
          </w:p>
        </w:tc>
        <w:tc>
          <w:tcPr>
            <w:tcW w:w="315" w:type="pct"/>
            <w:tcBorders>
              <w:top w:val="single" w:sz="4" w:space="0" w:color="auto"/>
              <w:left w:val="nil"/>
              <w:bottom w:val="single" w:sz="4" w:space="0" w:color="auto"/>
              <w:right w:val="single" w:sz="4" w:space="0" w:color="auto"/>
            </w:tcBorders>
            <w:shd w:val="clear" w:color="auto" w:fill="F2F2F2"/>
            <w:vAlign w:val="center"/>
          </w:tcPr>
          <w:p w:rsidR="002E7F2A" w:rsidRPr="00576536" w:rsidRDefault="002E7F2A" w:rsidP="00576536">
            <w:r w:rsidRPr="00576536">
              <w:t> </w:t>
            </w:r>
          </w:p>
        </w:tc>
        <w:tc>
          <w:tcPr>
            <w:tcW w:w="251" w:type="pct"/>
            <w:tcBorders>
              <w:top w:val="single" w:sz="4" w:space="0" w:color="auto"/>
              <w:left w:val="nil"/>
              <w:bottom w:val="single" w:sz="4" w:space="0" w:color="auto"/>
              <w:right w:val="single" w:sz="4" w:space="0" w:color="auto"/>
            </w:tcBorders>
            <w:shd w:val="clear" w:color="auto" w:fill="F2F2F2"/>
            <w:vAlign w:val="center"/>
          </w:tcPr>
          <w:p w:rsidR="002E7F2A" w:rsidRPr="00576536" w:rsidRDefault="002E7F2A" w:rsidP="00576536">
            <w:r w:rsidRPr="00576536">
              <w:t> </w:t>
            </w:r>
          </w:p>
        </w:tc>
        <w:tc>
          <w:tcPr>
            <w:tcW w:w="266" w:type="pct"/>
            <w:tcBorders>
              <w:top w:val="single" w:sz="4" w:space="0" w:color="auto"/>
              <w:left w:val="nil"/>
              <w:bottom w:val="single" w:sz="4" w:space="0" w:color="auto"/>
              <w:right w:val="single" w:sz="4" w:space="0" w:color="auto"/>
            </w:tcBorders>
            <w:shd w:val="clear" w:color="auto" w:fill="F2F2F2"/>
            <w:vAlign w:val="center"/>
          </w:tcPr>
          <w:p w:rsidR="002E7F2A" w:rsidRPr="00576536" w:rsidRDefault="002E7F2A" w:rsidP="00576536">
            <w:r w:rsidRPr="00576536">
              <w:t> </w:t>
            </w:r>
          </w:p>
        </w:tc>
        <w:tc>
          <w:tcPr>
            <w:tcW w:w="237" w:type="pct"/>
            <w:tcBorders>
              <w:top w:val="single" w:sz="4" w:space="0" w:color="auto"/>
              <w:left w:val="nil"/>
              <w:bottom w:val="single" w:sz="4" w:space="0" w:color="auto"/>
              <w:right w:val="single" w:sz="4" w:space="0" w:color="auto"/>
            </w:tcBorders>
            <w:shd w:val="clear" w:color="auto" w:fill="F2F2F2"/>
            <w:vAlign w:val="center"/>
          </w:tcPr>
          <w:p w:rsidR="002E7F2A" w:rsidRPr="00576536" w:rsidRDefault="002E7F2A" w:rsidP="00576536">
            <w:r w:rsidRPr="00576536">
              <w:t>13</w:t>
            </w:r>
          </w:p>
        </w:tc>
        <w:tc>
          <w:tcPr>
            <w:tcW w:w="291" w:type="pct"/>
            <w:tcBorders>
              <w:top w:val="single" w:sz="4" w:space="0" w:color="auto"/>
              <w:left w:val="nil"/>
              <w:bottom w:val="single" w:sz="4" w:space="0" w:color="auto"/>
              <w:right w:val="single" w:sz="4" w:space="0" w:color="auto"/>
            </w:tcBorders>
            <w:shd w:val="clear" w:color="auto" w:fill="F2F2F2"/>
            <w:vAlign w:val="center"/>
          </w:tcPr>
          <w:p w:rsidR="002E7F2A" w:rsidRPr="00576536" w:rsidRDefault="002E7F2A" w:rsidP="00576536">
            <w:r w:rsidRPr="00576536">
              <w:t>1,13</w:t>
            </w:r>
          </w:p>
        </w:tc>
        <w:tc>
          <w:tcPr>
            <w:tcW w:w="315" w:type="pct"/>
            <w:tcBorders>
              <w:top w:val="single" w:sz="4" w:space="0" w:color="auto"/>
              <w:left w:val="nil"/>
              <w:bottom w:val="single" w:sz="4" w:space="0" w:color="auto"/>
              <w:right w:val="single" w:sz="4" w:space="0" w:color="auto"/>
            </w:tcBorders>
            <w:shd w:val="clear" w:color="auto" w:fill="F2F2F2"/>
            <w:vAlign w:val="center"/>
          </w:tcPr>
          <w:p w:rsidR="002E7F2A" w:rsidRPr="00576536" w:rsidRDefault="002E7F2A" w:rsidP="00576536">
            <w:r w:rsidRPr="00576536">
              <w:t>1,00</w:t>
            </w:r>
          </w:p>
        </w:tc>
        <w:tc>
          <w:tcPr>
            <w:tcW w:w="227" w:type="pct"/>
            <w:tcBorders>
              <w:top w:val="single" w:sz="4" w:space="0" w:color="auto"/>
              <w:left w:val="nil"/>
              <w:bottom w:val="single" w:sz="4" w:space="0" w:color="auto"/>
              <w:right w:val="single" w:sz="4" w:space="0" w:color="auto"/>
            </w:tcBorders>
            <w:shd w:val="clear" w:color="auto" w:fill="F2F2F2"/>
            <w:vAlign w:val="center"/>
          </w:tcPr>
          <w:p w:rsidR="002E7F2A" w:rsidRPr="00576536" w:rsidRDefault="002E7F2A" w:rsidP="00576536">
            <w:r w:rsidRPr="00576536">
              <w:t>2567</w:t>
            </w:r>
          </w:p>
        </w:tc>
        <w:tc>
          <w:tcPr>
            <w:tcW w:w="285"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 </w:t>
            </w:r>
          </w:p>
        </w:tc>
        <w:tc>
          <w:tcPr>
            <w:tcW w:w="237"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w:t>
            </w:r>
          </w:p>
        </w:tc>
        <w:tc>
          <w:tcPr>
            <w:tcW w:w="212"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645</w:t>
            </w:r>
          </w:p>
        </w:tc>
        <w:tc>
          <w:tcPr>
            <w:tcW w:w="285"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 </w:t>
            </w:r>
          </w:p>
        </w:tc>
        <w:tc>
          <w:tcPr>
            <w:tcW w:w="237"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4</w:t>
            </w:r>
          </w:p>
        </w:tc>
        <w:tc>
          <w:tcPr>
            <w:tcW w:w="212" w:type="pct"/>
            <w:gridSpan w:val="2"/>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7592</w:t>
            </w:r>
          </w:p>
        </w:tc>
        <w:tc>
          <w:tcPr>
            <w:tcW w:w="285"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 </w:t>
            </w:r>
          </w:p>
        </w:tc>
        <w:tc>
          <w:tcPr>
            <w:tcW w:w="237" w:type="pct"/>
            <w:gridSpan w:val="2"/>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w:t>
            </w:r>
          </w:p>
        </w:tc>
        <w:tc>
          <w:tcPr>
            <w:tcW w:w="212"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52</w:t>
            </w:r>
          </w:p>
        </w:tc>
      </w:tr>
    </w:tbl>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Pr>
        <w:sectPr w:rsidR="002E7F2A" w:rsidRPr="00576536" w:rsidSect="009224C9">
          <w:pgSz w:w="16840" w:h="11907" w:orient="landscape" w:code="9"/>
          <w:pgMar w:top="1418" w:right="567" w:bottom="567" w:left="567" w:header="284" w:footer="130" w:gutter="0"/>
          <w:cols w:space="708"/>
          <w:docGrid w:linePitch="360"/>
        </w:sectPr>
      </w:pPr>
    </w:p>
    <w:p w:rsidR="002E7F2A" w:rsidRPr="00576536" w:rsidRDefault="002E7F2A" w:rsidP="00576536">
      <w:bookmarkStart w:id="149" w:name="_Toc482341411"/>
      <w:r w:rsidRPr="00576536">
        <w:t>3.2. Анализ существующего состояния системы водоснабжение.</w:t>
      </w:r>
      <w:bookmarkEnd w:id="149"/>
    </w:p>
    <w:p w:rsidR="002E7F2A" w:rsidRPr="00576536" w:rsidRDefault="002E7F2A" w:rsidP="00576536"/>
    <w:p w:rsidR="002E7F2A" w:rsidRPr="00576536" w:rsidRDefault="002E7F2A" w:rsidP="00576536">
      <w:r w:rsidRPr="00576536">
        <w:t xml:space="preserve">Схема водоснабжения и водоотведенияУсть-Багарякского СП в соответствии с требованиями, изложенными в [14] не разработана. </w:t>
      </w:r>
    </w:p>
    <w:p w:rsidR="002E7F2A" w:rsidRPr="00576536" w:rsidRDefault="002E7F2A" w:rsidP="00576536">
      <w:r w:rsidRPr="00576536">
        <w:t>Централизованное водоснабжение общественных зданий (школы, больницы, а</w:t>
      </w:r>
      <w:r w:rsidRPr="00576536">
        <w:t>д</w:t>
      </w:r>
      <w:r w:rsidRPr="00576536">
        <w:t>министративные здания и т.д) на территории Усть-Багарякского СП предусмотрено в четырёх  населённых пунктах: с. Усть-Багаряк, д. Иксаново, д. Акчакуль и п. Нижняя ж/д ст. В с. Усть-Багаряк к централизованному водоснабжению также подключен один МКД. В каждом из перечисленных населённых пунктов действует по одной централиз</w:t>
      </w:r>
      <w:r w:rsidRPr="00576536">
        <w:t>о</w:t>
      </w:r>
      <w:r w:rsidRPr="00576536">
        <w:t>ванной системе водоснабжения (ЦСВ). Вышеуказанные ЦСВ числятся на балансе К</w:t>
      </w:r>
      <w:r w:rsidRPr="00576536">
        <w:t>у</w:t>
      </w:r>
      <w:r w:rsidRPr="00576536">
        <w:t>нашакского МР и переданы в хозяйственное ведение администрации Усть-Багарякского СП. Также на территории поселения, практически в каждом населённом пункте, имею</w:t>
      </w:r>
      <w:r w:rsidRPr="00576536">
        <w:t>т</w:t>
      </w:r>
      <w:r w:rsidRPr="00576536">
        <w:t>ся безхозяйные и заброшенные скважины.</w:t>
      </w:r>
    </w:p>
    <w:p w:rsidR="002E7F2A" w:rsidRPr="00576536" w:rsidRDefault="002E7F2A" w:rsidP="00576536">
      <w:r w:rsidRPr="00576536">
        <w:t>Для нужд хозяйственно-питьевого водоснабжения население использует собс</w:t>
      </w:r>
      <w:r w:rsidRPr="00576536">
        <w:t>т</w:t>
      </w:r>
      <w:r w:rsidRPr="00576536">
        <w:t>венные трубчатые колодцы и скважины.</w:t>
      </w:r>
    </w:p>
    <w:p w:rsidR="002E7F2A" w:rsidRPr="00576536" w:rsidRDefault="002E7F2A" w:rsidP="00576536">
      <w:r w:rsidRPr="00576536">
        <w:t>Расположение скважин, в том числе безхозяйных и заброшенных, приведено на ГП Усть-Багарякского СП в приложении 1. Ныне, большая часть водозаборных скв</w:t>
      </w:r>
      <w:r w:rsidRPr="00576536">
        <w:t>а</w:t>
      </w:r>
      <w:r w:rsidRPr="00576536">
        <w:t>жин, исчерпали свой амортизационный срок и в обозримом будущем следует ожидать их вывод из строя по техническим причинам. Скважины же, потерявшие дебит, наход</w:t>
      </w:r>
      <w:r w:rsidRPr="00576536">
        <w:t>я</w:t>
      </w:r>
      <w:r w:rsidRPr="00576536">
        <w:t>щиеся в санитарно-неблагоприятных условиях и заброшенные (но не все) во избежание загрязнения подземных вод подлежат ликвидации методами тампонажа.</w:t>
      </w:r>
    </w:p>
    <w:p w:rsidR="002E7F2A" w:rsidRPr="00576536" w:rsidRDefault="002E7F2A" w:rsidP="00576536"/>
    <w:p w:rsidR="002E7F2A" w:rsidRPr="00576536" w:rsidRDefault="002E7F2A" w:rsidP="00576536"/>
    <w:p w:rsidR="002E7F2A" w:rsidRPr="00576536" w:rsidRDefault="002E7F2A" w:rsidP="00576536">
      <w:r w:rsidRPr="00576536">
        <w:t>Проблемы в сфере водоснабжения:</w:t>
      </w:r>
    </w:p>
    <w:p w:rsidR="002E7F2A" w:rsidRPr="00576536" w:rsidRDefault="002E7F2A" w:rsidP="00576536">
      <w:r w:rsidRPr="00576536">
        <w:t>Эксплуатация действующих  скважин ведётся с нарушениями НПА: не огорожен первый пояс зоны санитарной охраны скважин;не утверждены запасы подземных вод;не оформлена лицензия на право пользования недрами; отсутствует программа контроля качества воды; отсутствует эксплуатирующая организация и т.д.</w:t>
      </w:r>
    </w:p>
    <w:p w:rsidR="002E7F2A" w:rsidRPr="00576536" w:rsidRDefault="002E7F2A" w:rsidP="00576536">
      <w:r w:rsidRPr="00576536">
        <w:t>Отсутствует надёжное централизованное снабжение водой хозяйственно-питьевого качества потребителей Усть-Багарякского СП.</w:t>
      </w:r>
    </w:p>
    <w:p w:rsidR="002E7F2A" w:rsidRPr="00576536" w:rsidRDefault="002E7F2A" w:rsidP="00576536">
      <w:r w:rsidRPr="00576536">
        <w:t>Отсутствует система наружного противопожарного водоснабжения населённых пунктов Усть-Багарякского СП отвечающая всем требованиям противопожарных норм и правил [23].</w:t>
      </w:r>
    </w:p>
    <w:p w:rsidR="002E7F2A" w:rsidRPr="00576536" w:rsidRDefault="002E7F2A" w:rsidP="00576536"/>
    <w:p w:rsidR="002E7F2A" w:rsidRPr="00576536" w:rsidRDefault="002E7F2A" w:rsidP="00576536">
      <w:bookmarkStart w:id="150" w:name="_Toc482341412"/>
      <w:r w:rsidRPr="00576536">
        <w:t>3.3. Анализ существующего состояния системы водоотведения.</w:t>
      </w:r>
      <w:bookmarkEnd w:id="150"/>
    </w:p>
    <w:p w:rsidR="002E7F2A" w:rsidRPr="00576536" w:rsidRDefault="002E7F2A" w:rsidP="00576536"/>
    <w:p w:rsidR="002E7F2A" w:rsidRPr="00576536" w:rsidRDefault="002E7F2A" w:rsidP="00576536">
      <w:r w:rsidRPr="00576536">
        <w:t>Централизованная система водоотведения в Усть-Багарякском сельском посел</w:t>
      </w:r>
      <w:r w:rsidRPr="00576536">
        <w:t>е</w:t>
      </w:r>
      <w:r w:rsidRPr="00576536">
        <w:t>нии отсутствует. Отдельные общественные здания имеют выгребы. Хозяйственно-бытовые стоки из выгребов вывозятся на рельеф местности.</w:t>
      </w:r>
    </w:p>
    <w:p w:rsidR="002E7F2A" w:rsidRPr="00576536" w:rsidRDefault="002E7F2A" w:rsidP="00576536"/>
    <w:p w:rsidR="002E7F2A" w:rsidRPr="00576536" w:rsidRDefault="002E7F2A" w:rsidP="00576536">
      <w:bookmarkStart w:id="151" w:name="_Toc482341413"/>
      <w:r w:rsidRPr="00576536">
        <w:t>3.4. Анализ существующего состояния системы электроснабжения</w:t>
      </w:r>
      <w:bookmarkEnd w:id="151"/>
    </w:p>
    <w:p w:rsidR="002E7F2A" w:rsidRPr="00576536" w:rsidRDefault="002E7F2A" w:rsidP="00576536"/>
    <w:p w:rsidR="002E7F2A" w:rsidRPr="00576536" w:rsidRDefault="002E7F2A" w:rsidP="00576536">
      <w:r w:rsidRPr="00576536">
        <w:t>Электроснабжение потребителей Усть-Багарякского СП от 33 трансформаторных подстанции.</w:t>
      </w:r>
    </w:p>
    <w:p w:rsidR="002E7F2A" w:rsidRPr="00576536" w:rsidRDefault="002E7F2A" w:rsidP="00576536">
      <w:r w:rsidRPr="00576536">
        <w:t xml:space="preserve">Особого внимания требует вопрос реконструкции уличного освещения поселения. </w:t>
      </w:r>
    </w:p>
    <w:p w:rsidR="002E7F2A" w:rsidRPr="00576536" w:rsidRDefault="002E7F2A" w:rsidP="00576536">
      <w:r w:rsidRPr="00576536">
        <w:t>По состоянию на апрель 2017 года общее количество светильников наружного о</w:t>
      </w:r>
      <w:r w:rsidRPr="00576536">
        <w:t>с</w:t>
      </w:r>
      <w:r w:rsidRPr="00576536">
        <w:t xml:space="preserve">вещения в Усть-Багарякского СП составляет приблизительно 196 штук. </w:t>
      </w:r>
    </w:p>
    <w:p w:rsidR="002E7F2A" w:rsidRPr="00576536" w:rsidRDefault="002E7F2A" w:rsidP="00576536">
      <w:r w:rsidRPr="00576536">
        <w:t>Проблемы:</w:t>
      </w:r>
    </w:p>
    <w:p w:rsidR="002E7F2A" w:rsidRPr="00576536" w:rsidRDefault="002E7F2A" w:rsidP="00576536">
      <w:r w:rsidRPr="00576536">
        <w:t>Не проведена инвентаризация сетей и светильников наружного освещения;</w:t>
      </w:r>
    </w:p>
    <w:p w:rsidR="002E7F2A" w:rsidRPr="00576536" w:rsidRDefault="002E7F2A" w:rsidP="00576536">
      <w:r w:rsidRPr="00576536">
        <w:t>Около 50% улиц поселения не имеет освещения. Фактический средний уровень освещенности на некоторых улицах поселения ниже нормативных значений;</w:t>
      </w:r>
    </w:p>
    <w:p w:rsidR="002E7F2A" w:rsidRPr="00576536" w:rsidRDefault="002E7F2A" w:rsidP="00576536">
      <w:r w:rsidRPr="00576536">
        <w:t>Моральный и физический износ светильников уличного освещения;</w:t>
      </w:r>
    </w:p>
    <w:p w:rsidR="002E7F2A" w:rsidRPr="00576536" w:rsidRDefault="002E7F2A" w:rsidP="00576536">
      <w:r w:rsidRPr="00576536">
        <w:t>Износ сетей и опор наружного освещения.</w:t>
      </w:r>
    </w:p>
    <w:p w:rsidR="002E7F2A" w:rsidRPr="00576536" w:rsidRDefault="002E7F2A" w:rsidP="00576536"/>
    <w:p w:rsidR="002E7F2A" w:rsidRPr="00576536" w:rsidRDefault="002E7F2A" w:rsidP="00576536">
      <w:bookmarkStart w:id="152" w:name="_Toc482341414"/>
      <w:r w:rsidRPr="00576536">
        <w:t>3.5. Анализ существующего состояния системы газоснабжения</w:t>
      </w:r>
      <w:bookmarkEnd w:id="152"/>
    </w:p>
    <w:p w:rsidR="002E7F2A" w:rsidRPr="00576536" w:rsidRDefault="002E7F2A" w:rsidP="00576536"/>
    <w:p w:rsidR="002E7F2A" w:rsidRPr="00576536" w:rsidRDefault="002E7F2A" w:rsidP="00576536">
      <w:r w:rsidRPr="00576536">
        <w:t>Газификация Усть-Багарякского СП началась в двухтысячных годах. По состо</w:t>
      </w:r>
      <w:r w:rsidRPr="00576536">
        <w:t>я</w:t>
      </w:r>
      <w:r w:rsidRPr="00576536">
        <w:t>нию на май 2017 года на территории Усть-Багарякского СП централизованное газ</w:t>
      </w:r>
      <w:r w:rsidRPr="00576536">
        <w:t>о</w:t>
      </w:r>
      <w:r w:rsidRPr="00576536">
        <w:t>снабжение имеется только в с. Усть-Багаряк. Уровень охвата территории села распред</w:t>
      </w:r>
      <w:r w:rsidRPr="00576536">
        <w:t>е</w:t>
      </w:r>
      <w:r w:rsidRPr="00576536">
        <w:t>лительными сетями газоснабжения составляет 100%. Уровень газификации жилого фо</w:t>
      </w:r>
      <w:r w:rsidRPr="00576536">
        <w:t>н</w:t>
      </w:r>
      <w:r w:rsidRPr="00576536">
        <w:t>да – около 60%.</w:t>
      </w:r>
    </w:p>
    <w:p w:rsidR="002E7F2A" w:rsidRPr="00576536" w:rsidRDefault="002E7F2A" w:rsidP="00576536">
      <w:r w:rsidRPr="00576536">
        <w:t>Газоснабжение с. Усть-Багаряк осуществляется по магистральному газопроводу высокого давления проложенного от п. Ново-Бурино до ГРПШ расположенного на ю</w:t>
      </w:r>
      <w:r w:rsidRPr="00576536">
        <w:t>ж</w:t>
      </w:r>
      <w:r w:rsidRPr="00576536">
        <w:t>ной окраине села Усть-Багаряк. В ГРПШ давления сетевого газа понижается до 0,07МПа и газ по распределительной сети низкого давления подаётся потребителям.</w:t>
      </w:r>
    </w:p>
    <w:p w:rsidR="002E7F2A" w:rsidRPr="00576536" w:rsidRDefault="002E7F2A" w:rsidP="00576536">
      <w:r w:rsidRPr="00576536">
        <w:t>Принципиальная схема газоснабжения – тупиковая, протяженность распредел</w:t>
      </w:r>
      <w:r w:rsidRPr="00576536">
        <w:t>и</w:t>
      </w:r>
      <w:r w:rsidRPr="00576536">
        <w:t>тельной сети газоснабжения составляет около 38,5км.</w:t>
      </w:r>
    </w:p>
    <w:p w:rsidR="002E7F2A" w:rsidRPr="00576536" w:rsidRDefault="002E7F2A" w:rsidP="00576536">
      <w:r w:rsidRPr="00576536">
        <w:t>Население, проживающее в негазифицированных населённых пунктах,снабжается сжиженным газом-пропаном. Сжиженный газ доставляется автотранспортом с районн</w:t>
      </w:r>
      <w:r w:rsidRPr="00576536">
        <w:t>о</w:t>
      </w:r>
      <w:r w:rsidRPr="00576536">
        <w:t>го центра в баллонах.</w:t>
      </w:r>
    </w:p>
    <w:p w:rsidR="002E7F2A" w:rsidRPr="00576536" w:rsidRDefault="002E7F2A" w:rsidP="00576536"/>
    <w:p w:rsidR="002E7F2A" w:rsidRPr="00576536" w:rsidRDefault="002E7F2A" w:rsidP="00576536">
      <w:r w:rsidRPr="00576536">
        <w:t xml:space="preserve">Описание существующих проблем: </w:t>
      </w:r>
    </w:p>
    <w:p w:rsidR="002E7F2A" w:rsidRPr="00576536" w:rsidRDefault="002E7F2A" w:rsidP="00576536">
      <w:bookmarkStart w:id="153" w:name="_Toc482341415"/>
      <w:r w:rsidRPr="00576536">
        <w:t>Не газифицированы населённые пункты: п. Синарский, д. Карино, д. Чекурово.</w:t>
      </w:r>
    </w:p>
    <w:p w:rsidR="002E7F2A" w:rsidRPr="00576536" w:rsidRDefault="002E7F2A" w:rsidP="00576536"/>
    <w:p w:rsidR="002E7F2A" w:rsidRPr="00576536" w:rsidRDefault="002E7F2A" w:rsidP="00576536">
      <w:r w:rsidRPr="00576536">
        <w:t>3.6. Анализ существующего состояния системы утилизации твёрдых бытовых о</w:t>
      </w:r>
      <w:r w:rsidRPr="00576536">
        <w:t>т</w:t>
      </w:r>
      <w:r w:rsidRPr="00576536">
        <w:t>ходов (ТБО).</w:t>
      </w:r>
      <w:bookmarkEnd w:id="153"/>
    </w:p>
    <w:p w:rsidR="002E7F2A" w:rsidRPr="00576536" w:rsidRDefault="002E7F2A" w:rsidP="00576536"/>
    <w:p w:rsidR="002E7F2A" w:rsidRPr="00576536" w:rsidRDefault="002E7F2A" w:rsidP="00576536">
      <w:r w:rsidRPr="00576536">
        <w:t>Жилищно-коммунальные услуги по сбору и вывозу ТБО на территорииУсть-Багарякского СП отсутствуют.Контейнерных площадок для сбора ТБО нет. Население самостоятельно вывозит ТБО в места накопления ТБО.</w:t>
      </w:r>
    </w:p>
    <w:p w:rsidR="002E7F2A" w:rsidRPr="00576536" w:rsidRDefault="002E7F2A" w:rsidP="00576536">
      <w:r w:rsidRPr="00576536">
        <w:t>Характеристика накопителей (полигонов) для складирования (захоронения) ТБО приведена в таблице 14.</w:t>
      </w:r>
    </w:p>
    <w:p w:rsidR="002E7F2A" w:rsidRPr="00576536" w:rsidRDefault="002E7F2A" w:rsidP="00576536">
      <w:r w:rsidRPr="00576536">
        <w:t>Места расположения накопителей (полигонов) для складирования (захоронения) ТБО указаны на ГП Усть-Багарякского СП в приложении 1.</w:t>
      </w:r>
    </w:p>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bookmarkStart w:id="154" w:name="_Toc483898981"/>
      <w:r w:rsidRPr="00576536">
        <w:t xml:space="preserve">Таблица </w:t>
      </w:r>
      <w:fldSimple w:instr=" SEQ Таблица \* ARABIC ">
        <w:r w:rsidRPr="00576536">
          <w:t>14</w:t>
        </w:r>
      </w:fldSimple>
      <w:bookmarkEnd w:id="154"/>
      <w:r w:rsidRPr="00576536">
        <w:t>Характеристика накопителей (полигонов) для складирования (захор</w:t>
      </w:r>
      <w:r w:rsidRPr="00576536">
        <w:t>о</w:t>
      </w:r>
      <w:r w:rsidRPr="00576536">
        <w:t>нения) ТБО</w:t>
      </w:r>
    </w:p>
    <w:tbl>
      <w:tblPr>
        <w:tblW w:w="1032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800"/>
        <w:gridCol w:w="1913"/>
        <w:gridCol w:w="1080"/>
        <w:gridCol w:w="4449"/>
      </w:tblGrid>
      <w:tr w:rsidR="002E7F2A" w:rsidRPr="00576536" w:rsidTr="001A5B89">
        <w:tc>
          <w:tcPr>
            <w:tcW w:w="1080" w:type="dxa"/>
            <w:vAlign w:val="center"/>
          </w:tcPr>
          <w:p w:rsidR="002E7F2A" w:rsidRPr="00576536" w:rsidRDefault="002E7F2A" w:rsidP="00576536">
            <w:r w:rsidRPr="00576536">
              <w:t>Наим</w:t>
            </w:r>
            <w:r w:rsidRPr="00576536">
              <w:t>е</w:t>
            </w:r>
            <w:r w:rsidRPr="00576536">
              <w:t>нов</w:t>
            </w:r>
            <w:r w:rsidRPr="00576536">
              <w:t>а</w:t>
            </w:r>
            <w:r w:rsidRPr="00576536">
              <w:t>ние</w:t>
            </w:r>
          </w:p>
          <w:p w:rsidR="002E7F2A" w:rsidRPr="00576536" w:rsidRDefault="002E7F2A" w:rsidP="00576536">
            <w:r w:rsidRPr="00576536">
              <w:t>накоп</w:t>
            </w:r>
            <w:r w:rsidRPr="00576536">
              <w:t>и</w:t>
            </w:r>
            <w:r w:rsidRPr="00576536">
              <w:t>теля, пол</w:t>
            </w:r>
            <w:r w:rsidRPr="00576536">
              <w:t>и</w:t>
            </w:r>
            <w:r w:rsidRPr="00576536">
              <w:t>гона</w:t>
            </w:r>
          </w:p>
        </w:tc>
        <w:tc>
          <w:tcPr>
            <w:tcW w:w="1800" w:type="dxa"/>
            <w:vAlign w:val="center"/>
          </w:tcPr>
          <w:p w:rsidR="002E7F2A" w:rsidRPr="00576536" w:rsidRDefault="002E7F2A" w:rsidP="00576536">
            <w:r w:rsidRPr="00576536">
              <w:t>Мест</w:t>
            </w:r>
            <w:r w:rsidRPr="00576536">
              <w:t>о</w:t>
            </w:r>
            <w:r w:rsidRPr="00576536">
              <w:t>нахождение</w:t>
            </w:r>
          </w:p>
        </w:tc>
        <w:tc>
          <w:tcPr>
            <w:tcW w:w="1913" w:type="dxa"/>
            <w:vAlign w:val="center"/>
          </w:tcPr>
          <w:p w:rsidR="002E7F2A" w:rsidRPr="00576536" w:rsidRDefault="002E7F2A" w:rsidP="00576536">
            <w:r w:rsidRPr="00576536">
              <w:t>Разр</w:t>
            </w:r>
            <w:r w:rsidRPr="00576536">
              <w:t>е</w:t>
            </w:r>
            <w:r w:rsidRPr="00576536">
              <w:t>шительная д</w:t>
            </w:r>
            <w:r w:rsidRPr="00576536">
              <w:t>о</w:t>
            </w:r>
            <w:r w:rsidRPr="00576536">
              <w:t>кументация</w:t>
            </w:r>
          </w:p>
        </w:tc>
        <w:tc>
          <w:tcPr>
            <w:tcW w:w="1080" w:type="dxa"/>
            <w:vAlign w:val="center"/>
          </w:tcPr>
          <w:p w:rsidR="002E7F2A" w:rsidRPr="00576536" w:rsidRDefault="002E7F2A" w:rsidP="00576536">
            <w:r w:rsidRPr="00576536">
              <w:t>Пл</w:t>
            </w:r>
            <w:r w:rsidRPr="00576536">
              <w:t>о</w:t>
            </w:r>
            <w:r w:rsidRPr="00576536">
              <w:t>щадь, га/ н</w:t>
            </w:r>
            <w:r w:rsidRPr="00576536">
              <w:t>а</w:t>
            </w:r>
            <w:r w:rsidRPr="00576536">
              <w:t>копл</w:t>
            </w:r>
            <w:r w:rsidRPr="00576536">
              <w:t>е</w:t>
            </w:r>
            <w:r w:rsidRPr="00576536">
              <w:t>но ТБО, тонн</w:t>
            </w:r>
          </w:p>
        </w:tc>
        <w:tc>
          <w:tcPr>
            <w:tcW w:w="4449" w:type="dxa"/>
            <w:vAlign w:val="center"/>
          </w:tcPr>
          <w:p w:rsidR="002E7F2A" w:rsidRPr="00576536" w:rsidRDefault="002E7F2A" w:rsidP="00576536">
            <w:r w:rsidRPr="00576536">
              <w:t>Объекты,</w:t>
            </w:r>
          </w:p>
          <w:p w:rsidR="002E7F2A" w:rsidRPr="00576536" w:rsidRDefault="002E7F2A" w:rsidP="00576536">
            <w:r w:rsidRPr="00576536">
              <w:t>попадающие в зону</w:t>
            </w:r>
          </w:p>
          <w:p w:rsidR="002E7F2A" w:rsidRPr="00576536" w:rsidRDefault="002E7F2A" w:rsidP="00576536">
            <w:r w:rsidRPr="00576536">
              <w:t>влияния</w:t>
            </w:r>
          </w:p>
        </w:tc>
      </w:tr>
      <w:tr w:rsidR="002E7F2A" w:rsidRPr="00576536" w:rsidTr="001A5B89">
        <w:trPr>
          <w:trHeight w:val="343"/>
        </w:trPr>
        <w:tc>
          <w:tcPr>
            <w:tcW w:w="1080" w:type="dxa"/>
            <w:vAlign w:val="center"/>
          </w:tcPr>
          <w:p w:rsidR="002E7F2A" w:rsidRPr="00576536" w:rsidRDefault="002E7F2A" w:rsidP="00576536">
            <w:r w:rsidRPr="00576536">
              <w:t>Свалка 1</w:t>
            </w:r>
          </w:p>
        </w:tc>
        <w:tc>
          <w:tcPr>
            <w:tcW w:w="1800" w:type="dxa"/>
            <w:vAlign w:val="center"/>
          </w:tcPr>
          <w:p w:rsidR="002E7F2A" w:rsidRPr="00576536" w:rsidRDefault="002E7F2A" w:rsidP="00576536">
            <w:r w:rsidRPr="00576536">
              <w:t>п. Усть-Багаряк</w:t>
            </w:r>
          </w:p>
        </w:tc>
        <w:tc>
          <w:tcPr>
            <w:tcW w:w="1913" w:type="dxa"/>
            <w:vAlign w:val="center"/>
          </w:tcPr>
          <w:p w:rsidR="002E7F2A" w:rsidRPr="00576536" w:rsidRDefault="002E7F2A" w:rsidP="00576536">
            <w:r w:rsidRPr="00576536">
              <w:t>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0,5 га/ 5 тонн</w:t>
            </w:r>
          </w:p>
        </w:tc>
        <w:tc>
          <w:tcPr>
            <w:tcW w:w="4449" w:type="dxa"/>
            <w:vAlign w:val="center"/>
          </w:tcPr>
          <w:p w:rsidR="002E7F2A" w:rsidRPr="00576536" w:rsidRDefault="002E7F2A" w:rsidP="00576536">
            <w:r w:rsidRPr="00576536">
              <w:t>р. Синара</w:t>
            </w:r>
          </w:p>
        </w:tc>
      </w:tr>
      <w:tr w:rsidR="002E7F2A" w:rsidRPr="00576536" w:rsidTr="001A5B89">
        <w:trPr>
          <w:trHeight w:val="343"/>
        </w:trPr>
        <w:tc>
          <w:tcPr>
            <w:tcW w:w="1080" w:type="dxa"/>
            <w:vAlign w:val="center"/>
          </w:tcPr>
          <w:p w:rsidR="002E7F2A" w:rsidRPr="00576536" w:rsidRDefault="002E7F2A" w:rsidP="00576536">
            <w:r w:rsidRPr="00576536">
              <w:t>Свалка 2</w:t>
            </w:r>
          </w:p>
        </w:tc>
        <w:tc>
          <w:tcPr>
            <w:tcW w:w="1800" w:type="dxa"/>
            <w:vAlign w:val="center"/>
          </w:tcPr>
          <w:p w:rsidR="002E7F2A" w:rsidRPr="00576536" w:rsidRDefault="002E7F2A" w:rsidP="00576536">
            <w:r w:rsidRPr="00576536">
              <w:t>п. Усть-Багаряк</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0,38 га</w:t>
            </w:r>
          </w:p>
        </w:tc>
        <w:tc>
          <w:tcPr>
            <w:tcW w:w="4449" w:type="dxa"/>
            <w:vAlign w:val="center"/>
          </w:tcPr>
          <w:p w:rsidR="002E7F2A" w:rsidRPr="00576536" w:rsidRDefault="002E7F2A" w:rsidP="00576536">
            <w:r w:rsidRPr="00576536">
              <w:t>Жилая застройка, р. Синара</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ж/д ст. Нижняя</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0,06 га</w:t>
            </w:r>
          </w:p>
        </w:tc>
        <w:tc>
          <w:tcPr>
            <w:tcW w:w="4449" w:type="dxa"/>
            <w:vAlign w:val="center"/>
          </w:tcPr>
          <w:p w:rsidR="002E7F2A" w:rsidRPr="00576536" w:rsidRDefault="002E7F2A" w:rsidP="00576536">
            <w:r w:rsidRPr="00576536">
              <w:t>Жилая застройка, II, III пояс водоохранной зоны скважин питьев</w:t>
            </w:r>
            <w:r w:rsidRPr="00576536">
              <w:t>о</w:t>
            </w:r>
            <w:r w:rsidRPr="00576536">
              <w:t>го водоснабжения</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С</w:t>
            </w:r>
            <w:r w:rsidRPr="00576536">
              <w:t>и</w:t>
            </w:r>
            <w:r w:rsidRPr="00576536">
              <w:t>нарский</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0,1 га</w:t>
            </w:r>
          </w:p>
        </w:tc>
        <w:tc>
          <w:tcPr>
            <w:tcW w:w="4449" w:type="dxa"/>
            <w:vAlign w:val="center"/>
          </w:tcPr>
          <w:p w:rsidR="002E7F2A" w:rsidRPr="00576536" w:rsidRDefault="002E7F2A" w:rsidP="00576536">
            <w:r w:rsidRPr="00576536">
              <w:t>Жилая застройка, II, III пояс водоохранной зоны скважин питьев</w:t>
            </w:r>
            <w:r w:rsidRPr="00576536">
              <w:t>о</w:t>
            </w:r>
            <w:r w:rsidRPr="00576536">
              <w:t>го водоснабжения</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Эл</w:t>
            </w:r>
            <w:r w:rsidRPr="00576536">
              <w:t>е</w:t>
            </w:r>
            <w:r w:rsidRPr="00576536">
              <w:t>ваторный</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0,08 га</w:t>
            </w:r>
          </w:p>
        </w:tc>
        <w:tc>
          <w:tcPr>
            <w:tcW w:w="4449" w:type="dxa"/>
            <w:vAlign w:val="center"/>
          </w:tcPr>
          <w:p w:rsidR="002E7F2A" w:rsidRPr="00576536" w:rsidRDefault="002E7F2A" w:rsidP="00576536">
            <w:r w:rsidRPr="00576536">
              <w:t>Жилая застройка, скважина питьевого водоснабжения</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У</w:t>
            </w:r>
            <w:r w:rsidRPr="00576536">
              <w:t>с</w:t>
            </w:r>
            <w:r w:rsidRPr="00576536">
              <w:t>манова</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0,25 га</w:t>
            </w:r>
          </w:p>
        </w:tc>
        <w:tc>
          <w:tcPr>
            <w:tcW w:w="4449" w:type="dxa"/>
            <w:vAlign w:val="center"/>
          </w:tcPr>
          <w:p w:rsidR="002E7F2A" w:rsidRPr="00576536" w:rsidRDefault="002E7F2A" w:rsidP="00576536">
            <w:r w:rsidRPr="00576536">
              <w:t>Жилая застройка, р. Багаряк</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А</w:t>
            </w:r>
            <w:r w:rsidRPr="00576536">
              <w:t>р</w:t>
            </w:r>
            <w:r w:rsidRPr="00576536">
              <w:t>чакуль</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0,05 га</w:t>
            </w:r>
          </w:p>
        </w:tc>
        <w:tc>
          <w:tcPr>
            <w:tcW w:w="4449" w:type="dxa"/>
            <w:vAlign w:val="center"/>
          </w:tcPr>
          <w:p w:rsidR="002E7F2A" w:rsidRPr="00576536" w:rsidRDefault="002E7F2A" w:rsidP="00576536">
            <w:r w:rsidRPr="00576536">
              <w:t>III пояс водоохранной зоны скважин питьевого водоснабжения, озеро.</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И</w:t>
            </w:r>
            <w:r w:rsidRPr="00576536">
              <w:t>к</w:t>
            </w:r>
            <w:r w:rsidRPr="00576536">
              <w:t>саново</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0,05 га</w:t>
            </w:r>
          </w:p>
        </w:tc>
        <w:tc>
          <w:tcPr>
            <w:tcW w:w="4449" w:type="dxa"/>
            <w:vAlign w:val="center"/>
          </w:tcPr>
          <w:p w:rsidR="002E7F2A" w:rsidRPr="00576536" w:rsidRDefault="002E7F2A" w:rsidP="00576536">
            <w:r w:rsidRPr="00576536">
              <w:t>Скважина питьевого вод</w:t>
            </w:r>
            <w:r w:rsidRPr="00576536">
              <w:t>о</w:t>
            </w:r>
            <w:r w:rsidRPr="00576536">
              <w:t>снабжения.</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Ку</w:t>
            </w:r>
            <w:r w:rsidRPr="00576536">
              <w:t>м</w:t>
            </w:r>
            <w:r w:rsidRPr="00576536">
              <w:t>куль</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0,05 га</w:t>
            </w:r>
          </w:p>
        </w:tc>
        <w:tc>
          <w:tcPr>
            <w:tcW w:w="4449" w:type="dxa"/>
            <w:vAlign w:val="center"/>
          </w:tcPr>
          <w:p w:rsidR="002E7F2A" w:rsidRPr="00576536" w:rsidRDefault="002E7F2A" w:rsidP="00576536">
            <w:r w:rsidRPr="00576536">
              <w:t>Жилая застройка</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М</w:t>
            </w:r>
            <w:r w:rsidRPr="00576536">
              <w:t>у</w:t>
            </w:r>
            <w:r w:rsidRPr="00576536">
              <w:t>рино</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0,15 га</w:t>
            </w:r>
          </w:p>
        </w:tc>
        <w:tc>
          <w:tcPr>
            <w:tcW w:w="4449" w:type="dxa"/>
            <w:vAlign w:val="center"/>
          </w:tcPr>
          <w:p w:rsidR="002E7F2A" w:rsidRPr="00576536" w:rsidRDefault="002E7F2A" w:rsidP="00576536">
            <w:r w:rsidRPr="00576536">
              <w:t>Жилая застройка</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Се</w:t>
            </w:r>
            <w:r w:rsidRPr="00576536">
              <w:t>р</w:t>
            </w:r>
            <w:r w:rsidRPr="00576536">
              <w:t>кино</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0,1 га</w:t>
            </w:r>
          </w:p>
        </w:tc>
        <w:tc>
          <w:tcPr>
            <w:tcW w:w="4449" w:type="dxa"/>
            <w:vAlign w:val="center"/>
          </w:tcPr>
          <w:p w:rsidR="002E7F2A" w:rsidRPr="00576536" w:rsidRDefault="002E7F2A" w:rsidP="00576536">
            <w:r w:rsidRPr="00576536">
              <w:t>Жилая застройка оз. Маян</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К</w:t>
            </w:r>
            <w:r w:rsidRPr="00576536">
              <w:t>а</w:t>
            </w:r>
            <w:r w:rsidRPr="00576536">
              <w:t>рино</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0,06 га</w:t>
            </w:r>
          </w:p>
        </w:tc>
        <w:tc>
          <w:tcPr>
            <w:tcW w:w="4449" w:type="dxa"/>
            <w:vAlign w:val="center"/>
          </w:tcPr>
          <w:p w:rsidR="002E7F2A" w:rsidRPr="00576536" w:rsidRDefault="002E7F2A" w:rsidP="00576536">
            <w:r w:rsidRPr="00576536">
              <w:t>р. Синара</w:t>
            </w:r>
          </w:p>
        </w:tc>
      </w:tr>
      <w:tr w:rsidR="002E7F2A" w:rsidRPr="00576536" w:rsidTr="001A5B89">
        <w:trPr>
          <w:trHeight w:val="343"/>
        </w:trPr>
        <w:tc>
          <w:tcPr>
            <w:tcW w:w="1080" w:type="dxa"/>
            <w:vAlign w:val="center"/>
          </w:tcPr>
          <w:p w:rsidR="002E7F2A" w:rsidRPr="00576536" w:rsidRDefault="002E7F2A" w:rsidP="00576536">
            <w:r w:rsidRPr="00576536">
              <w:t>Свалка</w:t>
            </w:r>
          </w:p>
        </w:tc>
        <w:tc>
          <w:tcPr>
            <w:tcW w:w="1800" w:type="dxa"/>
            <w:vAlign w:val="center"/>
          </w:tcPr>
          <w:p w:rsidR="002E7F2A" w:rsidRPr="00576536" w:rsidRDefault="002E7F2A" w:rsidP="00576536">
            <w:r w:rsidRPr="00576536">
              <w:t>п. Ч</w:t>
            </w:r>
            <w:r w:rsidRPr="00576536">
              <w:t>е</w:t>
            </w:r>
            <w:r w:rsidRPr="00576536">
              <w:t>курово</w:t>
            </w:r>
          </w:p>
        </w:tc>
        <w:tc>
          <w:tcPr>
            <w:tcW w:w="1913" w:type="dxa"/>
            <w:vAlign w:val="center"/>
          </w:tcPr>
          <w:p w:rsidR="002E7F2A" w:rsidRPr="00576536" w:rsidRDefault="002E7F2A" w:rsidP="00576536">
            <w:r w:rsidRPr="00576536">
              <w:t>не сан</w:t>
            </w:r>
            <w:r w:rsidRPr="00576536">
              <w:t>к</w:t>
            </w:r>
            <w:r w:rsidRPr="00576536">
              <w:t>ционирова</w:t>
            </w:r>
            <w:r w:rsidRPr="00576536">
              <w:t>н</w:t>
            </w:r>
            <w:r w:rsidRPr="00576536">
              <w:t>ная</w:t>
            </w:r>
          </w:p>
        </w:tc>
        <w:tc>
          <w:tcPr>
            <w:tcW w:w="1080" w:type="dxa"/>
            <w:vAlign w:val="center"/>
          </w:tcPr>
          <w:p w:rsidR="002E7F2A" w:rsidRPr="00576536" w:rsidRDefault="002E7F2A" w:rsidP="00576536">
            <w:r w:rsidRPr="00576536">
              <w:t>0,15 га</w:t>
            </w:r>
          </w:p>
        </w:tc>
        <w:tc>
          <w:tcPr>
            <w:tcW w:w="4449" w:type="dxa"/>
            <w:vAlign w:val="center"/>
          </w:tcPr>
          <w:p w:rsidR="002E7F2A" w:rsidRPr="00576536" w:rsidRDefault="002E7F2A" w:rsidP="00576536">
            <w:r w:rsidRPr="00576536">
              <w:t>Жилая застройка, р. Караболка</w:t>
            </w:r>
          </w:p>
        </w:tc>
      </w:tr>
    </w:tbl>
    <w:p w:rsidR="002E7F2A" w:rsidRPr="00576536" w:rsidRDefault="002E7F2A" w:rsidP="00576536"/>
    <w:p w:rsidR="002E7F2A" w:rsidRPr="00576536" w:rsidRDefault="002E7F2A" w:rsidP="00576536"/>
    <w:p w:rsidR="002E7F2A" w:rsidRPr="00576536" w:rsidRDefault="002E7F2A" w:rsidP="00576536">
      <w:bookmarkStart w:id="155" w:name="_Toc482341416"/>
    </w:p>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Pr>
        <w:sectPr w:rsidR="002E7F2A" w:rsidRPr="00576536" w:rsidSect="008A3F76">
          <w:footerReference w:type="default" r:id="rId30"/>
          <w:pgSz w:w="11906" w:h="16838" w:code="9"/>
          <w:pgMar w:top="567" w:right="567" w:bottom="567" w:left="1418" w:header="709" w:footer="709" w:gutter="0"/>
          <w:cols w:space="708"/>
          <w:docGrid w:linePitch="381"/>
        </w:sectPr>
      </w:pPr>
    </w:p>
    <w:p w:rsidR="002E7F2A" w:rsidRPr="00576536" w:rsidRDefault="002E7F2A" w:rsidP="00576536">
      <w:r w:rsidRPr="00576536">
        <w:t xml:space="preserve">Раздел 4. </w:t>
      </w:r>
      <w:bookmarkEnd w:id="148"/>
      <w:r w:rsidRPr="00576536">
        <w:t>Характеристика состояния и проблем в реализации энерго- и ресурсо</w:t>
      </w:r>
      <w:r w:rsidRPr="00576536">
        <w:t>с</w:t>
      </w:r>
      <w:r w:rsidRPr="00576536">
        <w:t>бережения и учета и сбора информации.</w:t>
      </w:r>
      <w:bookmarkEnd w:id="155"/>
    </w:p>
    <w:p w:rsidR="002E7F2A" w:rsidRPr="00576536" w:rsidRDefault="002E7F2A" w:rsidP="00576536">
      <w:bookmarkStart w:id="156" w:name="_Toc449086326"/>
      <w:bookmarkStart w:id="157" w:name="_Toc482341417"/>
      <w:r w:rsidRPr="00576536">
        <w:t>4.1. Анализ состояния энергоресурсосбережения</w:t>
      </w:r>
      <w:bookmarkEnd w:id="156"/>
      <w:r w:rsidRPr="00576536">
        <w:t>.</w:t>
      </w:r>
      <w:bookmarkEnd w:id="157"/>
    </w:p>
    <w:p w:rsidR="002E7F2A" w:rsidRPr="00576536" w:rsidRDefault="002E7F2A" w:rsidP="00576536"/>
    <w:p w:rsidR="002E7F2A" w:rsidRPr="00576536" w:rsidRDefault="002E7F2A" w:rsidP="00576536">
      <w:r w:rsidRPr="00576536">
        <w:t>Основными проблемами энерго-ресурсосбережения в системе коммунальной и</w:t>
      </w:r>
      <w:r w:rsidRPr="00576536">
        <w:t>н</w:t>
      </w:r>
      <w:r w:rsidRPr="00576536">
        <w:t>фраструктуры, а также в жилом секторе и бюджетных организациях являются:</w:t>
      </w:r>
    </w:p>
    <w:p w:rsidR="002E7F2A" w:rsidRPr="00576536" w:rsidRDefault="002E7F2A" w:rsidP="00576536">
      <w:r w:rsidRPr="00576536">
        <w:t>низкая эффективность ограждающих конструкций зданий, в том числе износ окон и дверей в МКД и в зданиях бюджетных учреждений;</w:t>
      </w:r>
    </w:p>
    <w:p w:rsidR="002E7F2A" w:rsidRPr="00576536" w:rsidRDefault="002E7F2A" w:rsidP="00576536">
      <w:r w:rsidRPr="00576536">
        <w:t>хищение электрической энергии из-за несовершенной схемы учёта;</w:t>
      </w:r>
    </w:p>
    <w:p w:rsidR="002E7F2A" w:rsidRPr="00576536" w:rsidRDefault="002E7F2A" w:rsidP="00576536">
      <w:r w:rsidRPr="00576536">
        <w:t>низкая энергоэффективность системы уличного освещения.</w:t>
      </w:r>
    </w:p>
    <w:p w:rsidR="002E7F2A" w:rsidRPr="00576536" w:rsidRDefault="002E7F2A" w:rsidP="00576536">
      <w:r w:rsidRPr="00576536">
        <w:t>В Кунашакском МР разработана и утверждена Постановлением Администрации  Кунашакского МР от 17.12.2014 №2148муниципальная программа «Энергосбережение на территории Кунашакского муниципального района Челябинской области на 2015-2017 годы»(далее по тексту: Программа энергосбережения).</w:t>
      </w:r>
    </w:p>
    <w:p w:rsidR="002E7F2A" w:rsidRPr="00576536" w:rsidRDefault="002E7F2A" w:rsidP="00576536">
      <w:r w:rsidRPr="00576536">
        <w:t>Цели Программы энергосбережения - повышение эффективности использования ТЭР на территории Кунашакского МР и снижение расходов бюджета за счет рационал</w:t>
      </w:r>
      <w:r w:rsidRPr="00576536">
        <w:t>ь</w:t>
      </w:r>
      <w:r w:rsidRPr="00576536">
        <w:t>ного использования энергетических ресурсов, внедрения энергосберегающих технол</w:t>
      </w:r>
      <w:r w:rsidRPr="00576536">
        <w:t>о</w:t>
      </w:r>
      <w:r w:rsidRPr="00576536">
        <w:t xml:space="preserve">гий и снижения энергоемкости муниципальных и коммунальных услуг, оказываемых на территорииКунашакского МР. </w:t>
      </w:r>
    </w:p>
    <w:p w:rsidR="002E7F2A" w:rsidRPr="00576536" w:rsidRDefault="002E7F2A" w:rsidP="00576536">
      <w:r w:rsidRPr="00576536">
        <w:t>Задачи Программы энергосбережения – проведение комплекса организационных и технических мероприятий по энергосбережению и повышению энергетической эффе</w:t>
      </w:r>
      <w:r w:rsidRPr="00576536">
        <w:t>к</w:t>
      </w:r>
      <w:r w:rsidRPr="00576536">
        <w:t>тивности на территории Кунашакского МР;</w:t>
      </w:r>
    </w:p>
    <w:p w:rsidR="002E7F2A" w:rsidRPr="00576536" w:rsidRDefault="002E7F2A" w:rsidP="00576536">
      <w:r w:rsidRPr="00576536">
        <w:t>повышение эффективности использования энергетических ресурсов в жилищном фонде и системах коммунальной инфраструктуры;</w:t>
      </w:r>
    </w:p>
    <w:p w:rsidR="002E7F2A" w:rsidRPr="00576536" w:rsidRDefault="002E7F2A" w:rsidP="00576536">
      <w:r w:rsidRPr="00576536">
        <w:t>сокращение расходов бюджета на обеспечение энергетическими ресурсами мун</w:t>
      </w:r>
      <w:r w:rsidRPr="00576536">
        <w:t>и</w:t>
      </w:r>
      <w:r w:rsidRPr="00576536">
        <w:t xml:space="preserve">ципальных бюджетных учреждений, органов местного самоуправления; </w:t>
      </w:r>
    </w:p>
    <w:p w:rsidR="002E7F2A" w:rsidRPr="00576536" w:rsidRDefault="002E7F2A" w:rsidP="00576536">
      <w:r w:rsidRPr="00576536">
        <w:t>привлечение внебюджетных средств на финансирование мероприятий по энерг</w:t>
      </w:r>
      <w:r w:rsidRPr="00576536">
        <w:t>о</w:t>
      </w:r>
      <w:r w:rsidRPr="00576536">
        <w:t>сбережению и повышению энергетической эффективности;</w:t>
      </w:r>
    </w:p>
    <w:p w:rsidR="002E7F2A" w:rsidRPr="00576536" w:rsidRDefault="002E7F2A" w:rsidP="00576536">
      <w:r w:rsidRPr="00576536">
        <w:t>организация мониторинга потребления ТЭР;</w:t>
      </w:r>
    </w:p>
    <w:p w:rsidR="002E7F2A" w:rsidRPr="00576536" w:rsidRDefault="002E7F2A" w:rsidP="00576536">
      <w:r w:rsidRPr="00576536">
        <w:t>повышение уровня осведомленности потребителей в вопросах энергосбережения и стимулирование их на реализацию потенциала энергосбережения и повышения эне</w:t>
      </w:r>
      <w:r w:rsidRPr="00576536">
        <w:t>р</w:t>
      </w:r>
      <w:r w:rsidRPr="00576536">
        <w:t>гетической эффективности.</w:t>
      </w:r>
    </w:p>
    <w:p w:rsidR="002E7F2A" w:rsidRPr="00576536" w:rsidRDefault="002E7F2A" w:rsidP="00576536">
      <w:r w:rsidRPr="00576536">
        <w:t>Для успешной реализации целей и задач программы в Усть-Багарякском СП пл</w:t>
      </w:r>
      <w:r w:rsidRPr="00576536">
        <w:t>а</w:t>
      </w:r>
      <w:r w:rsidRPr="00576536">
        <w:t>нируется выполнить комплекс следующих мероприятий:</w:t>
      </w:r>
    </w:p>
    <w:p w:rsidR="002E7F2A" w:rsidRPr="00576536" w:rsidRDefault="002E7F2A" w:rsidP="00576536">
      <w:r w:rsidRPr="00576536">
        <w:t>промывка систем отопления в зданиях образовательных учреждений;</w:t>
      </w:r>
    </w:p>
    <w:p w:rsidR="002E7F2A" w:rsidRPr="00576536" w:rsidRDefault="002E7F2A" w:rsidP="00576536">
      <w:r w:rsidRPr="00576536">
        <w:t>замена окон в детских садах на энергосберегающие стеклопакеты;</w:t>
      </w:r>
    </w:p>
    <w:p w:rsidR="002E7F2A" w:rsidRPr="00576536" w:rsidRDefault="002E7F2A" w:rsidP="00576536">
      <w:r w:rsidRPr="00576536">
        <w:t>замена ламп накаливания на светодиодные в бюджетных учреждениях;</w:t>
      </w:r>
    </w:p>
    <w:p w:rsidR="002E7F2A" w:rsidRPr="00576536" w:rsidRDefault="002E7F2A" w:rsidP="00576536">
      <w:r w:rsidRPr="00576536">
        <w:t>ремонт (реконструкция) зданий, строений, сооружений, используемых  муниц</w:t>
      </w:r>
      <w:r w:rsidRPr="00576536">
        <w:t>и</w:t>
      </w:r>
      <w:r w:rsidRPr="00576536">
        <w:t>пальными учреждениями с учетом требований энергосбережения и повышения энерг</w:t>
      </w:r>
      <w:r w:rsidRPr="00576536">
        <w:t>е</w:t>
      </w:r>
      <w:r w:rsidRPr="00576536">
        <w:t>тической эффективности;</w:t>
      </w:r>
    </w:p>
    <w:p w:rsidR="002E7F2A" w:rsidRPr="00576536" w:rsidRDefault="002E7F2A" w:rsidP="00576536">
      <w:r w:rsidRPr="00576536">
        <w:t>установка лучистого отопления ПЛЭН в ФАПах;</w:t>
      </w:r>
    </w:p>
    <w:p w:rsidR="002E7F2A" w:rsidRPr="00576536" w:rsidRDefault="002E7F2A" w:rsidP="00576536">
      <w:r w:rsidRPr="00576536">
        <w:t>мониторинг (сбор и анализ данных) потребления ресурсов;</w:t>
      </w:r>
    </w:p>
    <w:p w:rsidR="002E7F2A" w:rsidRPr="00576536" w:rsidRDefault="002E7F2A" w:rsidP="00576536">
      <w:r w:rsidRPr="00576536">
        <w:t>популяризация энергосбережения среди населения, в том числе информирование населения о доступных для реализации мероприятиях в сфере энергосбережения.</w:t>
      </w:r>
    </w:p>
    <w:p w:rsidR="002E7F2A" w:rsidRPr="00576536" w:rsidRDefault="002E7F2A" w:rsidP="00576536">
      <w:bookmarkStart w:id="158" w:name="_Toc449086327"/>
      <w:bookmarkStart w:id="159" w:name="_Toc482341418"/>
      <w:r w:rsidRPr="00576536">
        <w:t>4.2. Анализ состояния учета потребления ресурсов, используемых приборов учета и программно-аппаратных комплексов</w:t>
      </w:r>
      <w:bookmarkEnd w:id="158"/>
      <w:bookmarkEnd w:id="159"/>
    </w:p>
    <w:p w:rsidR="002E7F2A" w:rsidRPr="00576536" w:rsidRDefault="002E7F2A" w:rsidP="00576536"/>
    <w:p w:rsidR="002E7F2A" w:rsidRPr="00576536" w:rsidRDefault="002E7F2A" w:rsidP="00576536">
      <w:r w:rsidRPr="00576536">
        <w:t>Сведения по оснащениюузлами учёта потребления ТЭР и воды вУсть-Багарякском СПприведены в таблице 15.</w:t>
      </w:r>
    </w:p>
    <w:p w:rsidR="002E7F2A" w:rsidRPr="00576536" w:rsidRDefault="002E7F2A" w:rsidP="00576536">
      <w:r w:rsidRPr="00576536">
        <w:t>Уровень оснащённости абонентов узлами учёта электрической энергии составляет 100 %.</w:t>
      </w:r>
    </w:p>
    <w:p w:rsidR="002E7F2A" w:rsidRPr="00576536" w:rsidRDefault="002E7F2A" w:rsidP="00576536">
      <w:r w:rsidRPr="00576536">
        <w:t>В целом уровень приборного учёта потребления ТЭР и воды вУсть-Багарякском СП высокий.</w:t>
      </w:r>
    </w:p>
    <w:p w:rsidR="002E7F2A" w:rsidRPr="00576536" w:rsidRDefault="002E7F2A" w:rsidP="00576536"/>
    <w:p w:rsidR="002E7F2A" w:rsidRPr="00576536" w:rsidRDefault="002E7F2A" w:rsidP="00576536">
      <w:pPr>
        <w:sectPr w:rsidR="002E7F2A" w:rsidRPr="00576536" w:rsidSect="008A3F76">
          <w:pgSz w:w="11906" w:h="16838" w:code="9"/>
          <w:pgMar w:top="567" w:right="567" w:bottom="567" w:left="1418" w:header="709" w:footer="709" w:gutter="0"/>
          <w:cols w:space="708"/>
          <w:docGrid w:linePitch="381"/>
        </w:sectPr>
      </w:pPr>
    </w:p>
    <w:p w:rsidR="002E7F2A" w:rsidRPr="00576536" w:rsidRDefault="002E7F2A" w:rsidP="00576536">
      <w:bookmarkStart w:id="160" w:name="_Toc483898982"/>
      <w:r w:rsidRPr="00576536">
        <w:t xml:space="preserve">Таблица </w:t>
      </w:r>
      <w:fldSimple w:instr=" SEQ Таблица \* ARABIC ">
        <w:r w:rsidRPr="00576536">
          <w:t>15</w:t>
        </w:r>
      </w:fldSimple>
      <w:r w:rsidRPr="00576536">
        <w:t>Сведения по оснащению узлами учёта потребления ТЭР и воды в Усть-Багарякском СП</w:t>
      </w:r>
      <w:bookmarkEnd w:id="160"/>
    </w:p>
    <w:tbl>
      <w:tblPr>
        <w:tblW w:w="5000" w:type="pct"/>
        <w:tblLook w:val="00A0"/>
      </w:tblPr>
      <w:tblGrid>
        <w:gridCol w:w="2549"/>
        <w:gridCol w:w="2412"/>
        <w:gridCol w:w="1600"/>
        <w:gridCol w:w="2412"/>
        <w:gridCol w:w="1615"/>
        <w:gridCol w:w="2412"/>
        <w:gridCol w:w="1615"/>
        <w:gridCol w:w="2412"/>
        <w:gridCol w:w="1600"/>
        <w:gridCol w:w="2412"/>
        <w:gridCol w:w="1615"/>
        <w:gridCol w:w="2412"/>
        <w:gridCol w:w="1615"/>
        <w:gridCol w:w="2412"/>
        <w:gridCol w:w="1615"/>
        <w:gridCol w:w="864"/>
        <w:gridCol w:w="216"/>
      </w:tblGrid>
      <w:tr w:rsidR="002E7F2A" w:rsidRPr="00576536" w:rsidTr="001A5B89">
        <w:trPr>
          <w:trHeight w:val="405"/>
        </w:trPr>
        <w:tc>
          <w:tcPr>
            <w:tcW w:w="280"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Наименование населённого пункта</w:t>
            </w:r>
          </w:p>
        </w:tc>
        <w:tc>
          <w:tcPr>
            <w:tcW w:w="1768" w:type="pct"/>
            <w:gridSpan w:val="6"/>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Оснащённость приборами учёта (ПУ) тепловой энергии (ТЭ)  по состоянию на 2017 год*</w:t>
            </w:r>
          </w:p>
        </w:tc>
        <w:tc>
          <w:tcPr>
            <w:tcW w:w="1768" w:type="pct"/>
            <w:gridSpan w:val="6"/>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Оснащённость приборами учёта (ПУ)ХВС  по состоянию на 2017 год</w:t>
            </w:r>
          </w:p>
        </w:tc>
        <w:tc>
          <w:tcPr>
            <w:tcW w:w="1184" w:type="pct"/>
            <w:gridSpan w:val="4"/>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Оснащённость приборами учёта (ПУ) природного газа (ПГ)  по состоянию на 2017 год</w:t>
            </w:r>
          </w:p>
        </w:tc>
      </w:tr>
      <w:tr w:rsidR="002E7F2A" w:rsidRPr="00576536" w:rsidTr="001A5B89">
        <w:trPr>
          <w:trHeight w:val="465"/>
        </w:trPr>
        <w:tc>
          <w:tcPr>
            <w:tcW w:w="280"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59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Количество МКД</w:t>
            </w:r>
          </w:p>
        </w:tc>
        <w:tc>
          <w:tcPr>
            <w:tcW w:w="584"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Количество частных дом</w:t>
            </w:r>
            <w:r w:rsidRPr="00576536">
              <w:t>о</w:t>
            </w:r>
            <w:r w:rsidRPr="00576536">
              <w:t xml:space="preserve">владений </w:t>
            </w:r>
          </w:p>
        </w:tc>
        <w:tc>
          <w:tcPr>
            <w:tcW w:w="59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Организации</w:t>
            </w:r>
          </w:p>
        </w:tc>
        <w:tc>
          <w:tcPr>
            <w:tcW w:w="59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МКД</w:t>
            </w:r>
          </w:p>
        </w:tc>
        <w:tc>
          <w:tcPr>
            <w:tcW w:w="584"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 xml:space="preserve">Частные домовладения </w:t>
            </w:r>
          </w:p>
        </w:tc>
        <w:tc>
          <w:tcPr>
            <w:tcW w:w="59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Организации</w:t>
            </w:r>
          </w:p>
        </w:tc>
        <w:tc>
          <w:tcPr>
            <w:tcW w:w="59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Население</w:t>
            </w:r>
          </w:p>
        </w:tc>
        <w:tc>
          <w:tcPr>
            <w:tcW w:w="59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Орган</w:t>
            </w:r>
            <w:r w:rsidRPr="00576536">
              <w:t>и</w:t>
            </w:r>
            <w:r w:rsidRPr="00576536">
              <w:t>зации</w:t>
            </w:r>
          </w:p>
        </w:tc>
      </w:tr>
      <w:tr w:rsidR="002E7F2A" w:rsidRPr="00576536" w:rsidTr="001A5B89">
        <w:trPr>
          <w:trHeight w:val="1080"/>
        </w:trPr>
        <w:tc>
          <w:tcPr>
            <w:tcW w:w="280"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Кол-во МКД подключенных к централизованному отоплению</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Кол-во МКД о</w:t>
            </w:r>
            <w:r w:rsidRPr="00576536">
              <w:t>с</w:t>
            </w:r>
            <w:r w:rsidRPr="00576536">
              <w:t>нащённые ОДПУ</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Кол-во аб</w:t>
            </w:r>
            <w:r w:rsidRPr="00576536">
              <w:t>о</w:t>
            </w:r>
            <w:r w:rsidRPr="00576536">
              <w:t>нентов подкл</w:t>
            </w:r>
            <w:r w:rsidRPr="00576536">
              <w:t>ю</w:t>
            </w:r>
            <w:r w:rsidRPr="00576536">
              <w:t>ченных к центр</w:t>
            </w:r>
            <w:r w:rsidRPr="00576536">
              <w:t>а</w:t>
            </w:r>
            <w:r w:rsidRPr="00576536">
              <w:t>лизованному от</w:t>
            </w:r>
            <w:r w:rsidRPr="00576536">
              <w:t>о</w:t>
            </w:r>
            <w:r w:rsidRPr="00576536">
              <w:t>плению</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Кол-во  абоне</w:t>
            </w:r>
            <w:r w:rsidRPr="00576536">
              <w:t>н</w:t>
            </w:r>
            <w:r w:rsidRPr="00576536">
              <w:t>тов осн</w:t>
            </w:r>
            <w:r w:rsidRPr="00576536">
              <w:t>а</w:t>
            </w:r>
            <w:r w:rsidRPr="00576536">
              <w:t>щённых ИПУТЭ</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Кол-во аб</w:t>
            </w:r>
            <w:r w:rsidRPr="00576536">
              <w:t>о</w:t>
            </w:r>
            <w:r w:rsidRPr="00576536">
              <w:t>нентов подкл</w:t>
            </w:r>
            <w:r w:rsidRPr="00576536">
              <w:t>ю</w:t>
            </w:r>
            <w:r w:rsidRPr="00576536">
              <w:t>ченных к центр</w:t>
            </w:r>
            <w:r w:rsidRPr="00576536">
              <w:t>а</w:t>
            </w:r>
            <w:r w:rsidRPr="00576536">
              <w:t>лизованному от</w:t>
            </w:r>
            <w:r w:rsidRPr="00576536">
              <w:t>о</w:t>
            </w:r>
            <w:r w:rsidRPr="00576536">
              <w:t>плению</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Кол-во  абоне</w:t>
            </w:r>
            <w:r w:rsidRPr="00576536">
              <w:t>н</w:t>
            </w:r>
            <w:r w:rsidRPr="00576536">
              <w:t>тов осн</w:t>
            </w:r>
            <w:r w:rsidRPr="00576536">
              <w:t>а</w:t>
            </w:r>
            <w:r w:rsidRPr="00576536">
              <w:t>щённых ИПУТЭ</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Кол-во МКД подключенных к централизованному ХВС</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Кол-во МКД о</w:t>
            </w:r>
            <w:r w:rsidRPr="00576536">
              <w:t>с</w:t>
            </w:r>
            <w:r w:rsidRPr="00576536">
              <w:t>нащённые ОДПУ ХВС</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Кол-во аб</w:t>
            </w:r>
            <w:r w:rsidRPr="00576536">
              <w:t>о</w:t>
            </w:r>
            <w:r w:rsidRPr="00576536">
              <w:t>нентов подкл</w:t>
            </w:r>
            <w:r w:rsidRPr="00576536">
              <w:t>ю</w:t>
            </w:r>
            <w:r w:rsidRPr="00576536">
              <w:t>ченных к центр</w:t>
            </w:r>
            <w:r w:rsidRPr="00576536">
              <w:t>а</w:t>
            </w:r>
            <w:r w:rsidRPr="00576536">
              <w:t>лизованному ХВС</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Кол-во  абоне</w:t>
            </w:r>
            <w:r w:rsidRPr="00576536">
              <w:t>н</w:t>
            </w:r>
            <w:r w:rsidRPr="00576536">
              <w:t>тов осн</w:t>
            </w:r>
            <w:r w:rsidRPr="00576536">
              <w:t>а</w:t>
            </w:r>
            <w:r w:rsidRPr="00576536">
              <w:t>щённых ИПУ ХВС</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Кол-во аб</w:t>
            </w:r>
            <w:r w:rsidRPr="00576536">
              <w:t>о</w:t>
            </w:r>
            <w:r w:rsidRPr="00576536">
              <w:t>нентов подкл</w:t>
            </w:r>
            <w:r w:rsidRPr="00576536">
              <w:t>ю</w:t>
            </w:r>
            <w:r w:rsidRPr="00576536">
              <w:t>ченных к центр</w:t>
            </w:r>
            <w:r w:rsidRPr="00576536">
              <w:t>а</w:t>
            </w:r>
            <w:r w:rsidRPr="00576536">
              <w:t>лизованному ХВС</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Кол-во абоне</w:t>
            </w:r>
            <w:r w:rsidRPr="00576536">
              <w:t>н</w:t>
            </w:r>
            <w:r w:rsidRPr="00576536">
              <w:t>тов осн</w:t>
            </w:r>
            <w:r w:rsidRPr="00576536">
              <w:t>а</w:t>
            </w:r>
            <w:r w:rsidRPr="00576536">
              <w:t>щённых ИПУ ХВС</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Кол-во аб</w:t>
            </w:r>
            <w:r w:rsidRPr="00576536">
              <w:t>о</w:t>
            </w:r>
            <w:r w:rsidRPr="00576536">
              <w:t>нентов подкл</w:t>
            </w:r>
            <w:r w:rsidRPr="00576536">
              <w:t>ю</w:t>
            </w:r>
            <w:r w:rsidRPr="00576536">
              <w:t>ченных к центр</w:t>
            </w:r>
            <w:r w:rsidRPr="00576536">
              <w:t>а</w:t>
            </w:r>
            <w:r w:rsidRPr="00576536">
              <w:t>лизованному газ</w:t>
            </w:r>
            <w:r w:rsidRPr="00576536">
              <w:t>о</w:t>
            </w:r>
            <w:r w:rsidRPr="00576536">
              <w:t>снабжению</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Кол-во абоне</w:t>
            </w:r>
            <w:r w:rsidRPr="00576536">
              <w:t>н</w:t>
            </w:r>
            <w:r w:rsidRPr="00576536">
              <w:t>тов осн</w:t>
            </w:r>
            <w:r w:rsidRPr="00576536">
              <w:t>а</w:t>
            </w:r>
            <w:r w:rsidRPr="00576536">
              <w:t>щённых ПУ ПГ</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Кол-во аб</w:t>
            </w:r>
            <w:r w:rsidRPr="00576536">
              <w:t>о</w:t>
            </w:r>
            <w:r w:rsidRPr="00576536">
              <w:t>не</w:t>
            </w:r>
            <w:r w:rsidRPr="00576536">
              <w:t>н</w:t>
            </w:r>
            <w:r w:rsidRPr="00576536">
              <w:t>тов по</w:t>
            </w:r>
            <w:r w:rsidRPr="00576536">
              <w:t>д</w:t>
            </w:r>
            <w:r w:rsidRPr="00576536">
              <w:t>кл</w:t>
            </w:r>
            <w:r w:rsidRPr="00576536">
              <w:t>ю</w:t>
            </w:r>
            <w:r w:rsidRPr="00576536">
              <w:t>че</w:t>
            </w:r>
            <w:r w:rsidRPr="00576536">
              <w:t>н</w:t>
            </w:r>
            <w:r w:rsidRPr="00576536">
              <w:t>ных к це</w:t>
            </w:r>
            <w:r w:rsidRPr="00576536">
              <w:t>н</w:t>
            </w:r>
            <w:r w:rsidRPr="00576536">
              <w:t>трал</w:t>
            </w:r>
            <w:r w:rsidRPr="00576536">
              <w:t>и</w:t>
            </w:r>
            <w:r w:rsidRPr="00576536">
              <w:t>з</w:t>
            </w:r>
            <w:r w:rsidRPr="00576536">
              <w:t>о</w:t>
            </w:r>
            <w:r w:rsidRPr="00576536">
              <w:t>ва</w:t>
            </w:r>
            <w:r w:rsidRPr="00576536">
              <w:t>н</w:t>
            </w:r>
            <w:r w:rsidRPr="00576536">
              <w:t>ному газ</w:t>
            </w:r>
            <w:r w:rsidRPr="00576536">
              <w:t>о</w:t>
            </w:r>
            <w:r w:rsidRPr="00576536">
              <w:t>сна</w:t>
            </w:r>
            <w:r w:rsidRPr="00576536">
              <w:t>б</w:t>
            </w:r>
            <w:r w:rsidRPr="00576536">
              <w:t>ж</w:t>
            </w:r>
            <w:r w:rsidRPr="00576536">
              <w:t>е</w:t>
            </w:r>
            <w:r w:rsidRPr="00576536">
              <w:t>нию</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Кол-во абонентов оснащённых ПУ ПГ</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д. Акчакуль</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д. Иксанова</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д. Карино</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 Кумкуль</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 Маян</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д. Мурино</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 Нижняя ж/д ст.</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д. Серкино</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 Синарский</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д. Усманова</w:t>
            </w:r>
          </w:p>
        </w:tc>
        <w:tc>
          <w:tcPr>
            <w:tcW w:w="344"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 Усть-Багаряк</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д. Чекурова</w:t>
            </w:r>
          </w:p>
        </w:tc>
        <w:tc>
          <w:tcPr>
            <w:tcW w:w="344"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 Элевато</w:t>
            </w:r>
            <w:r w:rsidRPr="00576536">
              <w:t>р</w:t>
            </w:r>
            <w:r w:rsidRPr="00576536">
              <w:t>ный</w:t>
            </w:r>
          </w:p>
        </w:tc>
        <w:tc>
          <w:tcPr>
            <w:tcW w:w="344"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344"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4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15"/>
        </w:trPr>
        <w:tc>
          <w:tcPr>
            <w:tcW w:w="280" w:type="pct"/>
            <w:tcBorders>
              <w:top w:val="nil"/>
              <w:left w:val="single" w:sz="4" w:space="0" w:color="auto"/>
              <w:bottom w:val="nil"/>
              <w:right w:val="single" w:sz="4" w:space="0" w:color="auto"/>
            </w:tcBorders>
            <w:vAlign w:val="center"/>
          </w:tcPr>
          <w:p w:rsidR="002E7F2A" w:rsidRPr="00576536" w:rsidRDefault="002E7F2A" w:rsidP="00576536">
            <w:r w:rsidRPr="00576536">
              <w:t>ВСЕГО</w:t>
            </w:r>
          </w:p>
        </w:tc>
        <w:tc>
          <w:tcPr>
            <w:tcW w:w="344" w:type="pct"/>
            <w:tcBorders>
              <w:top w:val="nil"/>
              <w:left w:val="single" w:sz="4" w:space="0" w:color="auto"/>
              <w:bottom w:val="nil"/>
              <w:right w:val="single" w:sz="4" w:space="0" w:color="auto"/>
            </w:tcBorders>
            <w:vAlign w:val="center"/>
          </w:tcPr>
          <w:p w:rsidR="002E7F2A" w:rsidRPr="00576536" w:rsidRDefault="002E7F2A" w:rsidP="00576536">
            <w:r w:rsidRPr="00576536">
              <w:t>1</w:t>
            </w:r>
          </w:p>
        </w:tc>
        <w:tc>
          <w:tcPr>
            <w:tcW w:w="248" w:type="pct"/>
            <w:tcBorders>
              <w:top w:val="nil"/>
              <w:left w:val="nil"/>
              <w:bottom w:val="nil"/>
              <w:right w:val="single" w:sz="4" w:space="0" w:color="auto"/>
            </w:tcBorders>
            <w:vAlign w:val="center"/>
          </w:tcPr>
          <w:p w:rsidR="002E7F2A" w:rsidRPr="00576536" w:rsidRDefault="002E7F2A" w:rsidP="00576536">
            <w:r w:rsidRPr="00576536">
              <w:t>0</w:t>
            </w:r>
          </w:p>
        </w:tc>
        <w:tc>
          <w:tcPr>
            <w:tcW w:w="344" w:type="pct"/>
            <w:tcBorders>
              <w:top w:val="nil"/>
              <w:left w:val="nil"/>
              <w:bottom w:val="nil"/>
              <w:right w:val="single" w:sz="4" w:space="0" w:color="auto"/>
            </w:tcBorders>
            <w:vAlign w:val="center"/>
          </w:tcPr>
          <w:p w:rsidR="002E7F2A" w:rsidRPr="00576536" w:rsidRDefault="002E7F2A" w:rsidP="00576536">
            <w:r w:rsidRPr="00576536">
              <w:t>0</w:t>
            </w:r>
          </w:p>
        </w:tc>
        <w:tc>
          <w:tcPr>
            <w:tcW w:w="240" w:type="pct"/>
            <w:tcBorders>
              <w:top w:val="nil"/>
              <w:left w:val="nil"/>
              <w:bottom w:val="nil"/>
              <w:right w:val="single" w:sz="4" w:space="0" w:color="auto"/>
            </w:tcBorders>
            <w:vAlign w:val="center"/>
          </w:tcPr>
          <w:p w:rsidR="002E7F2A" w:rsidRPr="00576536" w:rsidRDefault="002E7F2A" w:rsidP="00576536">
            <w:r w:rsidRPr="00576536">
              <w:t>0</w:t>
            </w:r>
          </w:p>
        </w:tc>
        <w:tc>
          <w:tcPr>
            <w:tcW w:w="344" w:type="pct"/>
            <w:tcBorders>
              <w:top w:val="nil"/>
              <w:left w:val="nil"/>
              <w:bottom w:val="nil"/>
              <w:right w:val="single" w:sz="4" w:space="0" w:color="auto"/>
            </w:tcBorders>
            <w:vAlign w:val="center"/>
          </w:tcPr>
          <w:p w:rsidR="002E7F2A" w:rsidRPr="00576536" w:rsidRDefault="002E7F2A" w:rsidP="00576536">
            <w:r w:rsidRPr="00576536">
              <w:t>5</w:t>
            </w:r>
          </w:p>
        </w:tc>
        <w:tc>
          <w:tcPr>
            <w:tcW w:w="248" w:type="pct"/>
            <w:tcBorders>
              <w:top w:val="nil"/>
              <w:left w:val="nil"/>
              <w:bottom w:val="nil"/>
              <w:right w:val="single" w:sz="4" w:space="0" w:color="auto"/>
            </w:tcBorders>
            <w:vAlign w:val="center"/>
          </w:tcPr>
          <w:p w:rsidR="002E7F2A" w:rsidRPr="00576536" w:rsidRDefault="002E7F2A" w:rsidP="00576536">
            <w:r w:rsidRPr="00576536">
              <w:t>0</w:t>
            </w:r>
          </w:p>
        </w:tc>
        <w:tc>
          <w:tcPr>
            <w:tcW w:w="344" w:type="pct"/>
            <w:tcBorders>
              <w:top w:val="nil"/>
              <w:left w:val="nil"/>
              <w:bottom w:val="nil"/>
              <w:right w:val="single" w:sz="4" w:space="0" w:color="auto"/>
            </w:tcBorders>
            <w:vAlign w:val="center"/>
          </w:tcPr>
          <w:p w:rsidR="002E7F2A" w:rsidRPr="00576536" w:rsidRDefault="002E7F2A" w:rsidP="00576536">
            <w:r w:rsidRPr="00576536">
              <w:t>1</w:t>
            </w:r>
          </w:p>
        </w:tc>
        <w:tc>
          <w:tcPr>
            <w:tcW w:w="248" w:type="pct"/>
            <w:tcBorders>
              <w:top w:val="nil"/>
              <w:left w:val="nil"/>
              <w:bottom w:val="nil"/>
              <w:right w:val="single" w:sz="4" w:space="0" w:color="auto"/>
            </w:tcBorders>
            <w:vAlign w:val="center"/>
          </w:tcPr>
          <w:p w:rsidR="002E7F2A" w:rsidRPr="00576536" w:rsidRDefault="002E7F2A" w:rsidP="00576536">
            <w:r w:rsidRPr="00576536">
              <w:t>0</w:t>
            </w:r>
          </w:p>
        </w:tc>
        <w:tc>
          <w:tcPr>
            <w:tcW w:w="344" w:type="pct"/>
            <w:tcBorders>
              <w:top w:val="nil"/>
              <w:left w:val="nil"/>
              <w:bottom w:val="nil"/>
              <w:right w:val="single" w:sz="4" w:space="0" w:color="auto"/>
            </w:tcBorders>
            <w:vAlign w:val="center"/>
          </w:tcPr>
          <w:p w:rsidR="002E7F2A" w:rsidRPr="00576536" w:rsidRDefault="002E7F2A" w:rsidP="00576536">
            <w:r w:rsidRPr="00576536">
              <w:t>0</w:t>
            </w:r>
          </w:p>
        </w:tc>
        <w:tc>
          <w:tcPr>
            <w:tcW w:w="240" w:type="pct"/>
            <w:tcBorders>
              <w:top w:val="nil"/>
              <w:left w:val="nil"/>
              <w:bottom w:val="nil"/>
              <w:right w:val="single" w:sz="4" w:space="0" w:color="auto"/>
            </w:tcBorders>
            <w:vAlign w:val="center"/>
          </w:tcPr>
          <w:p w:rsidR="002E7F2A" w:rsidRPr="00576536" w:rsidRDefault="002E7F2A" w:rsidP="00576536">
            <w:r w:rsidRPr="00576536">
              <w:t>0</w:t>
            </w:r>
          </w:p>
        </w:tc>
        <w:tc>
          <w:tcPr>
            <w:tcW w:w="344" w:type="pct"/>
            <w:tcBorders>
              <w:top w:val="nil"/>
              <w:left w:val="nil"/>
              <w:bottom w:val="nil"/>
              <w:right w:val="single" w:sz="4" w:space="0" w:color="auto"/>
            </w:tcBorders>
            <w:vAlign w:val="center"/>
          </w:tcPr>
          <w:p w:rsidR="002E7F2A" w:rsidRPr="00576536" w:rsidRDefault="002E7F2A" w:rsidP="00576536">
            <w:r w:rsidRPr="00576536">
              <w:t>5</w:t>
            </w:r>
          </w:p>
        </w:tc>
        <w:tc>
          <w:tcPr>
            <w:tcW w:w="248" w:type="pct"/>
            <w:tcBorders>
              <w:top w:val="nil"/>
              <w:left w:val="nil"/>
              <w:bottom w:val="nil"/>
              <w:right w:val="single" w:sz="4" w:space="0" w:color="auto"/>
            </w:tcBorders>
            <w:vAlign w:val="center"/>
          </w:tcPr>
          <w:p w:rsidR="002E7F2A" w:rsidRPr="00576536" w:rsidRDefault="002E7F2A" w:rsidP="00576536">
            <w:r w:rsidRPr="00576536">
              <w:t>5</w:t>
            </w:r>
          </w:p>
        </w:tc>
        <w:tc>
          <w:tcPr>
            <w:tcW w:w="344" w:type="pct"/>
            <w:tcBorders>
              <w:top w:val="nil"/>
              <w:left w:val="nil"/>
              <w:bottom w:val="nil"/>
              <w:right w:val="single" w:sz="4" w:space="0" w:color="auto"/>
            </w:tcBorders>
            <w:vAlign w:val="center"/>
          </w:tcPr>
          <w:p w:rsidR="002E7F2A" w:rsidRPr="00576536" w:rsidRDefault="002E7F2A" w:rsidP="00576536">
            <w:r w:rsidRPr="00576536">
              <w:t>700</w:t>
            </w:r>
          </w:p>
        </w:tc>
        <w:tc>
          <w:tcPr>
            <w:tcW w:w="248" w:type="pct"/>
            <w:tcBorders>
              <w:top w:val="nil"/>
              <w:left w:val="nil"/>
              <w:bottom w:val="nil"/>
              <w:right w:val="single" w:sz="4" w:space="0" w:color="auto"/>
            </w:tcBorders>
            <w:vAlign w:val="center"/>
          </w:tcPr>
          <w:p w:rsidR="002E7F2A" w:rsidRPr="00576536" w:rsidRDefault="002E7F2A" w:rsidP="00576536">
            <w:r w:rsidRPr="00576536">
              <w:t>700</w:t>
            </w:r>
          </w:p>
        </w:tc>
        <w:tc>
          <w:tcPr>
            <w:tcW w:w="344" w:type="pct"/>
            <w:tcBorders>
              <w:top w:val="nil"/>
              <w:left w:val="nil"/>
              <w:bottom w:val="nil"/>
              <w:right w:val="single" w:sz="4" w:space="0" w:color="auto"/>
            </w:tcBorders>
            <w:vAlign w:val="center"/>
          </w:tcPr>
          <w:p w:rsidR="002E7F2A" w:rsidRPr="00576536" w:rsidRDefault="002E7F2A" w:rsidP="00576536">
            <w:r w:rsidRPr="00576536">
              <w:t>─</w:t>
            </w:r>
          </w:p>
        </w:tc>
        <w:tc>
          <w:tcPr>
            <w:tcW w:w="248" w:type="pct"/>
            <w:tcBorders>
              <w:top w:val="nil"/>
              <w:left w:val="nil"/>
              <w:bottom w:val="nil"/>
              <w:right w:val="single" w:sz="4" w:space="0" w:color="auto"/>
            </w:tcBorders>
            <w:vAlign w:val="center"/>
          </w:tcPr>
          <w:p w:rsidR="002E7F2A" w:rsidRPr="00576536" w:rsidRDefault="002E7F2A" w:rsidP="00576536">
            <w:r w:rsidRPr="00576536">
              <w:t>─</w:t>
            </w:r>
          </w:p>
        </w:tc>
      </w:tr>
      <w:tr w:rsidR="002E7F2A" w:rsidRPr="00576536" w:rsidTr="001A5B89">
        <w:trPr>
          <w:trHeight w:val="1140"/>
        </w:trPr>
        <w:tc>
          <w:tcPr>
            <w:tcW w:w="280"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Уровень о</w:t>
            </w:r>
            <w:r w:rsidRPr="00576536">
              <w:t>с</w:t>
            </w:r>
            <w:r w:rsidRPr="00576536">
              <w:t>нащённости приб</w:t>
            </w:r>
            <w:r w:rsidRPr="00576536">
              <w:t>о</w:t>
            </w:r>
            <w:r w:rsidRPr="00576536">
              <w:t>рами учёта, %</w:t>
            </w:r>
          </w:p>
        </w:tc>
        <w:tc>
          <w:tcPr>
            <w:tcW w:w="592" w:type="pct"/>
            <w:gridSpan w:val="2"/>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0,0</w:t>
            </w:r>
          </w:p>
        </w:tc>
        <w:tc>
          <w:tcPr>
            <w:tcW w:w="584" w:type="pct"/>
            <w:gridSpan w:val="2"/>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нет услуги централизова</w:t>
            </w:r>
            <w:r w:rsidRPr="00576536">
              <w:t>н</w:t>
            </w:r>
            <w:r w:rsidRPr="00576536">
              <w:t>ного отопления</w:t>
            </w:r>
          </w:p>
        </w:tc>
        <w:tc>
          <w:tcPr>
            <w:tcW w:w="592" w:type="pct"/>
            <w:gridSpan w:val="2"/>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0,0</w:t>
            </w:r>
          </w:p>
        </w:tc>
        <w:tc>
          <w:tcPr>
            <w:tcW w:w="592" w:type="pct"/>
            <w:gridSpan w:val="2"/>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0,0</w:t>
            </w:r>
          </w:p>
        </w:tc>
        <w:tc>
          <w:tcPr>
            <w:tcW w:w="584" w:type="pct"/>
            <w:gridSpan w:val="2"/>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нет услуги централизова</w:t>
            </w:r>
            <w:r w:rsidRPr="00576536">
              <w:t>н</w:t>
            </w:r>
            <w:r w:rsidRPr="00576536">
              <w:t>ного ХВС</w:t>
            </w:r>
          </w:p>
        </w:tc>
        <w:tc>
          <w:tcPr>
            <w:tcW w:w="592" w:type="pct"/>
            <w:gridSpan w:val="2"/>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100</w:t>
            </w:r>
          </w:p>
        </w:tc>
        <w:tc>
          <w:tcPr>
            <w:tcW w:w="592" w:type="pct"/>
            <w:gridSpan w:val="2"/>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100</w:t>
            </w:r>
          </w:p>
        </w:tc>
        <w:tc>
          <w:tcPr>
            <w:tcW w:w="592" w:type="pct"/>
            <w:gridSpan w:val="2"/>
            <w:tcBorders>
              <w:top w:val="single" w:sz="4" w:space="0" w:color="auto"/>
              <w:left w:val="nil"/>
              <w:bottom w:val="single" w:sz="4" w:space="0" w:color="auto"/>
              <w:right w:val="single" w:sz="4" w:space="0" w:color="000000"/>
            </w:tcBorders>
            <w:noWrap/>
            <w:vAlign w:val="center"/>
          </w:tcPr>
          <w:p w:rsidR="002E7F2A" w:rsidRPr="00576536" w:rsidRDefault="002E7F2A" w:rsidP="00576536">
            <w:r w:rsidRPr="00576536">
              <w:t>─</w:t>
            </w:r>
          </w:p>
        </w:tc>
      </w:tr>
    </w:tbl>
    <w:p w:rsidR="002E7F2A" w:rsidRPr="00576536" w:rsidRDefault="002E7F2A" w:rsidP="00576536"/>
    <w:p w:rsidR="002E7F2A" w:rsidRPr="00576536" w:rsidRDefault="002E7F2A" w:rsidP="00576536">
      <w:pPr>
        <w:sectPr w:rsidR="002E7F2A" w:rsidRPr="00576536" w:rsidSect="00262568">
          <w:pgSz w:w="23814" w:h="16839" w:orient="landscape" w:code="8"/>
          <w:pgMar w:top="567" w:right="567" w:bottom="567" w:left="1418" w:header="709" w:footer="709" w:gutter="0"/>
          <w:cols w:space="708"/>
          <w:docGrid w:linePitch="381"/>
        </w:sectPr>
      </w:pPr>
    </w:p>
    <w:p w:rsidR="002E7F2A" w:rsidRPr="00576536" w:rsidRDefault="002E7F2A" w:rsidP="00576536">
      <w:bookmarkStart w:id="161" w:name="_Toc482341419"/>
      <w:r w:rsidRPr="00576536">
        <w:t>Раздел 5. Целевые показатели развития коммунальной инфраструктуры.</w:t>
      </w:r>
      <w:bookmarkEnd w:id="161"/>
    </w:p>
    <w:p w:rsidR="002E7F2A" w:rsidRPr="00576536" w:rsidRDefault="002E7F2A" w:rsidP="00576536"/>
    <w:p w:rsidR="002E7F2A" w:rsidRPr="00576536" w:rsidRDefault="002E7F2A" w:rsidP="00576536">
      <w:r w:rsidRPr="00576536">
        <w:t>Результаты реализации Программы определяются уровнем достижения заплан</w:t>
      </w:r>
      <w:r w:rsidRPr="00576536">
        <w:t>и</w:t>
      </w:r>
      <w:r w:rsidRPr="00576536">
        <w:t>рованных целевых показателей.</w:t>
      </w:r>
    </w:p>
    <w:p w:rsidR="002E7F2A" w:rsidRPr="00576536" w:rsidRDefault="002E7F2A" w:rsidP="00576536">
      <w:r w:rsidRPr="00576536">
        <w:t>Перечень целевых показателей с детализацией по системам коммунальной инфр</w:t>
      </w:r>
      <w:r w:rsidRPr="00576536">
        <w:t>а</w:t>
      </w:r>
      <w:r w:rsidRPr="00576536">
        <w:t>структуры принят в соответствии с Методическими рекомендациями по разработке пр</w:t>
      </w:r>
      <w:r w:rsidRPr="00576536">
        <w:t>о</w:t>
      </w:r>
      <w:r w:rsidRPr="00576536">
        <w:t>грамм комплексного развития систем коммунальной инфраструктуры муниципальных образований, утв. Приказом Министерства регионального развития РФ от 06.05.2011г. № 204:</w:t>
      </w:r>
    </w:p>
    <w:p w:rsidR="002E7F2A" w:rsidRPr="00576536" w:rsidRDefault="002E7F2A" w:rsidP="00576536">
      <w:r w:rsidRPr="00576536">
        <w:t>- критерии доступности коммунальных услуг для населения;</w:t>
      </w:r>
    </w:p>
    <w:p w:rsidR="002E7F2A" w:rsidRPr="00576536" w:rsidRDefault="002E7F2A" w:rsidP="00576536">
      <w:r w:rsidRPr="00576536">
        <w:t>- показатели спроса на коммунальные ресурсы и перспективные нагрузки;</w:t>
      </w:r>
    </w:p>
    <w:p w:rsidR="002E7F2A" w:rsidRPr="00576536" w:rsidRDefault="002E7F2A" w:rsidP="00576536">
      <w:r w:rsidRPr="00576536">
        <w:t>- величины новых нагрузок;</w:t>
      </w:r>
    </w:p>
    <w:p w:rsidR="002E7F2A" w:rsidRPr="00576536" w:rsidRDefault="002E7F2A" w:rsidP="00576536">
      <w:r w:rsidRPr="00576536">
        <w:t>- показатели качества поставляемого ресурса;</w:t>
      </w:r>
    </w:p>
    <w:p w:rsidR="002E7F2A" w:rsidRPr="00576536" w:rsidRDefault="002E7F2A" w:rsidP="00576536">
      <w:r w:rsidRPr="00576536">
        <w:t>- показатели степени охвата  потребителей приборами учета;</w:t>
      </w:r>
    </w:p>
    <w:p w:rsidR="002E7F2A" w:rsidRPr="00576536" w:rsidRDefault="002E7F2A" w:rsidP="00576536">
      <w:r w:rsidRPr="00576536">
        <w:t>- показатели надежности поставки ресурсов;</w:t>
      </w:r>
    </w:p>
    <w:p w:rsidR="002E7F2A" w:rsidRPr="00576536" w:rsidRDefault="002E7F2A" w:rsidP="00576536">
      <w:r w:rsidRPr="00576536">
        <w:t>- показатели эффективности производства и транспортировки ресурсов;</w:t>
      </w:r>
    </w:p>
    <w:p w:rsidR="002E7F2A" w:rsidRPr="00576536" w:rsidRDefault="002E7F2A" w:rsidP="00576536">
      <w:r w:rsidRPr="00576536">
        <w:t>- показатели эффективности потребления коммунальных ресурсов;</w:t>
      </w:r>
    </w:p>
    <w:p w:rsidR="002E7F2A" w:rsidRPr="00576536" w:rsidRDefault="002E7F2A" w:rsidP="00576536">
      <w:r w:rsidRPr="00576536">
        <w:t>- показатели воздействия на окружающую среду.</w:t>
      </w:r>
    </w:p>
    <w:p w:rsidR="002E7F2A" w:rsidRPr="00576536" w:rsidRDefault="002E7F2A" w:rsidP="00576536">
      <w:r w:rsidRPr="00576536">
        <w:t>При формировании требований к конечному состоянию коммунальной инфр</w:t>
      </w:r>
      <w:r w:rsidRPr="00576536">
        <w:t>а</w:t>
      </w:r>
      <w:r w:rsidRPr="00576536">
        <w:t>структуры вУсть-Багарякского СП применяются показатели и индикаторы в соответс</w:t>
      </w:r>
      <w:r w:rsidRPr="00576536">
        <w:t>т</w:t>
      </w:r>
      <w:r w:rsidRPr="00576536">
        <w:t>вии с Методикой проведения мониторинга выполнения производственных и инвестиц</w:t>
      </w:r>
      <w:r w:rsidRPr="00576536">
        <w:t>и</w:t>
      </w:r>
      <w:r w:rsidRPr="00576536">
        <w:t>онных программ организаций коммунального комплекса, утв. приказом Министерства регионального развития РФ от 14.04.2008г. № 48.</w:t>
      </w:r>
    </w:p>
    <w:p w:rsidR="002E7F2A" w:rsidRPr="00576536" w:rsidRDefault="002E7F2A" w:rsidP="00576536">
      <w:r w:rsidRPr="00576536">
        <w:t>Целевые показатели устанавливаются по каждому виду коммунальных услуг и периодически корректируются.</w:t>
      </w:r>
    </w:p>
    <w:p w:rsidR="002E7F2A" w:rsidRPr="00576536" w:rsidRDefault="002E7F2A" w:rsidP="00576536">
      <w:r w:rsidRPr="00576536">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w:t>
      </w:r>
      <w:r w:rsidRPr="00576536">
        <w:t>о</w:t>
      </w:r>
      <w:r w:rsidRPr="00576536">
        <w:t>сителя коммунальных услуг.</w:t>
      </w:r>
    </w:p>
    <w:p w:rsidR="002E7F2A" w:rsidRPr="00576536" w:rsidRDefault="002E7F2A" w:rsidP="00576536">
      <w:r w:rsidRPr="00576536">
        <w:t>Охват потребителей услугами используется для оценки качества работы систем жизнеобеспечения.</w:t>
      </w:r>
    </w:p>
    <w:p w:rsidR="002E7F2A" w:rsidRPr="00576536" w:rsidRDefault="002E7F2A" w:rsidP="00576536">
      <w:r w:rsidRPr="00576536">
        <w:t>Уровень использования производственных мощностей, обеспеченность прибор</w:t>
      </w:r>
      <w:r w:rsidRPr="00576536">
        <w:t>а</w:t>
      </w:r>
      <w:r w:rsidRPr="00576536">
        <w:t>ми учета характеризуют сбалансированность систем.</w:t>
      </w:r>
    </w:p>
    <w:p w:rsidR="002E7F2A" w:rsidRPr="00576536" w:rsidRDefault="002E7F2A" w:rsidP="00576536">
      <w:r w:rsidRPr="00576536">
        <w:t>Качество оказываемых услуг организациями коммунального комплекса характ</w:t>
      </w:r>
      <w:r w:rsidRPr="00576536">
        <w:t>е</w:t>
      </w:r>
      <w:r w:rsidRPr="00576536">
        <w:t>ризует соответствие качества оказываемых услуг установленным ГОСТам, эпидемиол</w:t>
      </w:r>
      <w:r w:rsidRPr="00576536">
        <w:t>о</w:t>
      </w:r>
      <w:r w:rsidRPr="00576536">
        <w:t>гическим нормам и правилам.</w:t>
      </w:r>
    </w:p>
    <w:p w:rsidR="002E7F2A" w:rsidRPr="00576536" w:rsidRDefault="002E7F2A" w:rsidP="00576536">
      <w:r w:rsidRPr="00576536">
        <w:t>Надежность обслуживания систем жизнеобеспеченияхарактеризует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т.е. оценкой возможности функционирования коммунальных систем практически без аварий, повреждений, других нарушений в работе.</w:t>
      </w:r>
    </w:p>
    <w:p w:rsidR="002E7F2A" w:rsidRPr="00576536" w:rsidRDefault="002E7F2A" w:rsidP="00576536">
      <w:r w:rsidRPr="00576536">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w:t>
      </w:r>
      <w:r w:rsidRPr="00576536">
        <w:t>ь</w:t>
      </w:r>
      <w:r w:rsidRPr="00576536">
        <w:t xml:space="preserve">ных сетей, протяженностью сетей, нуждающихся в замене; долей ежегодно заменяемых сетей; уровнем потерь и неучтенных расходов. </w:t>
      </w:r>
    </w:p>
    <w:p w:rsidR="002E7F2A" w:rsidRPr="00576536" w:rsidRDefault="002E7F2A" w:rsidP="00576536">
      <w:r w:rsidRPr="00576536">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w:t>
      </w:r>
      <w:r w:rsidRPr="00576536">
        <w:t>ь</w:t>
      </w:r>
      <w:r w:rsidRPr="00576536">
        <w:t>ный расход топлива и т.д.</w:t>
      </w:r>
    </w:p>
    <w:p w:rsidR="002E7F2A" w:rsidRPr="00576536" w:rsidRDefault="002E7F2A" w:rsidP="00576536">
      <w:r w:rsidRPr="00576536">
        <w:t>Целевые показатели развития коммунальной инфраструктуры вУсть-Багарякском СП приведены в таблице 16.</w:t>
      </w:r>
    </w:p>
    <w:p w:rsidR="002E7F2A" w:rsidRPr="00576536" w:rsidRDefault="002E7F2A" w:rsidP="00576536">
      <w:pPr>
        <w:sectPr w:rsidR="002E7F2A" w:rsidRPr="00576536" w:rsidSect="008A3F76">
          <w:pgSz w:w="11906" w:h="16838" w:code="9"/>
          <w:pgMar w:top="567" w:right="567" w:bottom="567" w:left="1418" w:header="709" w:footer="709" w:gutter="0"/>
          <w:cols w:space="708"/>
          <w:docGrid w:linePitch="381"/>
        </w:sectPr>
      </w:pPr>
    </w:p>
    <w:p w:rsidR="002E7F2A" w:rsidRPr="00576536" w:rsidRDefault="002E7F2A" w:rsidP="00576536">
      <w:bookmarkStart w:id="162" w:name="_Toc483898983"/>
      <w:r w:rsidRPr="00576536">
        <w:t xml:space="preserve">Таблица </w:t>
      </w:r>
      <w:fldSimple w:instr=" SEQ Таблица \* ARABIC ">
        <w:r w:rsidRPr="00576536">
          <w:t>16</w:t>
        </w:r>
      </w:fldSimple>
      <w:r w:rsidRPr="00576536">
        <w:t>Целевые показатели развития коммунальной инфраструктуры.</w:t>
      </w:r>
      <w:bookmarkEnd w:id="162"/>
    </w:p>
    <w:tbl>
      <w:tblPr>
        <w:tblW w:w="5000" w:type="pct"/>
        <w:tblLook w:val="00A0"/>
      </w:tblPr>
      <w:tblGrid>
        <w:gridCol w:w="1445"/>
        <w:gridCol w:w="3233"/>
        <w:gridCol w:w="2782"/>
        <w:gridCol w:w="2590"/>
        <w:gridCol w:w="1510"/>
        <w:gridCol w:w="1510"/>
        <w:gridCol w:w="1510"/>
        <w:gridCol w:w="1510"/>
        <w:gridCol w:w="1510"/>
        <w:gridCol w:w="1510"/>
        <w:gridCol w:w="1510"/>
        <w:gridCol w:w="1510"/>
        <w:gridCol w:w="1510"/>
        <w:gridCol w:w="1510"/>
        <w:gridCol w:w="1510"/>
        <w:gridCol w:w="1510"/>
      </w:tblGrid>
      <w:tr w:rsidR="002E7F2A" w:rsidRPr="00576536" w:rsidTr="001A5B89">
        <w:trPr>
          <w:trHeight w:val="480"/>
          <w:tblHeader/>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 п/п</w:t>
            </w:r>
          </w:p>
        </w:tc>
        <w:tc>
          <w:tcPr>
            <w:tcW w:w="1300"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Индикатор монит</w:t>
            </w:r>
            <w:r w:rsidRPr="00576536">
              <w:t>о</w:t>
            </w:r>
            <w:r w:rsidRPr="00576536">
              <w:t>ринга</w:t>
            </w:r>
          </w:p>
        </w:tc>
        <w:tc>
          <w:tcPr>
            <w:tcW w:w="1452"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Описание мех</w:t>
            </w:r>
            <w:r w:rsidRPr="00576536">
              <w:t>а</w:t>
            </w:r>
            <w:r w:rsidRPr="00576536">
              <w:t>низма расчёта</w:t>
            </w:r>
          </w:p>
        </w:tc>
        <w:tc>
          <w:tcPr>
            <w:tcW w:w="2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Ед.изм.</w:t>
            </w:r>
          </w:p>
        </w:tc>
        <w:tc>
          <w:tcPr>
            <w:tcW w:w="140"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факт 2016г.</w:t>
            </w:r>
          </w:p>
        </w:tc>
        <w:tc>
          <w:tcPr>
            <w:tcW w:w="156"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2017г.</w:t>
            </w:r>
          </w:p>
        </w:tc>
        <w:tc>
          <w:tcPr>
            <w:tcW w:w="156"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2018г.</w:t>
            </w:r>
          </w:p>
        </w:tc>
        <w:tc>
          <w:tcPr>
            <w:tcW w:w="156"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2019г.</w:t>
            </w:r>
          </w:p>
        </w:tc>
        <w:tc>
          <w:tcPr>
            <w:tcW w:w="15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2020г.</w:t>
            </w:r>
          </w:p>
        </w:tc>
        <w:tc>
          <w:tcPr>
            <w:tcW w:w="140"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2021г.</w:t>
            </w:r>
          </w:p>
        </w:tc>
        <w:tc>
          <w:tcPr>
            <w:tcW w:w="156"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2022г.</w:t>
            </w:r>
          </w:p>
        </w:tc>
        <w:tc>
          <w:tcPr>
            <w:tcW w:w="156"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2023г.</w:t>
            </w:r>
          </w:p>
        </w:tc>
        <w:tc>
          <w:tcPr>
            <w:tcW w:w="156"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2024г.</w:t>
            </w:r>
          </w:p>
        </w:tc>
        <w:tc>
          <w:tcPr>
            <w:tcW w:w="156"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2025г.</w:t>
            </w:r>
          </w:p>
        </w:tc>
        <w:tc>
          <w:tcPr>
            <w:tcW w:w="156"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2026г.</w:t>
            </w:r>
          </w:p>
        </w:tc>
        <w:tc>
          <w:tcPr>
            <w:tcW w:w="156"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план 2027г.</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1</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576536" w:rsidRDefault="002E7F2A" w:rsidP="00576536">
            <w:r w:rsidRPr="00576536">
              <w:t>Система теплоснабжения</w:t>
            </w:r>
          </w:p>
        </w:tc>
        <w:tc>
          <w:tcPr>
            <w:tcW w:w="140"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r>
      <w:tr w:rsidR="002E7F2A" w:rsidRPr="00576536" w:rsidTr="001A5B89">
        <w:trPr>
          <w:trHeight w:val="360"/>
        </w:trPr>
        <w:tc>
          <w:tcPr>
            <w:tcW w:w="132" w:type="pct"/>
            <w:tcBorders>
              <w:top w:val="nil"/>
              <w:left w:val="single" w:sz="4" w:space="0" w:color="auto"/>
              <w:bottom w:val="nil"/>
              <w:right w:val="nil"/>
            </w:tcBorders>
            <w:vAlign w:val="center"/>
          </w:tcPr>
          <w:p w:rsidR="002E7F2A" w:rsidRPr="00576536" w:rsidRDefault="002E7F2A" w:rsidP="00576536">
            <w:r w:rsidRPr="00576536">
              <w:t>1.1</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Надежность (бесперебойность) теплосна</w:t>
            </w:r>
            <w:r w:rsidRPr="00576536">
              <w:t>б</w:t>
            </w:r>
            <w:r w:rsidRPr="00576536">
              <w:t>жения потребителей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1.1.1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Перебои в тепл</w:t>
            </w:r>
            <w:r w:rsidRPr="00576536">
              <w:t>о</w:t>
            </w:r>
            <w:r w:rsidRPr="00576536">
              <w:t xml:space="preserve">снабжении потребителей </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суммы произведений продолжительности отключений и колич</w:t>
            </w:r>
            <w:r w:rsidRPr="00576536">
              <w:t>е</w:t>
            </w:r>
            <w:r w:rsidRPr="00576536">
              <w:t>ства пострадавших п</w:t>
            </w:r>
            <w:r w:rsidRPr="00576536">
              <w:t>о</w:t>
            </w:r>
            <w:r w:rsidRPr="00576536">
              <w:t>требителей от каждого из этих отключений к численности насел</w:t>
            </w:r>
            <w:r w:rsidRPr="00576536">
              <w:t>е</w:t>
            </w:r>
            <w:r w:rsidRPr="00576536">
              <w:t>ния охваченного усл</w:t>
            </w:r>
            <w:r w:rsidRPr="00576536">
              <w:t>у</w:t>
            </w:r>
            <w:r w:rsidRPr="00576536">
              <w:t>гой теплоснабжения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час. на одного человека</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1.1.2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Аварийность сист</w:t>
            </w:r>
            <w:r w:rsidRPr="00576536">
              <w:t>е</w:t>
            </w:r>
            <w:r w:rsidRPr="00576536">
              <w:t>мы теплоснабжения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к</w:t>
            </w:r>
            <w:r w:rsidRPr="00576536">
              <w:t>о</w:t>
            </w:r>
            <w:r w:rsidRPr="00576536">
              <w:t>личества аварий на системах коммунал</w:t>
            </w:r>
            <w:r w:rsidRPr="00576536">
              <w:t>ь</w:t>
            </w:r>
            <w:r w:rsidRPr="00576536">
              <w:t>ной инфраструктуры к протяженности сетей.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ед./км.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1.1.3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потерь</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потерь к объему отпуска в сеть.</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1.1.4</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Коэффициент п</w:t>
            </w:r>
            <w:r w:rsidRPr="00576536">
              <w:t>о</w:t>
            </w:r>
            <w:r w:rsidRPr="00576536">
              <w:t>терь</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потерь к прот</w:t>
            </w:r>
            <w:r w:rsidRPr="00576536">
              <w:t>я</w:t>
            </w:r>
            <w:r w:rsidRPr="00576536">
              <w:t>женности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тыс.Гкал/км.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1.1.5</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Удельный вес сетей, нуждающихся в замене,</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протяженности сетей, нуждающихся в зам</w:t>
            </w:r>
            <w:r w:rsidRPr="00576536">
              <w:t>е</w:t>
            </w:r>
            <w:r w:rsidRPr="00576536">
              <w:t>не, к протяженности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4</w:t>
            </w:r>
          </w:p>
        </w:tc>
      </w:tr>
      <w:tr w:rsidR="002E7F2A" w:rsidRPr="00576536" w:rsidTr="001A5B89">
        <w:trPr>
          <w:trHeight w:val="360"/>
        </w:trPr>
        <w:tc>
          <w:tcPr>
            <w:tcW w:w="132" w:type="pct"/>
            <w:tcBorders>
              <w:top w:val="nil"/>
              <w:left w:val="single" w:sz="4" w:space="0" w:color="auto"/>
              <w:bottom w:val="nil"/>
              <w:right w:val="nil"/>
            </w:tcBorders>
            <w:vAlign w:val="center"/>
          </w:tcPr>
          <w:p w:rsidR="002E7F2A" w:rsidRPr="00576536" w:rsidRDefault="002E7F2A" w:rsidP="00576536">
            <w:r w:rsidRPr="00576536">
              <w:t>1.2</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Сбалансированность системы теплоснабж</w:t>
            </w:r>
            <w:r w:rsidRPr="00576536">
              <w:t>е</w:t>
            </w:r>
            <w:r w:rsidRPr="00576536">
              <w:t>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r>
      <w:tr w:rsidR="002E7F2A" w:rsidRPr="00576536" w:rsidTr="001A5B89">
        <w:trPr>
          <w:trHeight w:val="360"/>
        </w:trPr>
        <w:tc>
          <w:tcPr>
            <w:tcW w:w="132"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1.2.1</w:t>
            </w:r>
          </w:p>
        </w:tc>
        <w:tc>
          <w:tcPr>
            <w:tcW w:w="130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Показатели спроса на услуги теплоснабж</w:t>
            </w:r>
            <w:r w:rsidRPr="00576536">
              <w:t>е</w:t>
            </w:r>
            <w:r w:rsidRPr="00576536">
              <w:t>ния: обеспечение сбала</w:t>
            </w:r>
            <w:r w:rsidRPr="00576536">
              <w:t>н</w:t>
            </w:r>
            <w:r w:rsidRPr="00576536">
              <w:t>сированности систем те</w:t>
            </w:r>
            <w:r w:rsidRPr="00576536">
              <w:t>п</w:t>
            </w:r>
            <w:r w:rsidRPr="00576536">
              <w:t>лоснабжения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Потребление тепловой энергии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 Гкал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2,567</w:t>
            </w:r>
          </w:p>
        </w:tc>
      </w:tr>
      <w:tr w:rsidR="002E7F2A" w:rsidRPr="00576536" w:rsidTr="001A5B89">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130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Присоединенная нагрузка</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Гкал/ч</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w:t>
            </w:r>
          </w:p>
        </w:tc>
      </w:tr>
      <w:tr w:rsidR="002E7F2A" w:rsidRPr="00576536" w:rsidTr="001A5B89">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130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Величина новых нагрузок</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Гкал/ч</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1.2.2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загрузки производственных мо</w:t>
            </w:r>
            <w:r w:rsidRPr="00576536">
              <w:t>щ</w:t>
            </w:r>
            <w:r w:rsidRPr="00576536">
              <w:t>ностей</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фактической произв</w:t>
            </w:r>
            <w:r w:rsidRPr="00576536">
              <w:t>о</w:t>
            </w:r>
            <w:r w:rsidRPr="00576536">
              <w:t>дительности оборуд</w:t>
            </w:r>
            <w:r w:rsidRPr="00576536">
              <w:t>о</w:t>
            </w:r>
            <w:r w:rsidRPr="00576536">
              <w:t>вания к установле</w:t>
            </w:r>
            <w:r w:rsidRPr="00576536">
              <w:t>н</w:t>
            </w:r>
            <w:r w:rsidRPr="00576536">
              <w:t>ной.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1.2.3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Обеспеченность п</w:t>
            </w:r>
            <w:r w:rsidRPr="00576536">
              <w:t>о</w:t>
            </w:r>
            <w:r w:rsidRPr="00576536">
              <w:t>требления тепловой эне</w:t>
            </w:r>
            <w:r w:rsidRPr="00576536">
              <w:t>р</w:t>
            </w:r>
            <w:r w:rsidRPr="00576536">
              <w:t>гии приборами учета.</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тепловой энергии, реализованной по</w:t>
            </w:r>
            <w:r w:rsidRPr="00576536">
              <w:br/>
              <w:t>приборам учета, к о</w:t>
            </w:r>
            <w:r w:rsidRPr="00576536">
              <w:t>б</w:t>
            </w:r>
            <w:r w:rsidRPr="00576536">
              <w:t>щему объему реализ</w:t>
            </w:r>
            <w:r w:rsidRPr="00576536">
              <w:t>а</w:t>
            </w:r>
            <w:r w:rsidRPr="00576536">
              <w:t>ции тепловой энергии.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80,0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85,0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90,0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95,0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r>
      <w:tr w:rsidR="002E7F2A" w:rsidRPr="00576536" w:rsidTr="001A5B89">
        <w:trPr>
          <w:trHeight w:val="360"/>
        </w:trPr>
        <w:tc>
          <w:tcPr>
            <w:tcW w:w="132" w:type="pct"/>
            <w:tcBorders>
              <w:top w:val="nil"/>
              <w:left w:val="single" w:sz="4" w:space="0" w:color="auto"/>
              <w:bottom w:val="nil"/>
              <w:right w:val="nil"/>
            </w:tcBorders>
            <w:vAlign w:val="center"/>
          </w:tcPr>
          <w:p w:rsidR="002E7F2A" w:rsidRPr="00576536" w:rsidRDefault="002E7F2A" w:rsidP="00576536">
            <w:r w:rsidRPr="00576536">
              <w:t>1.3</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Доступность услуги теплоснабжения  для п</w:t>
            </w:r>
            <w:r w:rsidRPr="00576536">
              <w:t>о</w:t>
            </w:r>
            <w:r w:rsidRPr="00576536">
              <w:t>требителей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1.3.1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Доля расходов на оплату услуг теплосна</w:t>
            </w:r>
            <w:r w:rsidRPr="00576536">
              <w:t>б</w:t>
            </w:r>
            <w:r w:rsidRPr="00576536">
              <w:t>жения в совокупном дох</w:t>
            </w:r>
            <w:r w:rsidRPr="00576536">
              <w:t>о</w:t>
            </w:r>
            <w:r w:rsidRPr="00576536">
              <w:t>де населения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среднемесячного пл</w:t>
            </w:r>
            <w:r w:rsidRPr="00576536">
              <w:t>а</w:t>
            </w:r>
            <w:r w:rsidRPr="00576536">
              <w:t>тежа за услуги тепл</w:t>
            </w:r>
            <w:r w:rsidRPr="00576536">
              <w:t>о</w:t>
            </w:r>
            <w:r w:rsidRPr="00576536">
              <w:t>снабжения  к средн</w:t>
            </w:r>
            <w:r w:rsidRPr="00576536">
              <w:t>е</w:t>
            </w:r>
            <w:r w:rsidRPr="00576536">
              <w:t>месячным денежным доходам населения обеспеченного це</w:t>
            </w:r>
            <w:r w:rsidRPr="00576536">
              <w:t>н</w:t>
            </w:r>
            <w:r w:rsidRPr="00576536">
              <w:t>трализованным ГВС и отоплением</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1.4</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Эффективность деятельности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1.4.1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Эффективность и</w:t>
            </w:r>
            <w:r w:rsidRPr="00576536">
              <w:t>с</w:t>
            </w:r>
            <w:r w:rsidRPr="00576536">
              <w:t>пользования топлива,</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ра</w:t>
            </w:r>
            <w:r w:rsidRPr="00576536">
              <w:t>с</w:t>
            </w:r>
            <w:r w:rsidRPr="00576536">
              <w:t>хода топлива в усло</w:t>
            </w:r>
            <w:r w:rsidRPr="00576536">
              <w:t>в</w:t>
            </w:r>
            <w:r w:rsidRPr="00576536">
              <w:t>ных единицах к объ</w:t>
            </w:r>
            <w:r w:rsidRPr="00576536">
              <w:t>ё</w:t>
            </w:r>
            <w:r w:rsidRPr="00576536">
              <w:t>му тепловой энергии отпушенной в тепл</w:t>
            </w:r>
            <w:r w:rsidRPr="00576536">
              <w:t>о</w:t>
            </w:r>
            <w:r w:rsidRPr="00576536">
              <w:t>вые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кг у.т./Гкал.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158</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1.4.2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Эффективность и</w:t>
            </w:r>
            <w:r w:rsidRPr="00576536">
              <w:t>с</w:t>
            </w:r>
            <w:r w:rsidRPr="00576536">
              <w:t>пользования воды</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ра</w:t>
            </w:r>
            <w:r w:rsidRPr="00576536">
              <w:t>с</w:t>
            </w:r>
            <w:r w:rsidRPr="00576536">
              <w:t>хода воды  к объёму тепловой энергии о</w:t>
            </w:r>
            <w:r w:rsidRPr="00576536">
              <w:t>т</w:t>
            </w:r>
            <w:r w:rsidRPr="00576536">
              <w:t>пушенной в тепловые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куб. м/Гкал.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1.4.3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Эффективность и</w:t>
            </w:r>
            <w:r w:rsidRPr="00576536">
              <w:t>с</w:t>
            </w:r>
            <w:r w:rsidRPr="00576536">
              <w:t>пользования электрич</w:t>
            </w:r>
            <w:r w:rsidRPr="00576536">
              <w:t>е</w:t>
            </w:r>
            <w:r w:rsidRPr="00576536">
              <w:t>ской энергии</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ра</w:t>
            </w:r>
            <w:r w:rsidRPr="00576536">
              <w:t>с</w:t>
            </w:r>
            <w:r w:rsidRPr="00576536">
              <w:t>хода электрической к объёму тепловой эне</w:t>
            </w:r>
            <w:r w:rsidRPr="00576536">
              <w:t>р</w:t>
            </w:r>
            <w:r w:rsidRPr="00576536">
              <w:t>гии отпушенной в т</w:t>
            </w:r>
            <w:r w:rsidRPr="00576536">
              <w:t>е</w:t>
            </w:r>
            <w:r w:rsidRPr="00576536">
              <w:t>пловые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кВтч/Гкал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1.4.4</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Производительность труда </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реализации тепл</w:t>
            </w:r>
            <w:r w:rsidRPr="00576536">
              <w:t>о</w:t>
            </w:r>
            <w:r w:rsidRPr="00576536">
              <w:t>вой энергии к числе</w:t>
            </w:r>
            <w:r w:rsidRPr="00576536">
              <w:t>н</w:t>
            </w:r>
            <w:r w:rsidRPr="00576536">
              <w:t>ности персонала.</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тыс.Гкал/чел.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1.4.5</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Эффективность и</w:t>
            </w:r>
            <w:r w:rsidRPr="00576536">
              <w:t>с</w:t>
            </w:r>
            <w:r w:rsidRPr="00576536">
              <w:t>пользования персонала</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численности персон</w:t>
            </w:r>
            <w:r w:rsidRPr="00576536">
              <w:t>а</w:t>
            </w:r>
            <w:r w:rsidRPr="00576536">
              <w:t>ла к протяженности сетей.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чел/км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2</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576536" w:rsidRDefault="002E7F2A" w:rsidP="00576536">
            <w:r w:rsidRPr="00576536">
              <w:t>Система водоснабжения</w:t>
            </w:r>
          </w:p>
        </w:tc>
        <w:tc>
          <w:tcPr>
            <w:tcW w:w="140"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2.1</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 xml:space="preserve">Производственная программа </w:t>
            </w:r>
          </w:p>
        </w:tc>
        <w:tc>
          <w:tcPr>
            <w:tcW w:w="26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2.1.1</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Объём добычи воды</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 м3</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391,1</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2.1.2</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Объём реализации воды</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 м3</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90,0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180,0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270,0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352,0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обеспече</w:t>
            </w:r>
            <w:r w:rsidRPr="00576536">
              <w:t>н</w:t>
            </w:r>
            <w:r w:rsidRPr="00576536">
              <w:t>ности населения центр</w:t>
            </w:r>
            <w:r w:rsidRPr="00576536">
              <w:t>а</w:t>
            </w:r>
            <w:r w:rsidRPr="00576536">
              <w:t>лизованным водоснабж</w:t>
            </w:r>
            <w:r w:rsidRPr="00576536">
              <w:t>е</w:t>
            </w:r>
            <w:r w:rsidRPr="00576536">
              <w:t>нием</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численности насел</w:t>
            </w:r>
            <w:r w:rsidRPr="00576536">
              <w:t>е</w:t>
            </w:r>
            <w:r w:rsidRPr="00576536">
              <w:t>ния, получающего у</w:t>
            </w:r>
            <w:r w:rsidRPr="00576536">
              <w:t>с</w:t>
            </w:r>
            <w:r w:rsidRPr="00576536">
              <w:t>лугу централизова</w:t>
            </w:r>
            <w:r w:rsidRPr="00576536">
              <w:t>н</w:t>
            </w:r>
            <w:r w:rsidRPr="00576536">
              <w:t>ного водоснабжения к общей численности населения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2.1.4</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Обеспеченность в</w:t>
            </w:r>
            <w:r w:rsidRPr="00576536">
              <w:t>о</w:t>
            </w:r>
            <w:r w:rsidRPr="00576536">
              <w:t>доснабжения приборами учета.</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воды, реализова</w:t>
            </w:r>
            <w:r w:rsidRPr="00576536">
              <w:t>н</w:t>
            </w:r>
            <w:r w:rsidRPr="00576536">
              <w:t>ной по</w:t>
            </w:r>
            <w:r w:rsidRPr="00576536">
              <w:br/>
              <w:t>приборам учета, к о</w:t>
            </w:r>
            <w:r w:rsidRPr="00576536">
              <w:t>б</w:t>
            </w:r>
            <w:r w:rsidRPr="00576536">
              <w:t>щему объему реализ</w:t>
            </w:r>
            <w:r w:rsidRPr="00576536">
              <w:t>а</w:t>
            </w:r>
            <w:r w:rsidRPr="00576536">
              <w:t>ции воды.</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2.1.5</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Уровень потерь</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2.1.6</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Коэффициент п</w:t>
            </w:r>
            <w:r w:rsidRPr="00576536">
              <w:t>о</w:t>
            </w:r>
            <w:r w:rsidRPr="00576536">
              <w:t>терь</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потерь к прот</w:t>
            </w:r>
            <w:r w:rsidRPr="00576536">
              <w:t>я</w:t>
            </w:r>
            <w:r w:rsidRPr="00576536">
              <w:t>женности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м3/км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2.1.7</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Удельное водоп</w:t>
            </w:r>
            <w:r w:rsidRPr="00576536">
              <w:t>о</w:t>
            </w:r>
            <w:r w:rsidRPr="00576536">
              <w:t>требление,</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реализации воды к численности насел</w:t>
            </w:r>
            <w:r w:rsidRPr="00576536">
              <w:t>е</w:t>
            </w:r>
            <w:r w:rsidRPr="00576536">
              <w:t>ния, получающего у</w:t>
            </w:r>
            <w:r w:rsidRPr="00576536">
              <w:t>с</w:t>
            </w:r>
            <w:r w:rsidRPr="00576536">
              <w:t>лугу централизова</w:t>
            </w:r>
            <w:r w:rsidRPr="00576536">
              <w:t>н</w:t>
            </w:r>
            <w:r w:rsidRPr="00576536">
              <w:t>ного водоснабжения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м3/чел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w:t>
            </w:r>
          </w:p>
        </w:tc>
      </w:tr>
      <w:tr w:rsidR="002E7F2A" w:rsidRPr="00576536" w:rsidTr="001A5B89">
        <w:trPr>
          <w:trHeight w:val="360"/>
        </w:trPr>
        <w:tc>
          <w:tcPr>
            <w:tcW w:w="132" w:type="pct"/>
            <w:tcBorders>
              <w:top w:val="nil"/>
              <w:left w:val="single" w:sz="4" w:space="0" w:color="auto"/>
              <w:bottom w:val="nil"/>
              <w:right w:val="nil"/>
            </w:tcBorders>
            <w:vAlign w:val="center"/>
          </w:tcPr>
          <w:p w:rsidR="002E7F2A" w:rsidRPr="00576536" w:rsidRDefault="002E7F2A" w:rsidP="00576536">
            <w:r w:rsidRPr="00576536">
              <w:t>2.2</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Качество водоснабжения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2.2.1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контроля качества воды.</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фактического колич</w:t>
            </w:r>
            <w:r w:rsidRPr="00576536">
              <w:t>е</w:t>
            </w:r>
            <w:r w:rsidRPr="00576536">
              <w:t>ства проб на системах водоснабжения к но</w:t>
            </w:r>
            <w:r w:rsidRPr="00576536">
              <w:t>р</w:t>
            </w:r>
            <w:r w:rsidRPr="00576536">
              <w:t>мативному.</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2.2.2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Соответствие кач</w:t>
            </w:r>
            <w:r w:rsidRPr="00576536">
              <w:t>е</w:t>
            </w:r>
            <w:r w:rsidRPr="00576536">
              <w:t>ства воды установленным требованиям</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к</w:t>
            </w:r>
            <w:r w:rsidRPr="00576536">
              <w:t>о</w:t>
            </w:r>
            <w:r w:rsidRPr="00576536">
              <w:t>личества проб, соо</w:t>
            </w:r>
            <w:r w:rsidRPr="00576536">
              <w:t>т</w:t>
            </w:r>
            <w:r w:rsidRPr="00576536">
              <w:t>ветствующих норм</w:t>
            </w:r>
            <w:r w:rsidRPr="00576536">
              <w:t>а</w:t>
            </w:r>
            <w:r w:rsidRPr="00576536">
              <w:t>тивам, к общему к</w:t>
            </w:r>
            <w:r w:rsidRPr="00576536">
              <w:t>о</w:t>
            </w:r>
            <w:r w:rsidRPr="00576536">
              <w:t>личеству проб.</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2.3</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Надёжность водоснабжения</w:t>
            </w:r>
          </w:p>
        </w:tc>
        <w:tc>
          <w:tcPr>
            <w:tcW w:w="26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2.3.1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Аварийность сист</w:t>
            </w:r>
            <w:r w:rsidRPr="00576536">
              <w:t>е</w:t>
            </w:r>
            <w:r w:rsidRPr="00576536">
              <w:t>мы водоснабжения.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к</w:t>
            </w:r>
            <w:r w:rsidRPr="00576536">
              <w:t>о</w:t>
            </w:r>
            <w:r w:rsidRPr="00576536">
              <w:t>личества аварий на системах водоснабж</w:t>
            </w:r>
            <w:r w:rsidRPr="00576536">
              <w:t>е</w:t>
            </w:r>
            <w:r w:rsidRPr="00576536">
              <w:t>ния к протяженности сетей.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ед./км.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2.3.2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Удельный вес сетей, нуждающихся в замене,</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протяженности сетей, нуждающихся в зам</w:t>
            </w:r>
            <w:r w:rsidRPr="00576536">
              <w:t>е</w:t>
            </w:r>
            <w:r w:rsidRPr="00576536">
              <w:t>не, к протяженности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60"/>
        </w:trPr>
        <w:tc>
          <w:tcPr>
            <w:tcW w:w="132" w:type="pct"/>
            <w:tcBorders>
              <w:top w:val="nil"/>
              <w:left w:val="single" w:sz="4" w:space="0" w:color="auto"/>
              <w:bottom w:val="nil"/>
              <w:right w:val="nil"/>
            </w:tcBorders>
            <w:vAlign w:val="center"/>
          </w:tcPr>
          <w:p w:rsidR="002E7F2A" w:rsidRPr="00576536" w:rsidRDefault="002E7F2A" w:rsidP="00576536">
            <w:r w:rsidRPr="00576536">
              <w:t>2.4</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Доступность услуги водоснабжения  для п</w:t>
            </w:r>
            <w:r w:rsidRPr="00576536">
              <w:t>о</w:t>
            </w:r>
            <w:r w:rsidRPr="00576536">
              <w:t>требителей</w:t>
            </w:r>
          </w:p>
        </w:tc>
        <w:tc>
          <w:tcPr>
            <w:tcW w:w="26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2.4.1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Доля расходов на оплату услуг водоснабж</w:t>
            </w:r>
            <w:r w:rsidRPr="00576536">
              <w:t>е</w:t>
            </w:r>
            <w:r w:rsidRPr="00576536">
              <w:t>ния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среднемесячного пл</w:t>
            </w:r>
            <w:r w:rsidRPr="00576536">
              <w:t>а</w:t>
            </w:r>
            <w:r w:rsidRPr="00576536">
              <w:t>тежа за услуги вод</w:t>
            </w:r>
            <w:r w:rsidRPr="00576536">
              <w:t>о</w:t>
            </w:r>
            <w:r w:rsidRPr="00576536">
              <w:t>снабжения  к средн</w:t>
            </w:r>
            <w:r w:rsidRPr="00576536">
              <w:t>е</w:t>
            </w:r>
            <w:r w:rsidRPr="00576536">
              <w:t>месячным денежным доходам населения проживающего в д</w:t>
            </w:r>
            <w:r w:rsidRPr="00576536">
              <w:t>о</w:t>
            </w:r>
            <w:r w:rsidRPr="00576536">
              <w:t>мах с централизова</w:t>
            </w:r>
            <w:r w:rsidRPr="00576536">
              <w:t>н</w:t>
            </w:r>
            <w:r w:rsidRPr="00576536">
              <w:t>ным холодным и гор</w:t>
            </w:r>
            <w:r w:rsidRPr="00576536">
              <w:t>я</w:t>
            </w:r>
            <w:r w:rsidRPr="00576536">
              <w:t>чим водоснабжением, водоотведением об</w:t>
            </w:r>
            <w:r w:rsidRPr="00576536">
              <w:t>о</w:t>
            </w:r>
            <w:r w:rsidRPr="00576536">
              <w:t>рудованными унит</w:t>
            </w:r>
            <w:r w:rsidRPr="00576536">
              <w:t>а</w:t>
            </w:r>
            <w:r w:rsidRPr="00576536">
              <w:t>зами, мойками, рак</w:t>
            </w:r>
            <w:r w:rsidRPr="00576536">
              <w:t>о</w:t>
            </w:r>
            <w:r w:rsidRPr="00576536">
              <w:t>винами, ваннами дл</w:t>
            </w:r>
            <w:r w:rsidRPr="00576536">
              <w:t>и</w:t>
            </w:r>
            <w:r w:rsidRPr="00576536">
              <w:t>ной 1650-1700мм с душами.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r>
      <w:tr w:rsidR="002E7F2A" w:rsidRPr="00576536" w:rsidTr="001A5B89">
        <w:trPr>
          <w:trHeight w:val="360"/>
        </w:trPr>
        <w:tc>
          <w:tcPr>
            <w:tcW w:w="132" w:type="pct"/>
            <w:tcBorders>
              <w:top w:val="nil"/>
              <w:left w:val="single" w:sz="4" w:space="0" w:color="auto"/>
              <w:bottom w:val="nil"/>
              <w:right w:val="nil"/>
            </w:tcBorders>
            <w:vAlign w:val="center"/>
          </w:tcPr>
          <w:p w:rsidR="002E7F2A" w:rsidRPr="00576536" w:rsidRDefault="002E7F2A" w:rsidP="00576536">
            <w:r w:rsidRPr="00576536">
              <w:t>2.5</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Эффективность деятельности</w:t>
            </w:r>
          </w:p>
        </w:tc>
        <w:tc>
          <w:tcPr>
            <w:tcW w:w="269" w:type="pct"/>
            <w:tcBorders>
              <w:top w:val="nil"/>
              <w:left w:val="nil"/>
              <w:bottom w:val="single" w:sz="4" w:space="0" w:color="auto"/>
              <w:right w:val="single" w:sz="4" w:space="0" w:color="auto"/>
            </w:tcBorders>
            <w:noWrap/>
            <w:vAlign w:val="bottom"/>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2.5.1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Эффективность и</w:t>
            </w:r>
            <w:r w:rsidRPr="00576536">
              <w:t>с</w:t>
            </w:r>
            <w:r w:rsidRPr="00576536">
              <w:t>пользования электрич</w:t>
            </w:r>
            <w:r w:rsidRPr="00576536">
              <w:t>е</w:t>
            </w:r>
            <w:r w:rsidRPr="00576536">
              <w:t>ской энергии</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ра</w:t>
            </w:r>
            <w:r w:rsidRPr="00576536">
              <w:t>с</w:t>
            </w:r>
            <w:r w:rsidRPr="00576536">
              <w:t>хода электрической энергии к объёму ре</w:t>
            </w:r>
            <w:r w:rsidRPr="00576536">
              <w:t>а</w:t>
            </w:r>
            <w:r w:rsidRPr="00576536">
              <w:t>лизации воды.</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кВтч/м.куб.</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2.5.2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Производительность труда </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реализации воды к численности персон</w:t>
            </w:r>
            <w:r w:rsidRPr="00576536">
              <w:t>а</w:t>
            </w:r>
            <w:r w:rsidRPr="00576536">
              <w:t>ла.</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тыс.м.куб./чел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2.5.3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Эффективность и</w:t>
            </w:r>
            <w:r w:rsidRPr="00576536">
              <w:t>с</w:t>
            </w:r>
            <w:r w:rsidRPr="00576536">
              <w:t>пользования персонала</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численности персон</w:t>
            </w:r>
            <w:r w:rsidRPr="00576536">
              <w:t>а</w:t>
            </w:r>
            <w:r w:rsidRPr="00576536">
              <w:t>ла к протяженности сетей.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чел/км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0,03</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3</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576536" w:rsidRDefault="002E7F2A" w:rsidP="00576536">
            <w:r w:rsidRPr="00576536">
              <w:t>Система водоотведения</w:t>
            </w:r>
          </w:p>
        </w:tc>
        <w:tc>
          <w:tcPr>
            <w:tcW w:w="140"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3.1</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 xml:space="preserve">Производственная программа </w:t>
            </w:r>
          </w:p>
        </w:tc>
        <w:tc>
          <w:tcPr>
            <w:tcW w:w="26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3.1.1</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Объём водоотведения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 м3</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73</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3.1.2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обеспече</w:t>
            </w:r>
            <w:r w:rsidRPr="00576536">
              <w:t>н</w:t>
            </w:r>
            <w:r w:rsidRPr="00576536">
              <w:t>ности населения  центр</w:t>
            </w:r>
            <w:r w:rsidRPr="00576536">
              <w:t>а</w:t>
            </w:r>
            <w:r w:rsidRPr="00576536">
              <w:t>лизованным водоотвед</w:t>
            </w:r>
            <w:r w:rsidRPr="00576536">
              <w:t>е</w:t>
            </w:r>
            <w:r w:rsidRPr="00576536">
              <w:t>нием</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численности насел</w:t>
            </w:r>
            <w:r w:rsidRPr="00576536">
              <w:t>е</w:t>
            </w:r>
            <w:r w:rsidRPr="00576536">
              <w:t>ния, получающего у</w:t>
            </w:r>
            <w:r w:rsidRPr="00576536">
              <w:t>с</w:t>
            </w:r>
            <w:r w:rsidRPr="00576536">
              <w:t>лугу централизова</w:t>
            </w:r>
            <w:r w:rsidRPr="00576536">
              <w:t>н</w:t>
            </w:r>
            <w:r w:rsidRPr="00576536">
              <w:t xml:space="preserve">ного водоотведения к общей численности населения </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12</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19</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3.1.3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Удельное водоотв</w:t>
            </w:r>
            <w:r w:rsidRPr="00576536">
              <w:t>е</w:t>
            </w:r>
            <w:r w:rsidRPr="00576536">
              <w:t>дение,</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водоотведения к численности насел</w:t>
            </w:r>
            <w:r w:rsidRPr="00576536">
              <w:t>е</w:t>
            </w:r>
            <w:r w:rsidRPr="00576536">
              <w:t>ния, получающего у</w:t>
            </w:r>
            <w:r w:rsidRPr="00576536">
              <w:t>с</w:t>
            </w:r>
            <w:r w:rsidRPr="00576536">
              <w:t>лугу водоотведения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м3/чел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3.2</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Качество водоотведения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3.2.1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Доля очищаемых сточных вод.</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отведенных ст</w:t>
            </w:r>
            <w:r w:rsidRPr="00576536">
              <w:t>о</w:t>
            </w:r>
            <w:r w:rsidRPr="00576536">
              <w:t>ков, пропущенных ч</w:t>
            </w:r>
            <w:r w:rsidRPr="00576536">
              <w:t>е</w:t>
            </w:r>
            <w:r w:rsidRPr="00576536">
              <w:t>рез очистные соор</w:t>
            </w:r>
            <w:r w:rsidRPr="00576536">
              <w:t>у</w:t>
            </w:r>
            <w:r w:rsidRPr="00576536">
              <w:t>жения, к объему отв</w:t>
            </w:r>
            <w:r w:rsidRPr="00576536">
              <w:t>е</w:t>
            </w:r>
            <w:r w:rsidRPr="00576536">
              <w:t>денных стоков.</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3.2.2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Соответствие кач</w:t>
            </w:r>
            <w:r w:rsidRPr="00576536">
              <w:t>е</w:t>
            </w:r>
            <w:r w:rsidRPr="00576536">
              <w:t>ства очистки сточных вод установленным требов</w:t>
            </w:r>
            <w:r w:rsidRPr="00576536">
              <w:t>а</w:t>
            </w:r>
            <w:r w:rsidRPr="00576536">
              <w:t>ниям</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к</w:t>
            </w:r>
            <w:r w:rsidRPr="00576536">
              <w:t>о</w:t>
            </w:r>
            <w:r w:rsidRPr="00576536">
              <w:t>личества проб, соо</w:t>
            </w:r>
            <w:r w:rsidRPr="00576536">
              <w:t>т</w:t>
            </w:r>
            <w:r w:rsidRPr="00576536">
              <w:t>ветствующих норм</w:t>
            </w:r>
            <w:r w:rsidRPr="00576536">
              <w:t>а</w:t>
            </w:r>
            <w:r w:rsidRPr="00576536">
              <w:t>тивам, к общему к</w:t>
            </w:r>
            <w:r w:rsidRPr="00576536">
              <w:t>о</w:t>
            </w:r>
            <w:r w:rsidRPr="00576536">
              <w:t>личеству проб.</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3.3</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Надёжность водоотведения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3.3.1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Аварийность сист</w:t>
            </w:r>
            <w:r w:rsidRPr="00576536">
              <w:t>е</w:t>
            </w:r>
            <w:r w:rsidRPr="00576536">
              <w:t>мы водоотведения.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к</w:t>
            </w:r>
            <w:r w:rsidRPr="00576536">
              <w:t>о</w:t>
            </w:r>
            <w:r w:rsidRPr="00576536">
              <w:t>личества аварий на системах водоснабж</w:t>
            </w:r>
            <w:r w:rsidRPr="00576536">
              <w:t>е</w:t>
            </w:r>
            <w:r w:rsidRPr="00576536">
              <w:t>ния к протяженности сетей.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ед./км.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3.3.2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Удельный вес сетей, нуждающихся в замене,</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протяженности сетей, нуждающихся в зам</w:t>
            </w:r>
            <w:r w:rsidRPr="00576536">
              <w:t>е</w:t>
            </w:r>
            <w:r w:rsidRPr="00576536">
              <w:t>не, к протяженности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3.4</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Доступность услуги водоотведения  для п</w:t>
            </w:r>
            <w:r w:rsidRPr="00576536">
              <w:t>о</w:t>
            </w:r>
            <w:r w:rsidRPr="00576536">
              <w:t>требителей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3.4.1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Доля расходов на оплату услуг водоснабж</w:t>
            </w:r>
            <w:r w:rsidRPr="00576536">
              <w:t>е</w:t>
            </w:r>
            <w:r w:rsidRPr="00576536">
              <w:t>ния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среднемесячного пл</w:t>
            </w:r>
            <w:r w:rsidRPr="00576536">
              <w:t>а</w:t>
            </w:r>
            <w:r w:rsidRPr="00576536">
              <w:t>тежа за услуги вод</w:t>
            </w:r>
            <w:r w:rsidRPr="00576536">
              <w:t>о</w:t>
            </w:r>
            <w:r w:rsidRPr="00576536">
              <w:t>отведения  к средн</w:t>
            </w:r>
            <w:r w:rsidRPr="00576536">
              <w:t>е</w:t>
            </w:r>
            <w:r w:rsidRPr="00576536">
              <w:t>месячным денежным доходам населения проживающего в д</w:t>
            </w:r>
            <w:r w:rsidRPr="00576536">
              <w:t>о</w:t>
            </w:r>
            <w:r w:rsidRPr="00576536">
              <w:t>мах с централизова</w:t>
            </w:r>
            <w:r w:rsidRPr="00576536">
              <w:t>н</w:t>
            </w:r>
            <w:r w:rsidRPr="00576536">
              <w:t>ным холодным и гор</w:t>
            </w:r>
            <w:r w:rsidRPr="00576536">
              <w:t>я</w:t>
            </w:r>
            <w:r w:rsidRPr="00576536">
              <w:t>чим водоснабжением, водоотведением об</w:t>
            </w:r>
            <w:r w:rsidRPr="00576536">
              <w:t>о</w:t>
            </w:r>
            <w:r w:rsidRPr="00576536">
              <w:t>рудованными унит</w:t>
            </w:r>
            <w:r w:rsidRPr="00576536">
              <w:t>а</w:t>
            </w:r>
            <w:r w:rsidRPr="00576536">
              <w:t>зами, мойками, рак</w:t>
            </w:r>
            <w:r w:rsidRPr="00576536">
              <w:t>о</w:t>
            </w:r>
            <w:r w:rsidRPr="00576536">
              <w:t>винами, ваннами дл</w:t>
            </w:r>
            <w:r w:rsidRPr="00576536">
              <w:t>и</w:t>
            </w:r>
            <w:r w:rsidRPr="00576536">
              <w:t>ной 1650-1700мм с душами.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3.5</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Эффективность деятельности</w:t>
            </w:r>
          </w:p>
        </w:tc>
        <w:tc>
          <w:tcPr>
            <w:tcW w:w="269" w:type="pct"/>
            <w:tcBorders>
              <w:top w:val="nil"/>
              <w:left w:val="nil"/>
              <w:bottom w:val="single" w:sz="4" w:space="0" w:color="auto"/>
              <w:right w:val="single" w:sz="4" w:space="0" w:color="auto"/>
            </w:tcBorders>
            <w:noWrap/>
            <w:vAlign w:val="bottom"/>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3.5.1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Эффективность и</w:t>
            </w:r>
            <w:r w:rsidRPr="00576536">
              <w:t>с</w:t>
            </w:r>
            <w:r w:rsidRPr="00576536">
              <w:t>пользования электрич</w:t>
            </w:r>
            <w:r w:rsidRPr="00576536">
              <w:t>е</w:t>
            </w:r>
            <w:r w:rsidRPr="00576536">
              <w:t>ской энергии на очистку сточных вод.</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ра</w:t>
            </w:r>
            <w:r w:rsidRPr="00576536">
              <w:t>с</w:t>
            </w:r>
            <w:r w:rsidRPr="00576536">
              <w:t>хода электрической энергии к объёму очищенных стоков.</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кВтч/м.куб.</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3.5.2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Производительность труда </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водоотведения к численности персон</w:t>
            </w:r>
            <w:r w:rsidRPr="00576536">
              <w:t>а</w:t>
            </w:r>
            <w:r w:rsidRPr="00576536">
              <w:t>ла.</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тыс.м.куб./чел.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3.5.3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Эффективность и</w:t>
            </w:r>
            <w:r w:rsidRPr="00576536">
              <w:t>с</w:t>
            </w:r>
            <w:r w:rsidRPr="00576536">
              <w:t>пользования персонала</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численности персон</w:t>
            </w:r>
            <w:r w:rsidRPr="00576536">
              <w:t>а</w:t>
            </w:r>
            <w:r w:rsidRPr="00576536">
              <w:t>ла к протяженности сетей.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чел/км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4</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576536" w:rsidRDefault="002E7F2A" w:rsidP="00576536">
            <w:r w:rsidRPr="00576536">
              <w:t>Система электроснабжения</w:t>
            </w:r>
          </w:p>
        </w:tc>
        <w:tc>
          <w:tcPr>
            <w:tcW w:w="140"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4.1</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Надёжность электроснабжения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4.1.1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Аварийность сист</w:t>
            </w:r>
            <w:r w:rsidRPr="00576536">
              <w:t>е</w:t>
            </w:r>
            <w:r w:rsidRPr="00576536">
              <w:t>мы электроснабжения.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к</w:t>
            </w:r>
            <w:r w:rsidRPr="00576536">
              <w:t>о</w:t>
            </w:r>
            <w:r w:rsidRPr="00576536">
              <w:t>личества аварий на системах электр</w:t>
            </w:r>
            <w:r w:rsidRPr="00576536">
              <w:t>о</w:t>
            </w:r>
            <w:r w:rsidRPr="00576536">
              <w:t>снабжения к прот</w:t>
            </w:r>
            <w:r w:rsidRPr="00576536">
              <w:t>я</w:t>
            </w:r>
            <w:r w:rsidRPr="00576536">
              <w:t>женности сетей.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ед./км.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4.1.2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Перебои в электр</w:t>
            </w:r>
            <w:r w:rsidRPr="00576536">
              <w:t>о</w:t>
            </w:r>
            <w:r w:rsidRPr="00576536">
              <w:t>снабжении потребителей.</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суммы произведений продолжительности отключений и колич</w:t>
            </w:r>
            <w:r w:rsidRPr="00576536">
              <w:t>е</w:t>
            </w:r>
            <w:r w:rsidRPr="00576536">
              <w:t>ства пострадавших п</w:t>
            </w:r>
            <w:r w:rsidRPr="00576536">
              <w:t>о</w:t>
            </w:r>
            <w:r w:rsidRPr="00576536">
              <w:t>требителей от каждого из этих отключений к численности насел</w:t>
            </w:r>
            <w:r w:rsidRPr="00576536">
              <w:t>е</w:t>
            </w:r>
            <w:r w:rsidRPr="00576536">
              <w:t>ния охваченного усл</w:t>
            </w:r>
            <w:r w:rsidRPr="00576536">
              <w:t>у</w:t>
            </w:r>
            <w:r w:rsidRPr="00576536">
              <w:t>гой теплоснабжения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час. на одного человека</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0,01</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4.1.3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потерь.</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потерь к объему отпуска в сеть.</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4.1.4</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Коэффициент п</w:t>
            </w:r>
            <w:r w:rsidRPr="00576536">
              <w:t>о</w:t>
            </w:r>
            <w:r w:rsidRPr="00576536">
              <w:t>терь.</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потерь к прот</w:t>
            </w:r>
            <w:r w:rsidRPr="00576536">
              <w:t>я</w:t>
            </w:r>
            <w:r w:rsidRPr="00576536">
              <w:t>женности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кВтч/км.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13,3</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12,6</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13,3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12,6</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4.1.5</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Удельный вес сетей, нуждающихся в замене.</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протяженности сетей, нуждающихся в зам</w:t>
            </w:r>
            <w:r w:rsidRPr="00576536">
              <w:t>е</w:t>
            </w:r>
            <w:r w:rsidRPr="00576536">
              <w:t>не, к протяженности сети.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9,5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9</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9,5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9</w:t>
            </w:r>
          </w:p>
        </w:tc>
      </w:tr>
      <w:tr w:rsidR="002E7F2A" w:rsidRPr="00576536" w:rsidTr="001A5B89">
        <w:trPr>
          <w:trHeight w:val="360"/>
        </w:trPr>
        <w:tc>
          <w:tcPr>
            <w:tcW w:w="132" w:type="pct"/>
            <w:tcBorders>
              <w:top w:val="nil"/>
              <w:left w:val="single" w:sz="4" w:space="0" w:color="auto"/>
              <w:bottom w:val="nil"/>
              <w:right w:val="nil"/>
            </w:tcBorders>
            <w:vAlign w:val="center"/>
          </w:tcPr>
          <w:p w:rsidR="002E7F2A" w:rsidRPr="00576536" w:rsidRDefault="002E7F2A" w:rsidP="00576536">
            <w:r w:rsidRPr="00576536">
              <w:t>4.2</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Сбалансированность системы электросна</w:t>
            </w:r>
            <w:r w:rsidRPr="00576536">
              <w:t>б</w:t>
            </w:r>
            <w:r w:rsidRPr="00576536">
              <w:t>жения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4.2.1</w:t>
            </w:r>
          </w:p>
        </w:tc>
        <w:tc>
          <w:tcPr>
            <w:tcW w:w="130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Спрос на услуги электроснабжения.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Потребление электрической эне</w:t>
            </w:r>
            <w:r w:rsidRPr="00576536">
              <w:t>р</w:t>
            </w:r>
            <w:r w:rsidRPr="00576536">
              <w:t>гии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млн. кВт∙ч</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5,15</w:t>
            </w:r>
          </w:p>
        </w:tc>
      </w:tr>
      <w:tr w:rsidR="002E7F2A" w:rsidRPr="00576536" w:rsidTr="001A5B89">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130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Присоединенная нагрузка</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МВт</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r>
      <w:tr w:rsidR="002E7F2A" w:rsidRPr="00576536" w:rsidTr="001A5B89">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130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Величина новых нагрузок</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МВт</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4.2.2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загрузки производственных мо</w:t>
            </w:r>
            <w:r w:rsidRPr="00576536">
              <w:t>щ</w:t>
            </w:r>
            <w:r w:rsidRPr="00576536">
              <w:t>ностей</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фактической произв</w:t>
            </w:r>
            <w:r w:rsidRPr="00576536">
              <w:t>о</w:t>
            </w:r>
            <w:r w:rsidRPr="00576536">
              <w:t>дительности оборуд</w:t>
            </w:r>
            <w:r w:rsidRPr="00576536">
              <w:t>о</w:t>
            </w:r>
            <w:r w:rsidRPr="00576536">
              <w:t>вания к установле</w:t>
            </w:r>
            <w:r w:rsidRPr="00576536">
              <w:t>н</w:t>
            </w:r>
            <w:r w:rsidRPr="00576536">
              <w:t>ной.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r>
      <w:tr w:rsidR="002E7F2A" w:rsidRPr="00576536" w:rsidTr="001A5B89">
        <w:trPr>
          <w:trHeight w:val="360"/>
        </w:trPr>
        <w:tc>
          <w:tcPr>
            <w:tcW w:w="132" w:type="pct"/>
            <w:tcBorders>
              <w:top w:val="single" w:sz="4" w:space="0" w:color="auto"/>
            </w:tcBorders>
            <w:vAlign w:val="center"/>
          </w:tcPr>
          <w:p w:rsidR="002E7F2A" w:rsidRPr="00576536" w:rsidRDefault="002E7F2A" w:rsidP="00576536"/>
        </w:tc>
        <w:tc>
          <w:tcPr>
            <w:tcW w:w="2752" w:type="pct"/>
            <w:gridSpan w:val="2"/>
            <w:tcBorders>
              <w:top w:val="single" w:sz="4" w:space="0" w:color="auto"/>
            </w:tcBorders>
            <w:vAlign w:val="center"/>
          </w:tcPr>
          <w:p w:rsidR="002E7F2A" w:rsidRPr="00576536" w:rsidRDefault="002E7F2A" w:rsidP="00576536"/>
        </w:tc>
        <w:tc>
          <w:tcPr>
            <w:tcW w:w="269" w:type="pct"/>
            <w:tcBorders>
              <w:top w:val="single" w:sz="4" w:space="0" w:color="auto"/>
            </w:tcBorders>
            <w:vAlign w:val="center"/>
          </w:tcPr>
          <w:p w:rsidR="002E7F2A" w:rsidRPr="00576536" w:rsidRDefault="002E7F2A" w:rsidP="00576536"/>
        </w:tc>
        <w:tc>
          <w:tcPr>
            <w:tcW w:w="140" w:type="pct"/>
            <w:tcBorders>
              <w:top w:val="single" w:sz="4" w:space="0" w:color="auto"/>
            </w:tcBorders>
            <w:vAlign w:val="center"/>
          </w:tcPr>
          <w:p w:rsidR="002E7F2A" w:rsidRPr="00576536" w:rsidRDefault="002E7F2A" w:rsidP="00576536"/>
        </w:tc>
        <w:tc>
          <w:tcPr>
            <w:tcW w:w="156" w:type="pct"/>
            <w:tcBorders>
              <w:top w:val="single" w:sz="4" w:space="0" w:color="auto"/>
            </w:tcBorders>
            <w:vAlign w:val="center"/>
          </w:tcPr>
          <w:p w:rsidR="002E7F2A" w:rsidRPr="00576536" w:rsidRDefault="002E7F2A" w:rsidP="00576536"/>
        </w:tc>
        <w:tc>
          <w:tcPr>
            <w:tcW w:w="156" w:type="pct"/>
            <w:tcBorders>
              <w:top w:val="single" w:sz="4" w:space="0" w:color="auto"/>
            </w:tcBorders>
            <w:vAlign w:val="center"/>
          </w:tcPr>
          <w:p w:rsidR="002E7F2A" w:rsidRPr="00576536" w:rsidRDefault="002E7F2A" w:rsidP="00576536"/>
        </w:tc>
        <w:tc>
          <w:tcPr>
            <w:tcW w:w="156" w:type="pct"/>
            <w:tcBorders>
              <w:top w:val="single" w:sz="4" w:space="0" w:color="auto"/>
            </w:tcBorders>
            <w:vAlign w:val="center"/>
          </w:tcPr>
          <w:p w:rsidR="002E7F2A" w:rsidRPr="00576536" w:rsidRDefault="002E7F2A" w:rsidP="00576536"/>
        </w:tc>
        <w:tc>
          <w:tcPr>
            <w:tcW w:w="159" w:type="pct"/>
            <w:tcBorders>
              <w:top w:val="single" w:sz="4" w:space="0" w:color="auto"/>
            </w:tcBorders>
            <w:vAlign w:val="center"/>
          </w:tcPr>
          <w:p w:rsidR="002E7F2A" w:rsidRPr="00576536" w:rsidRDefault="002E7F2A" w:rsidP="00576536"/>
        </w:tc>
        <w:tc>
          <w:tcPr>
            <w:tcW w:w="140" w:type="pct"/>
            <w:tcBorders>
              <w:top w:val="single" w:sz="4" w:space="0" w:color="auto"/>
            </w:tcBorders>
            <w:vAlign w:val="center"/>
          </w:tcPr>
          <w:p w:rsidR="002E7F2A" w:rsidRPr="00576536" w:rsidRDefault="002E7F2A" w:rsidP="00576536"/>
        </w:tc>
        <w:tc>
          <w:tcPr>
            <w:tcW w:w="156" w:type="pct"/>
            <w:tcBorders>
              <w:top w:val="single" w:sz="4" w:space="0" w:color="auto"/>
            </w:tcBorders>
            <w:vAlign w:val="center"/>
          </w:tcPr>
          <w:p w:rsidR="002E7F2A" w:rsidRPr="00576536" w:rsidRDefault="002E7F2A" w:rsidP="00576536"/>
        </w:tc>
        <w:tc>
          <w:tcPr>
            <w:tcW w:w="156" w:type="pct"/>
            <w:tcBorders>
              <w:top w:val="single" w:sz="4" w:space="0" w:color="auto"/>
            </w:tcBorders>
            <w:vAlign w:val="center"/>
          </w:tcPr>
          <w:p w:rsidR="002E7F2A" w:rsidRPr="00576536" w:rsidRDefault="002E7F2A" w:rsidP="00576536"/>
        </w:tc>
        <w:tc>
          <w:tcPr>
            <w:tcW w:w="156" w:type="pct"/>
            <w:tcBorders>
              <w:top w:val="single" w:sz="4" w:space="0" w:color="auto"/>
            </w:tcBorders>
            <w:vAlign w:val="center"/>
          </w:tcPr>
          <w:p w:rsidR="002E7F2A" w:rsidRPr="00576536" w:rsidRDefault="002E7F2A" w:rsidP="00576536"/>
        </w:tc>
        <w:tc>
          <w:tcPr>
            <w:tcW w:w="156" w:type="pct"/>
            <w:tcBorders>
              <w:top w:val="single" w:sz="4" w:space="0" w:color="auto"/>
            </w:tcBorders>
            <w:vAlign w:val="center"/>
          </w:tcPr>
          <w:p w:rsidR="002E7F2A" w:rsidRPr="00576536" w:rsidRDefault="002E7F2A" w:rsidP="00576536"/>
        </w:tc>
        <w:tc>
          <w:tcPr>
            <w:tcW w:w="156" w:type="pct"/>
            <w:tcBorders>
              <w:top w:val="single" w:sz="4" w:space="0" w:color="auto"/>
            </w:tcBorders>
            <w:vAlign w:val="center"/>
          </w:tcPr>
          <w:p w:rsidR="002E7F2A" w:rsidRPr="00576536" w:rsidRDefault="002E7F2A" w:rsidP="00576536"/>
        </w:tc>
        <w:tc>
          <w:tcPr>
            <w:tcW w:w="156" w:type="pct"/>
            <w:tcBorders>
              <w:top w:val="single" w:sz="4" w:space="0" w:color="auto"/>
            </w:tcBorders>
            <w:vAlign w:val="center"/>
          </w:tcPr>
          <w:p w:rsidR="002E7F2A" w:rsidRPr="00576536" w:rsidRDefault="002E7F2A" w:rsidP="00576536"/>
        </w:tc>
      </w:tr>
      <w:tr w:rsidR="002E7F2A" w:rsidRPr="00576536" w:rsidTr="001A5B89">
        <w:trPr>
          <w:trHeight w:val="360"/>
        </w:trPr>
        <w:tc>
          <w:tcPr>
            <w:tcW w:w="132" w:type="pct"/>
            <w:tcBorders>
              <w:left w:val="single" w:sz="4" w:space="0" w:color="auto"/>
              <w:bottom w:val="nil"/>
              <w:right w:val="nil"/>
            </w:tcBorders>
            <w:vAlign w:val="center"/>
          </w:tcPr>
          <w:p w:rsidR="002E7F2A" w:rsidRPr="00576536" w:rsidRDefault="002E7F2A" w:rsidP="00576536">
            <w:r w:rsidRPr="00576536">
              <w:t>4.3</w:t>
            </w:r>
          </w:p>
        </w:tc>
        <w:tc>
          <w:tcPr>
            <w:tcW w:w="2752" w:type="pct"/>
            <w:gridSpan w:val="2"/>
            <w:tcBorders>
              <w:left w:val="single" w:sz="4" w:space="0" w:color="auto"/>
              <w:bottom w:val="single" w:sz="4" w:space="0" w:color="auto"/>
              <w:right w:val="single" w:sz="4" w:space="0" w:color="auto"/>
            </w:tcBorders>
            <w:vAlign w:val="center"/>
          </w:tcPr>
          <w:p w:rsidR="002E7F2A" w:rsidRPr="00576536" w:rsidRDefault="002E7F2A" w:rsidP="00576536">
            <w:r w:rsidRPr="00576536">
              <w:t>Доступность услуги электроснабжения  для потребителей</w:t>
            </w:r>
          </w:p>
        </w:tc>
        <w:tc>
          <w:tcPr>
            <w:tcW w:w="269"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4.3.1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Доля расходов на оплату услуг водоснабж</w:t>
            </w:r>
            <w:r w:rsidRPr="00576536">
              <w:t>е</w:t>
            </w:r>
            <w:r w:rsidRPr="00576536">
              <w:t>ния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среднемесячного пл</w:t>
            </w:r>
            <w:r w:rsidRPr="00576536">
              <w:t>а</w:t>
            </w:r>
            <w:r w:rsidRPr="00576536">
              <w:t>тежа за услуги эле</w:t>
            </w:r>
            <w:r w:rsidRPr="00576536">
              <w:t>к</w:t>
            </w:r>
            <w:r w:rsidRPr="00576536">
              <w:t>троснабжения  к сре</w:t>
            </w:r>
            <w:r w:rsidRPr="00576536">
              <w:t>д</w:t>
            </w:r>
            <w:r w:rsidRPr="00576536">
              <w:t>немесячным дене</w:t>
            </w:r>
            <w:r w:rsidRPr="00576536">
              <w:t>ж</w:t>
            </w:r>
            <w:r w:rsidRPr="00576536">
              <w:t>ным доходам насел</w:t>
            </w:r>
            <w:r w:rsidRPr="00576536">
              <w:t>е</w:t>
            </w:r>
            <w:r w:rsidRPr="00576536">
              <w:t>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1,4</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1,3</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1,2</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4.3.2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Удельное электр</w:t>
            </w:r>
            <w:r w:rsidRPr="00576536">
              <w:t>о</w:t>
            </w:r>
            <w:r w:rsidRPr="00576536">
              <w:t>потребление</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потребления эле</w:t>
            </w:r>
            <w:r w:rsidRPr="00576536">
              <w:t>к</w:t>
            </w:r>
            <w:r w:rsidRPr="00576536">
              <w:t>троэнергии к числе</w:t>
            </w:r>
            <w:r w:rsidRPr="00576536">
              <w:t>н</w:t>
            </w:r>
            <w:r w:rsidRPr="00576536">
              <w:t>ности населения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кВтч/чел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1080</w:t>
            </w:r>
          </w:p>
        </w:tc>
      </w:tr>
      <w:tr w:rsidR="002E7F2A" w:rsidRPr="00576536" w:rsidTr="001A5B89">
        <w:trPr>
          <w:trHeight w:val="360"/>
        </w:trPr>
        <w:tc>
          <w:tcPr>
            <w:tcW w:w="132" w:type="pct"/>
            <w:tcBorders>
              <w:top w:val="nil"/>
              <w:left w:val="single" w:sz="4" w:space="0" w:color="auto"/>
              <w:bottom w:val="nil"/>
              <w:right w:val="nil"/>
            </w:tcBorders>
            <w:vAlign w:val="center"/>
          </w:tcPr>
          <w:p w:rsidR="002E7F2A" w:rsidRPr="00576536" w:rsidRDefault="002E7F2A" w:rsidP="00576536">
            <w:r w:rsidRPr="00576536">
              <w:t>4.4</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Эффективность деятельности</w:t>
            </w:r>
          </w:p>
        </w:tc>
        <w:tc>
          <w:tcPr>
            <w:tcW w:w="269" w:type="pct"/>
            <w:tcBorders>
              <w:top w:val="nil"/>
              <w:left w:val="nil"/>
              <w:bottom w:val="single" w:sz="4" w:space="0" w:color="auto"/>
              <w:right w:val="single" w:sz="4" w:space="0" w:color="auto"/>
            </w:tcBorders>
            <w:noWrap/>
            <w:vAlign w:val="bottom"/>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4.4.1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Производительность труда </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электроснабжения к численности перс</w:t>
            </w:r>
            <w:r w:rsidRPr="00576536">
              <w:t>о</w:t>
            </w:r>
            <w:r w:rsidRPr="00576536">
              <w:t>нала.</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кВтч/чел.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4.4.2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Эффективность и</w:t>
            </w:r>
            <w:r w:rsidRPr="00576536">
              <w:t>с</w:t>
            </w:r>
            <w:r w:rsidRPr="00576536">
              <w:t>пользования персонала</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численности персон</w:t>
            </w:r>
            <w:r w:rsidRPr="00576536">
              <w:t>а</w:t>
            </w:r>
            <w:r w:rsidRPr="00576536">
              <w:t>ла к протяженности сетей.</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чел/км</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5</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576536" w:rsidRDefault="002E7F2A" w:rsidP="00576536">
            <w:r w:rsidRPr="00576536">
              <w:t>Система газоснабжения</w:t>
            </w:r>
          </w:p>
        </w:tc>
        <w:tc>
          <w:tcPr>
            <w:tcW w:w="140"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5.1</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 xml:space="preserve">Производственная программа </w:t>
            </w:r>
          </w:p>
        </w:tc>
        <w:tc>
          <w:tcPr>
            <w:tcW w:w="26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 </w:t>
            </w:r>
          </w:p>
        </w:tc>
      </w:tr>
      <w:tr w:rsidR="002E7F2A" w:rsidRPr="00576536" w:rsidTr="001A5B89">
        <w:trPr>
          <w:trHeight w:val="360"/>
        </w:trPr>
        <w:tc>
          <w:tcPr>
            <w:tcW w:w="132"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5.1.1</w:t>
            </w:r>
          </w:p>
        </w:tc>
        <w:tc>
          <w:tcPr>
            <w:tcW w:w="130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Спрос на услуги г</w:t>
            </w:r>
            <w:r w:rsidRPr="00576536">
              <w:t>а</w:t>
            </w:r>
            <w:r w:rsidRPr="00576536">
              <w:t>зоснабжения.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Потребление г</w:t>
            </w:r>
            <w:r w:rsidRPr="00576536">
              <w:t>а</w:t>
            </w:r>
            <w:r w:rsidRPr="00576536">
              <w:t>за</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 м3</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6364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6460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6558</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7482</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8088</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8210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8334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8461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8589</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8719</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8852</w:t>
            </w:r>
          </w:p>
        </w:tc>
      </w:tr>
      <w:tr w:rsidR="002E7F2A" w:rsidRPr="00576536" w:rsidTr="001A5B89">
        <w:trPr>
          <w:trHeight w:val="360"/>
        </w:trPr>
        <w:tc>
          <w:tcPr>
            <w:tcW w:w="132"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130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Величина новых нагрузок</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 м3</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96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194</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1118</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1724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1846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1970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2097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2225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2355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2488</w:t>
            </w:r>
          </w:p>
        </w:tc>
      </w:tr>
      <w:tr w:rsidR="002E7F2A" w:rsidRPr="00576536" w:rsidTr="001A5B89">
        <w:trPr>
          <w:trHeight w:val="360"/>
        </w:trPr>
        <w:tc>
          <w:tcPr>
            <w:tcW w:w="132" w:type="pct"/>
            <w:tcBorders>
              <w:top w:val="nil"/>
              <w:left w:val="single" w:sz="4" w:space="0" w:color="auto"/>
              <w:bottom w:val="nil"/>
              <w:right w:val="single" w:sz="4" w:space="0" w:color="auto"/>
            </w:tcBorders>
            <w:vAlign w:val="center"/>
          </w:tcPr>
          <w:p w:rsidR="002E7F2A" w:rsidRPr="00576536" w:rsidRDefault="002E7F2A" w:rsidP="00576536">
            <w:r w:rsidRPr="00576536">
              <w:t>5.1.2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обеспече</w:t>
            </w:r>
            <w:r w:rsidRPr="00576536">
              <w:t>н</w:t>
            </w:r>
            <w:r w:rsidRPr="00576536">
              <w:t>ности услугой по газ</w:t>
            </w:r>
            <w:r w:rsidRPr="00576536">
              <w:t>о</w:t>
            </w:r>
            <w:r w:rsidRPr="00576536">
              <w:t>снабжению</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численности насел</w:t>
            </w:r>
            <w:r w:rsidRPr="00576536">
              <w:t>е</w:t>
            </w:r>
            <w:r w:rsidRPr="00576536">
              <w:t>ния, получающего у</w:t>
            </w:r>
            <w:r w:rsidRPr="00576536">
              <w:t>с</w:t>
            </w:r>
            <w:r w:rsidRPr="00576536">
              <w:t>лугу  газоснабжения к общей численности населения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58,0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66,5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66,5</w:t>
            </w:r>
          </w:p>
        </w:tc>
      </w:tr>
      <w:tr w:rsidR="002E7F2A" w:rsidRPr="00576536" w:rsidTr="001A5B89">
        <w:trPr>
          <w:trHeight w:val="360"/>
        </w:trPr>
        <w:tc>
          <w:tcPr>
            <w:tcW w:w="132" w:type="pct"/>
            <w:tcBorders>
              <w:top w:val="single" w:sz="4" w:space="0" w:color="auto"/>
              <w:left w:val="single" w:sz="4" w:space="0" w:color="auto"/>
              <w:bottom w:val="nil"/>
              <w:right w:val="single" w:sz="4" w:space="0" w:color="auto"/>
            </w:tcBorders>
            <w:vAlign w:val="center"/>
          </w:tcPr>
          <w:p w:rsidR="002E7F2A" w:rsidRPr="00576536" w:rsidRDefault="002E7F2A" w:rsidP="00576536">
            <w:r w:rsidRPr="00576536">
              <w:t>5.1.3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Охват потребителей природного газа прибор</w:t>
            </w:r>
            <w:r w:rsidRPr="00576536">
              <w:t>а</w:t>
            </w:r>
            <w:r w:rsidRPr="00576536">
              <w:t>ми учета.</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Доля объемов потребляемого пр</w:t>
            </w:r>
            <w:r w:rsidRPr="00576536">
              <w:t>и</w:t>
            </w:r>
            <w:r w:rsidRPr="00576536">
              <w:t>родного газа расчеты за который осущест</w:t>
            </w:r>
            <w:r w:rsidRPr="00576536">
              <w:t>в</w:t>
            </w:r>
            <w:r w:rsidRPr="00576536">
              <w:t>ляются с использов</w:t>
            </w:r>
            <w:r w:rsidRPr="00576536">
              <w:t>а</w:t>
            </w:r>
            <w:r w:rsidRPr="00576536">
              <w:t>нием индивидуальных приборов учета</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single" w:sz="4" w:space="0" w:color="auto"/>
              <w:left w:val="single" w:sz="4" w:space="0" w:color="auto"/>
              <w:bottom w:val="nil"/>
              <w:right w:val="single" w:sz="4" w:space="0" w:color="auto"/>
            </w:tcBorders>
            <w:vAlign w:val="center"/>
          </w:tcPr>
          <w:p w:rsidR="002E7F2A" w:rsidRPr="00576536" w:rsidRDefault="002E7F2A" w:rsidP="00576536">
            <w:r w:rsidRPr="00576536">
              <w:t>5.1.4</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Удельное потребл</w:t>
            </w:r>
            <w:r w:rsidRPr="00576536">
              <w:t>е</w:t>
            </w:r>
            <w:r w:rsidRPr="00576536">
              <w:t>ние газа</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потребления пр</w:t>
            </w:r>
            <w:r w:rsidRPr="00576536">
              <w:t>и</w:t>
            </w:r>
            <w:r w:rsidRPr="00576536">
              <w:t>родного газа к чи</w:t>
            </w:r>
            <w:r w:rsidRPr="00576536">
              <w:t>с</w:t>
            </w:r>
            <w:r w:rsidRPr="00576536">
              <w:t>ленности населения охваченного услугой газоснабжения.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м3/чел.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3231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3280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3330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3380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3432</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3484</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3537</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3591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3646</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3702</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3759</w:t>
            </w:r>
          </w:p>
        </w:tc>
      </w:tr>
      <w:tr w:rsidR="002E7F2A" w:rsidRPr="00576536" w:rsidTr="001A5B89">
        <w:trPr>
          <w:trHeight w:val="360"/>
        </w:trPr>
        <w:tc>
          <w:tcPr>
            <w:tcW w:w="132" w:type="pct"/>
            <w:tcBorders>
              <w:top w:val="single" w:sz="4" w:space="0" w:color="auto"/>
              <w:left w:val="single" w:sz="4" w:space="0" w:color="auto"/>
              <w:bottom w:val="nil"/>
              <w:right w:val="nil"/>
            </w:tcBorders>
            <w:vAlign w:val="center"/>
          </w:tcPr>
          <w:p w:rsidR="002E7F2A" w:rsidRPr="00576536" w:rsidRDefault="002E7F2A" w:rsidP="00576536">
            <w:r w:rsidRPr="00576536">
              <w:t>5.2</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Доступность услуги газоснабжения  для п</w:t>
            </w:r>
            <w:r w:rsidRPr="00576536">
              <w:t>о</w:t>
            </w:r>
            <w:r w:rsidRPr="00576536">
              <w:t>требителей</w:t>
            </w:r>
          </w:p>
        </w:tc>
        <w:tc>
          <w:tcPr>
            <w:tcW w:w="269" w:type="pct"/>
            <w:tcBorders>
              <w:top w:val="nil"/>
              <w:left w:val="nil"/>
              <w:bottom w:val="single" w:sz="4" w:space="0" w:color="auto"/>
              <w:right w:val="single" w:sz="4" w:space="0" w:color="auto"/>
            </w:tcBorders>
            <w:noWrap/>
            <w:vAlign w:val="bottom"/>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5.2.1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Доля расходов на оплату услуг газоснабж</w:t>
            </w:r>
            <w:r w:rsidRPr="00576536">
              <w:t>е</w:t>
            </w:r>
            <w:r w:rsidRPr="00576536">
              <w:t>ния в совокупном доходе населения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среднемесячного пл</w:t>
            </w:r>
            <w:r w:rsidRPr="00576536">
              <w:t>а</w:t>
            </w:r>
            <w:r w:rsidRPr="00576536">
              <w:t>тежа за услуги газ</w:t>
            </w:r>
            <w:r w:rsidRPr="00576536">
              <w:t>о</w:t>
            </w:r>
            <w:r w:rsidRPr="00576536">
              <w:t>снабжения  к средн</w:t>
            </w:r>
            <w:r w:rsidRPr="00576536">
              <w:t>е</w:t>
            </w:r>
            <w:r w:rsidRPr="00576536">
              <w:t>месячным денежным доходам населения.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14,5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6</w:t>
            </w:r>
          </w:p>
        </w:tc>
        <w:tc>
          <w:tcPr>
            <w:tcW w:w="3789" w:type="pct"/>
            <w:gridSpan w:val="8"/>
            <w:tcBorders>
              <w:top w:val="single" w:sz="4" w:space="0" w:color="auto"/>
              <w:left w:val="nil"/>
              <w:bottom w:val="single" w:sz="4" w:space="0" w:color="auto"/>
              <w:right w:val="single" w:sz="4" w:space="0" w:color="auto"/>
            </w:tcBorders>
            <w:shd w:val="clear" w:color="000000" w:fill="F2F2F2"/>
            <w:vAlign w:val="center"/>
          </w:tcPr>
          <w:p w:rsidR="002E7F2A" w:rsidRPr="00576536" w:rsidRDefault="002E7F2A" w:rsidP="00576536">
            <w:r w:rsidRPr="00576536">
              <w:t>Сбор и утилизация ТБО</w:t>
            </w:r>
          </w:p>
        </w:tc>
        <w:tc>
          <w:tcPr>
            <w:tcW w:w="140"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 </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6.1</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 xml:space="preserve">Производственная программа </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6.1.1</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Объем вывоза и утилизации ТБО</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тыс.м.куб.</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7,1</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7,1</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7,1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7,1</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7,1</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6.1.2</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обеспече</w:t>
            </w:r>
            <w:r w:rsidRPr="00576536">
              <w:t>н</w:t>
            </w:r>
            <w:r w:rsidRPr="00576536">
              <w:t>ности услугой по вывозу и утилизации ТБО</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численности насел</w:t>
            </w:r>
            <w:r w:rsidRPr="00576536">
              <w:t>е</w:t>
            </w:r>
            <w:r w:rsidRPr="00576536">
              <w:t>ния, получающего у</w:t>
            </w:r>
            <w:r w:rsidRPr="00576536">
              <w:t>с</w:t>
            </w:r>
            <w:r w:rsidRPr="00576536">
              <w:t>лугу по вывозу и ут</w:t>
            </w:r>
            <w:r w:rsidRPr="00576536">
              <w:t>и</w:t>
            </w:r>
            <w:r w:rsidRPr="00576536">
              <w:t>лизации ТБО к общей численности насел</w:t>
            </w:r>
            <w:r w:rsidRPr="00576536">
              <w:t>е</w:t>
            </w:r>
            <w:r w:rsidRPr="00576536">
              <w:t>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6.1.3</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Удельное образов</w:t>
            </w:r>
            <w:r w:rsidRPr="00576536">
              <w:t>а</w:t>
            </w:r>
            <w:r w:rsidRPr="00576536">
              <w:t>ние ТБО</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об</w:t>
            </w:r>
            <w:r w:rsidRPr="00576536">
              <w:t>ъ</w:t>
            </w:r>
            <w:r w:rsidRPr="00576536">
              <w:t>ема ТБО к численн</w:t>
            </w:r>
            <w:r w:rsidRPr="00576536">
              <w:t>о</w:t>
            </w:r>
            <w:r w:rsidRPr="00576536">
              <w:t>сти населения, пол</w:t>
            </w:r>
            <w:r w:rsidRPr="00576536">
              <w:t>у</w:t>
            </w:r>
            <w:r w:rsidRPr="00576536">
              <w:t>чающего услуги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м.куб./чел.</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1,5</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6.2</w:t>
            </w:r>
          </w:p>
        </w:tc>
        <w:tc>
          <w:tcPr>
            <w:tcW w:w="275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Надёжность вывоза и утилизации ТБО</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6.2.1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Уровень наполня</w:t>
            </w:r>
            <w:r w:rsidRPr="00576536">
              <w:t>е</w:t>
            </w:r>
            <w:r w:rsidRPr="00576536">
              <w:t>мости полигона, %</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н</w:t>
            </w:r>
            <w:r w:rsidRPr="00576536">
              <w:t>а</w:t>
            </w:r>
            <w:r w:rsidRPr="00576536">
              <w:t>копленного объема ТБО к проектной вм</w:t>
            </w:r>
            <w:r w:rsidRPr="00576536">
              <w:t>е</w:t>
            </w:r>
            <w:r w:rsidRPr="00576536">
              <w:t>стимости.</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нд</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394" w:type="pct"/>
            <w:gridSpan w:val="9"/>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Вывоз ТБО региональным оператором на МПС.</w:t>
            </w:r>
          </w:p>
        </w:tc>
      </w:tr>
      <w:tr w:rsidR="002E7F2A" w:rsidRPr="00576536" w:rsidTr="001A5B89">
        <w:trPr>
          <w:trHeight w:val="360"/>
        </w:trPr>
        <w:tc>
          <w:tcPr>
            <w:tcW w:w="132" w:type="pct"/>
            <w:tcBorders>
              <w:top w:val="nil"/>
              <w:left w:val="single" w:sz="4" w:space="0" w:color="auto"/>
              <w:bottom w:val="nil"/>
              <w:right w:val="nil"/>
            </w:tcBorders>
            <w:vAlign w:val="center"/>
          </w:tcPr>
          <w:p w:rsidR="002E7F2A" w:rsidRPr="00576536" w:rsidRDefault="002E7F2A" w:rsidP="00576536">
            <w:r w:rsidRPr="00576536">
              <w:t>6.3</w:t>
            </w:r>
          </w:p>
        </w:tc>
        <w:tc>
          <w:tcPr>
            <w:tcW w:w="2752"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Доступность услуги по вывозу и утилизации ТБО</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 </w:t>
            </w:r>
          </w:p>
        </w:tc>
      </w:tr>
      <w:tr w:rsidR="002E7F2A" w:rsidRPr="00576536" w:rsidTr="001A5B89">
        <w:trPr>
          <w:trHeight w:val="360"/>
        </w:trPr>
        <w:tc>
          <w:tcPr>
            <w:tcW w:w="132" w:type="pc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6.3.1</w:t>
            </w:r>
          </w:p>
        </w:tc>
        <w:tc>
          <w:tcPr>
            <w:tcW w:w="1300" w:type="pct"/>
            <w:tcBorders>
              <w:top w:val="nil"/>
              <w:left w:val="nil"/>
              <w:bottom w:val="single" w:sz="4" w:space="0" w:color="auto"/>
              <w:right w:val="single" w:sz="4" w:space="0" w:color="auto"/>
            </w:tcBorders>
            <w:vAlign w:val="center"/>
          </w:tcPr>
          <w:p w:rsidR="002E7F2A" w:rsidRPr="00576536" w:rsidRDefault="002E7F2A" w:rsidP="00576536">
            <w:r w:rsidRPr="00576536">
              <w:t>Доля расходов на оплату услуг по вывозу и утилизации ТБО в сов</w:t>
            </w:r>
            <w:r w:rsidRPr="00576536">
              <w:t>о</w:t>
            </w:r>
            <w:r w:rsidRPr="00576536">
              <w:t>купном доходе населения</w:t>
            </w:r>
          </w:p>
        </w:tc>
        <w:tc>
          <w:tcPr>
            <w:tcW w:w="1452" w:type="pct"/>
            <w:tcBorders>
              <w:top w:val="nil"/>
              <w:left w:val="nil"/>
              <w:bottom w:val="single" w:sz="4" w:space="0" w:color="auto"/>
              <w:right w:val="single" w:sz="4" w:space="0" w:color="auto"/>
            </w:tcBorders>
            <w:vAlign w:val="center"/>
          </w:tcPr>
          <w:p w:rsidR="002E7F2A" w:rsidRPr="00576536" w:rsidRDefault="002E7F2A" w:rsidP="00576536">
            <w:r w:rsidRPr="00576536">
              <w:t>Отношение среднемесячного пл</w:t>
            </w:r>
            <w:r w:rsidRPr="00576536">
              <w:t>а</w:t>
            </w:r>
            <w:r w:rsidRPr="00576536">
              <w:t>тежа за услуги по в</w:t>
            </w:r>
            <w:r w:rsidRPr="00576536">
              <w:t>ы</w:t>
            </w:r>
            <w:r w:rsidRPr="00576536">
              <w:t>возу и утилизации ТБО  к среднемеся</w:t>
            </w:r>
            <w:r w:rsidRPr="00576536">
              <w:t>ч</w:t>
            </w:r>
            <w:r w:rsidRPr="00576536">
              <w:t>ным денежным дох</w:t>
            </w:r>
            <w:r w:rsidRPr="00576536">
              <w:t>о</w:t>
            </w:r>
            <w:r w:rsidRPr="00576536">
              <w:t>дам населения.</w:t>
            </w:r>
          </w:p>
        </w:tc>
        <w:tc>
          <w:tcPr>
            <w:tcW w:w="269"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0,50</w:t>
            </w:r>
          </w:p>
        </w:tc>
        <w:tc>
          <w:tcPr>
            <w:tcW w:w="159" w:type="pct"/>
            <w:tcBorders>
              <w:top w:val="nil"/>
              <w:left w:val="nil"/>
              <w:bottom w:val="single" w:sz="4" w:space="0" w:color="auto"/>
              <w:right w:val="single" w:sz="4" w:space="0" w:color="auto"/>
            </w:tcBorders>
            <w:vAlign w:val="center"/>
          </w:tcPr>
          <w:p w:rsidR="002E7F2A" w:rsidRPr="00576536" w:rsidRDefault="002E7F2A" w:rsidP="00576536">
            <w:r w:rsidRPr="00576536">
              <w:t>0,50</w:t>
            </w:r>
          </w:p>
        </w:tc>
        <w:tc>
          <w:tcPr>
            <w:tcW w:w="140" w:type="pct"/>
            <w:tcBorders>
              <w:top w:val="nil"/>
              <w:left w:val="nil"/>
              <w:bottom w:val="single" w:sz="4" w:space="0" w:color="auto"/>
              <w:right w:val="single" w:sz="4" w:space="0" w:color="auto"/>
            </w:tcBorders>
            <w:vAlign w:val="center"/>
          </w:tcPr>
          <w:p w:rsidR="002E7F2A" w:rsidRPr="00576536" w:rsidRDefault="002E7F2A" w:rsidP="00576536">
            <w:r w:rsidRPr="00576536">
              <w:t>0,50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0,50</w:t>
            </w:r>
          </w:p>
        </w:tc>
        <w:tc>
          <w:tcPr>
            <w:tcW w:w="156" w:type="pct"/>
            <w:tcBorders>
              <w:top w:val="nil"/>
              <w:left w:val="nil"/>
              <w:bottom w:val="single" w:sz="4" w:space="0" w:color="auto"/>
              <w:right w:val="single" w:sz="4" w:space="0" w:color="auto"/>
            </w:tcBorders>
            <w:vAlign w:val="center"/>
          </w:tcPr>
          <w:p w:rsidR="002E7F2A" w:rsidRPr="00576536" w:rsidRDefault="002E7F2A" w:rsidP="00576536">
            <w:r w:rsidRPr="00576536">
              <w:t>0,50</w:t>
            </w:r>
          </w:p>
        </w:tc>
      </w:tr>
    </w:tbl>
    <w:p w:rsidR="002E7F2A" w:rsidRPr="00576536" w:rsidRDefault="002E7F2A" w:rsidP="00576536">
      <w:pPr>
        <w:sectPr w:rsidR="002E7F2A" w:rsidRPr="00576536" w:rsidSect="00957969">
          <w:pgSz w:w="23814" w:h="16839" w:orient="landscape" w:code="8"/>
          <w:pgMar w:top="567" w:right="567" w:bottom="567" w:left="1418" w:header="709" w:footer="709" w:gutter="0"/>
          <w:cols w:space="708"/>
          <w:docGrid w:linePitch="381"/>
        </w:sectPr>
      </w:pPr>
    </w:p>
    <w:p w:rsidR="002E7F2A" w:rsidRPr="00576536" w:rsidRDefault="002E7F2A" w:rsidP="00576536">
      <w:bookmarkStart w:id="163" w:name="_Toc482341420"/>
      <w:bookmarkStart w:id="164" w:name="_Toc417544243"/>
      <w:r w:rsidRPr="00576536">
        <w:t>Раздел 6. Перспективная схема теплоснабжения.</w:t>
      </w:r>
      <w:bookmarkEnd w:id="163"/>
    </w:p>
    <w:p w:rsidR="002E7F2A" w:rsidRPr="00576536" w:rsidRDefault="002E7F2A" w:rsidP="00576536"/>
    <w:p w:rsidR="002E7F2A" w:rsidRPr="00576536" w:rsidRDefault="002E7F2A" w:rsidP="00576536">
      <w:r w:rsidRPr="00576536">
        <w:t>Рекомендуется разработать и утвердить схему теплоснабжения Усть-Багарякского СП в соответствии с требованиями действующего законодательства (см. [13]).</w:t>
      </w:r>
    </w:p>
    <w:p w:rsidR="002E7F2A" w:rsidRPr="00576536" w:rsidRDefault="002E7F2A" w:rsidP="00576536">
      <w:r w:rsidRPr="00576536">
        <w:t>Теплоснабжение перспективного жилого фондапланируется осуществлять от и</w:t>
      </w:r>
      <w:r w:rsidRPr="00576536">
        <w:t>н</w:t>
      </w:r>
      <w:r w:rsidRPr="00576536">
        <w:t>дивидуальных источников тепловой энергии (газовые котлы, очаговые печи, электр</w:t>
      </w:r>
      <w:r w:rsidRPr="00576536">
        <w:t>о</w:t>
      </w:r>
      <w:r w:rsidRPr="00576536">
        <w:t>котлы, ПЛЭН и т.д.).</w:t>
      </w:r>
    </w:p>
    <w:p w:rsidR="002E7F2A" w:rsidRPr="00576536" w:rsidRDefault="002E7F2A" w:rsidP="00576536"/>
    <w:p w:rsidR="002E7F2A" w:rsidRPr="00576536" w:rsidRDefault="002E7F2A" w:rsidP="00576536">
      <w:bookmarkStart w:id="165" w:name="_Toc482341421"/>
      <w:r w:rsidRPr="00576536">
        <w:t>Раздел 7. Перспективная схема водоснабжения.</w:t>
      </w:r>
      <w:bookmarkEnd w:id="165"/>
    </w:p>
    <w:p w:rsidR="002E7F2A" w:rsidRPr="00576536" w:rsidRDefault="002E7F2A" w:rsidP="00576536"/>
    <w:p w:rsidR="002E7F2A" w:rsidRPr="00576536" w:rsidRDefault="002E7F2A" w:rsidP="00576536">
      <w:r w:rsidRPr="00576536">
        <w:t>Рекомендуется разработать и утвердить схемуводоснабжения и водоотведени</w:t>
      </w:r>
      <w:r w:rsidRPr="00576536">
        <w:t>я</w:t>
      </w:r>
      <w:r w:rsidRPr="00576536">
        <w:t xml:space="preserve">Усть-Багарякского СП в соответствии с требованиями, изложенными в [14]. </w:t>
      </w:r>
    </w:p>
    <w:p w:rsidR="002E7F2A" w:rsidRPr="00576536" w:rsidRDefault="002E7F2A" w:rsidP="00576536">
      <w:r w:rsidRPr="00576536">
        <w:t>Перечень мероприятий и проектов в сфере водоснабжения, обеспечивающих н</w:t>
      </w:r>
      <w:r w:rsidRPr="00576536">
        <w:t>а</w:t>
      </w:r>
      <w:r w:rsidRPr="00576536">
        <w:t>дёжное водоснабжение по годам реализации Программы для решения поставленных з</w:t>
      </w:r>
      <w:r w:rsidRPr="00576536">
        <w:t>а</w:t>
      </w:r>
      <w:r w:rsidRPr="00576536">
        <w:t>дач и обеспечения целевых показателей развития коммунальной инфраструктуры Усть-Багарякского СП приведён в таблице 17.</w:t>
      </w:r>
    </w:p>
    <w:p w:rsidR="002E7F2A" w:rsidRPr="00576536" w:rsidRDefault="002E7F2A" w:rsidP="00576536">
      <w:r w:rsidRPr="00576536">
        <w:t>В целом мероприятия направлены на строительстве в каждом населённом пункте поселения современной, надёжной централизованной системы водоснабжения, обесп</w:t>
      </w:r>
      <w:r w:rsidRPr="00576536">
        <w:t>е</w:t>
      </w:r>
      <w:r w:rsidRPr="00576536">
        <w:t>чивающей население доступной и чистой водой отвечающей требованиям СанПиН 2.1.4.1074-01 «Питьевая вода….».</w:t>
      </w:r>
    </w:p>
    <w:p w:rsidR="002E7F2A" w:rsidRPr="00576536" w:rsidRDefault="002E7F2A" w:rsidP="00576536">
      <w:r w:rsidRPr="00576536">
        <w:t>Основные показатели работы системы водоснабжения с учётом внедрения мер</w:t>
      </w:r>
      <w:r w:rsidRPr="00576536">
        <w:t>о</w:t>
      </w:r>
      <w:r w:rsidRPr="00576536">
        <w:t>приятий приведены в таблице 16.</w:t>
      </w:r>
    </w:p>
    <w:p w:rsidR="002E7F2A" w:rsidRPr="00576536" w:rsidRDefault="002E7F2A" w:rsidP="00576536">
      <w:r w:rsidRPr="00576536">
        <w:t>Финансовые потребности для реализации мероприятий с распределением по и</w:t>
      </w:r>
      <w:r w:rsidRPr="00576536">
        <w:t>с</w:t>
      </w:r>
      <w:r w:rsidRPr="00576536">
        <w:t>точникам финансирования приведены в таблице 18.Стоимость строительства, реконс</w:t>
      </w:r>
      <w:r w:rsidRPr="00576536">
        <w:t>т</w:t>
      </w:r>
      <w:r w:rsidRPr="00576536">
        <w:t>рукции и технического перевооружения узловых объектов (ВЗС, НС) определена орие</w:t>
      </w:r>
      <w:r w:rsidRPr="00576536">
        <w:t>н</w:t>
      </w:r>
      <w:r w:rsidRPr="00576536">
        <w:t>тировочно по результатам мониторинга рыночных цен. Стоимость строительства, р</w:t>
      </w:r>
      <w:r w:rsidRPr="00576536">
        <w:t>е</w:t>
      </w:r>
      <w:r w:rsidRPr="00576536">
        <w:t>конструкции и технического перевооружения сетей водоснабжения оценочно определ</w:t>
      </w:r>
      <w:r w:rsidRPr="00576536">
        <w:t>е</w:t>
      </w:r>
      <w:r w:rsidRPr="00576536">
        <w:t>на по укрупнённым нормативам строительства НЦС 81-02-14-2014 «Укрупненные но</w:t>
      </w:r>
      <w:r w:rsidRPr="00576536">
        <w:t>р</w:t>
      </w:r>
      <w:r w:rsidRPr="00576536">
        <w:t>мативы цены строительства «Сети водоснабжения и канализации» с учётом индекса п</w:t>
      </w:r>
      <w:r w:rsidRPr="00576536">
        <w:t>о</w:t>
      </w:r>
      <w:r w:rsidRPr="00576536">
        <w:t>требительских цен (ИПЦ).</w:t>
      </w:r>
    </w:p>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Pr>
        <w:sectPr w:rsidR="002E7F2A" w:rsidRPr="00576536" w:rsidSect="008A3F76">
          <w:pgSz w:w="11906" w:h="16838" w:code="9"/>
          <w:pgMar w:top="567" w:right="567" w:bottom="567" w:left="1418" w:header="709" w:footer="709" w:gutter="0"/>
          <w:cols w:space="708"/>
          <w:docGrid w:linePitch="381"/>
        </w:sectPr>
      </w:pPr>
      <w:bookmarkStart w:id="166" w:name="_Toc482341422"/>
    </w:p>
    <w:p w:rsidR="002E7F2A" w:rsidRPr="00576536" w:rsidRDefault="002E7F2A" w:rsidP="00576536">
      <w:r w:rsidRPr="00576536">
        <w:t>Раздел 8. Перспективная схема водоотведения муниципального образования.</w:t>
      </w:r>
      <w:bookmarkEnd w:id="166"/>
    </w:p>
    <w:p w:rsidR="002E7F2A" w:rsidRPr="00576536" w:rsidRDefault="002E7F2A" w:rsidP="00576536"/>
    <w:p w:rsidR="002E7F2A" w:rsidRPr="00576536" w:rsidRDefault="002E7F2A" w:rsidP="00576536">
      <w:r w:rsidRPr="00576536">
        <w:t>Рекомендуется разработать и утвердить схемуводоснабжения и водоотведени</w:t>
      </w:r>
      <w:r w:rsidRPr="00576536">
        <w:t>я</w:t>
      </w:r>
      <w:r w:rsidRPr="00576536">
        <w:t xml:space="preserve">Усть-Багарякского СП в соответствии с требованиями, изложенными в [14]. </w:t>
      </w:r>
    </w:p>
    <w:p w:rsidR="002E7F2A" w:rsidRPr="00576536" w:rsidRDefault="002E7F2A" w:rsidP="00576536">
      <w:r w:rsidRPr="00576536">
        <w:t>Перечень мероприятий и проектов в сфере водоотведения, обеспечивающих н</w:t>
      </w:r>
      <w:r w:rsidRPr="00576536">
        <w:t>а</w:t>
      </w:r>
      <w:r w:rsidRPr="00576536">
        <w:t>дёжное водоотведение по годам реализации Программы для решения поставленных з</w:t>
      </w:r>
      <w:r w:rsidRPr="00576536">
        <w:t>а</w:t>
      </w:r>
      <w:r w:rsidRPr="00576536">
        <w:t>дач и обеспечения целевых показателей развития коммунальной инфраструктуры Усть-Багарякского СПприведён в таблице 17.</w:t>
      </w:r>
    </w:p>
    <w:p w:rsidR="002E7F2A" w:rsidRPr="00576536" w:rsidRDefault="002E7F2A" w:rsidP="00576536">
      <w:r w:rsidRPr="00576536">
        <w:t>В с. Усть-Багаряк находятся объекты соц-культ быта, один МКД, учреждения о</w:t>
      </w:r>
      <w:r w:rsidRPr="00576536">
        <w:t>б</w:t>
      </w:r>
      <w:r w:rsidRPr="00576536">
        <w:t>разования и здравоохранения. Значительное количество домовладений имеют гидроиз</w:t>
      </w:r>
      <w:r w:rsidRPr="00576536">
        <w:t>о</w:t>
      </w:r>
      <w:r w:rsidRPr="00576536">
        <w:t>лированные выгребы. Внедрение первой очереди КОС производительностью 200м3/сут. позволит канализировать ЖБО от объектов общественного фонда, МКД, частных дом</w:t>
      </w:r>
      <w:r w:rsidRPr="00576536">
        <w:t>о</w:t>
      </w:r>
      <w:r w:rsidRPr="00576536">
        <w:t>владений,  а также транспортировать стоки ассенизаторами из индивидуальных гидр</w:t>
      </w:r>
      <w:r w:rsidRPr="00576536">
        <w:t>о</w:t>
      </w:r>
      <w:r w:rsidRPr="00576536">
        <w:t>изолированных выгребов на КОС. На перспективу возможно увеличение мощности КОС до 400м3/сут. в зависимости от спроса на услуги.  Возможно, в долгосрочной пе</w:t>
      </w:r>
      <w:r w:rsidRPr="00576536">
        <w:t>р</w:t>
      </w:r>
      <w:r w:rsidRPr="00576536">
        <w:t>спективе, есть смысл канализировать ЖБО от близлежащих населённых пунктов (п. С</w:t>
      </w:r>
      <w:r w:rsidRPr="00576536">
        <w:t>и</w:t>
      </w:r>
      <w:r w:rsidRPr="00576536">
        <w:t>нарский, п. Элеваторный).</w:t>
      </w:r>
    </w:p>
    <w:p w:rsidR="002E7F2A" w:rsidRPr="00576536" w:rsidRDefault="002E7F2A" w:rsidP="00576536">
      <w:r w:rsidRPr="00576536">
        <w:t>Основные показатели работы системы водоотведения с учётом внедрения мер</w:t>
      </w:r>
      <w:r w:rsidRPr="00576536">
        <w:t>о</w:t>
      </w:r>
      <w:r w:rsidRPr="00576536">
        <w:t>приятий приведены в таблице 16.</w:t>
      </w:r>
    </w:p>
    <w:p w:rsidR="002E7F2A" w:rsidRPr="00576536" w:rsidRDefault="002E7F2A" w:rsidP="00576536">
      <w:r w:rsidRPr="00576536">
        <w:t>Финансовые потребности для реализации мероприятий с распределением по и</w:t>
      </w:r>
      <w:r w:rsidRPr="00576536">
        <w:t>с</w:t>
      </w:r>
      <w:r w:rsidRPr="00576536">
        <w:t>точникам финансирования приведены в таблице 18. Стоимость строительства, реконс</w:t>
      </w:r>
      <w:r w:rsidRPr="00576536">
        <w:t>т</w:t>
      </w:r>
      <w:r w:rsidRPr="00576536">
        <w:t>рукции и технического перевооружения узловых объектов (КОС, КНС) определена ор</w:t>
      </w:r>
      <w:r w:rsidRPr="00576536">
        <w:t>и</w:t>
      </w:r>
      <w:r w:rsidRPr="00576536">
        <w:t>ентировочно по результатам мониторинга рыночных цен. Стоимость строительства, р</w:t>
      </w:r>
      <w:r w:rsidRPr="00576536">
        <w:t>е</w:t>
      </w:r>
      <w:r w:rsidRPr="00576536">
        <w:t>конструкции и технического перевооружения сетей водоотведения оценочно определена по укрупнённым нормативам строительства НЦС 81-02-14-2014 «Укрупненные норм</w:t>
      </w:r>
      <w:r w:rsidRPr="00576536">
        <w:t>а</w:t>
      </w:r>
      <w:r w:rsidRPr="00576536">
        <w:t>тивы цены строительства «Сети водоснабжения и канализации» с учётом индекса п</w:t>
      </w:r>
      <w:r w:rsidRPr="00576536">
        <w:t>о</w:t>
      </w:r>
      <w:r w:rsidRPr="00576536">
        <w:t>требительских цен (ИПЦ).</w:t>
      </w:r>
    </w:p>
    <w:p w:rsidR="002E7F2A" w:rsidRPr="00576536" w:rsidRDefault="002E7F2A" w:rsidP="00576536">
      <w:pPr>
        <w:sectPr w:rsidR="002E7F2A" w:rsidRPr="00576536" w:rsidSect="008A3F76">
          <w:pgSz w:w="11906" w:h="16838" w:code="9"/>
          <w:pgMar w:top="567" w:right="567" w:bottom="567" w:left="1418" w:header="709" w:footer="709" w:gutter="0"/>
          <w:cols w:space="708"/>
          <w:docGrid w:linePitch="381"/>
        </w:sectPr>
      </w:pPr>
    </w:p>
    <w:p w:rsidR="002E7F2A" w:rsidRPr="00576536" w:rsidRDefault="002E7F2A" w:rsidP="00576536">
      <w:bookmarkStart w:id="167" w:name="_Toc482341423"/>
      <w:r w:rsidRPr="00576536">
        <w:t xml:space="preserve">Раздел 9. </w:t>
      </w:r>
      <w:bookmarkEnd w:id="164"/>
      <w:r w:rsidRPr="00576536">
        <w:t>Перспективная схема электроснабжения.</w:t>
      </w:r>
      <w:bookmarkEnd w:id="167"/>
    </w:p>
    <w:p w:rsidR="002E7F2A" w:rsidRPr="00576536" w:rsidRDefault="002E7F2A" w:rsidP="00576536"/>
    <w:p w:rsidR="002E7F2A" w:rsidRPr="00576536" w:rsidRDefault="002E7F2A" w:rsidP="00576536">
      <w:r w:rsidRPr="00576536">
        <w:t>Перечень мероприятий и проектов, в сфере электроснабжения Усть-Багарякского СП приведены в таблице 17</w:t>
      </w:r>
    </w:p>
    <w:p w:rsidR="002E7F2A" w:rsidRPr="00576536" w:rsidRDefault="002E7F2A" w:rsidP="00576536">
      <w:r w:rsidRPr="00576536">
        <w:t>Основные показатели работы системы электроснабжения с учётом внедрения м</w:t>
      </w:r>
      <w:r w:rsidRPr="00576536">
        <w:t>е</w:t>
      </w:r>
      <w:r w:rsidRPr="00576536">
        <w:t>роприятий приведены в таблице 16.</w:t>
      </w:r>
    </w:p>
    <w:p w:rsidR="002E7F2A" w:rsidRPr="00576536" w:rsidRDefault="002E7F2A" w:rsidP="00576536">
      <w:pPr>
        <w:sectPr w:rsidR="002E7F2A" w:rsidRPr="00576536" w:rsidSect="008A3F76">
          <w:pgSz w:w="11906" w:h="16838" w:code="9"/>
          <w:pgMar w:top="567" w:right="567" w:bottom="567" w:left="1418" w:header="709" w:footer="709" w:gutter="0"/>
          <w:cols w:space="708"/>
          <w:docGrid w:linePitch="381"/>
        </w:sectPr>
      </w:pPr>
      <w:r w:rsidRPr="00576536">
        <w:t>Финансовые потребности для реализации мероприятий с распределением по и</w:t>
      </w:r>
      <w:r w:rsidRPr="00576536">
        <w:t>с</w:t>
      </w:r>
      <w:r w:rsidRPr="00576536">
        <w:t>точникам финансирования приведены в таблице 18.  Стоимость строительства, реконс</w:t>
      </w:r>
      <w:r w:rsidRPr="00576536">
        <w:t>т</w:t>
      </w:r>
      <w:r w:rsidRPr="00576536">
        <w:t>рукции и технического перевооружения систем уличного освещения оценочно опред</w:t>
      </w:r>
      <w:r w:rsidRPr="00576536">
        <w:t>е</w:t>
      </w:r>
      <w:r w:rsidRPr="00576536">
        <w:t>лена по укрупнённым нормативам строительства НЦС 81-02-12-2014 «Укрупненные нормативы цены строительства «Электрические сети» с учётом индекса потребител</w:t>
      </w:r>
      <w:r w:rsidRPr="00576536">
        <w:t>ь</w:t>
      </w:r>
      <w:r w:rsidRPr="00576536">
        <w:t>ских цен (ИПЦ).</w:t>
      </w:r>
    </w:p>
    <w:p w:rsidR="002E7F2A" w:rsidRPr="00576536" w:rsidRDefault="002E7F2A" w:rsidP="00576536">
      <w:bookmarkStart w:id="168" w:name="_Toc482341424"/>
      <w:r w:rsidRPr="00576536">
        <w:t>Раздел 10. Перспективная схема газоснабжения.</w:t>
      </w:r>
      <w:bookmarkEnd w:id="168"/>
    </w:p>
    <w:p w:rsidR="002E7F2A" w:rsidRPr="00576536" w:rsidRDefault="002E7F2A" w:rsidP="00576536"/>
    <w:p w:rsidR="002E7F2A" w:rsidRPr="00576536" w:rsidRDefault="002E7F2A" w:rsidP="00576536">
      <w:r w:rsidRPr="00576536">
        <w:t>В Кунашакском МР действует Муниципальная подпрограмма «Газификация в Кунашакском МР на 2017 – 2019 годы».</w:t>
      </w:r>
    </w:p>
    <w:p w:rsidR="002E7F2A" w:rsidRPr="00576536" w:rsidRDefault="002E7F2A" w:rsidP="00576536">
      <w:r w:rsidRPr="00576536">
        <w:t>В вышеуказанной программе планируется газифицировать п. Синарский, д. Кар</w:t>
      </w:r>
      <w:r w:rsidRPr="00576536">
        <w:t>и</w:t>
      </w:r>
      <w:r w:rsidRPr="00576536">
        <w:t>но и д. Чекурово. Проектно-сметная документация по газификации п. Синарский разр</w:t>
      </w:r>
      <w:r w:rsidRPr="00576536">
        <w:t>а</w:t>
      </w:r>
      <w:r w:rsidRPr="00576536">
        <w:t xml:space="preserve">ботана. </w:t>
      </w:r>
    </w:p>
    <w:p w:rsidR="002E7F2A" w:rsidRPr="00576536" w:rsidRDefault="002E7F2A" w:rsidP="00576536">
      <w:r w:rsidRPr="00576536">
        <w:t>Перечень мероприятий и проектов в газоснабжении, обеспечивающих спрос на услуги газоснабжения по годам реализации Программы для решения поставленных з</w:t>
      </w:r>
      <w:r w:rsidRPr="00576536">
        <w:t>а</w:t>
      </w:r>
      <w:r w:rsidRPr="00576536">
        <w:t>дач и обеспечения целевых показателей развития коммунальной инфраструктурыУсть-Багарякского СП приведён в таблице 17.</w:t>
      </w:r>
    </w:p>
    <w:p w:rsidR="002E7F2A" w:rsidRPr="00576536" w:rsidRDefault="002E7F2A" w:rsidP="00576536">
      <w:r w:rsidRPr="00576536">
        <w:t>Основные ожидаемые показатели работы системы газоснабжения с учётом вн</w:t>
      </w:r>
      <w:r w:rsidRPr="00576536">
        <w:t>е</w:t>
      </w:r>
      <w:r w:rsidRPr="00576536">
        <w:t>дрения мероприятий приведены в таблице 16.</w:t>
      </w:r>
    </w:p>
    <w:p w:rsidR="002E7F2A" w:rsidRPr="00576536" w:rsidRDefault="002E7F2A" w:rsidP="00576536">
      <w:r w:rsidRPr="00576536">
        <w:t>Финансовые потребности для реализации мероприятий с распределением по и</w:t>
      </w:r>
      <w:r w:rsidRPr="00576536">
        <w:t>с</w:t>
      </w:r>
      <w:r w:rsidRPr="00576536">
        <w:t>точникам финансирования приведены в таблице 18. Стоимость строительства, реконс</w:t>
      </w:r>
      <w:r w:rsidRPr="00576536">
        <w:t>т</w:t>
      </w:r>
      <w:r w:rsidRPr="00576536">
        <w:t>рукции и технического перевооружения сетей газоснабжения оценочно определена по укрупнённым нормативам строительства НЦС 81-02-15-2013 «Укрупненные нормативы цены строительства «Сети газоснабжения» с учётом индекса потребительских цен (ИПЦ).</w:t>
      </w:r>
    </w:p>
    <w:p w:rsidR="002E7F2A" w:rsidRPr="00576536" w:rsidRDefault="002E7F2A" w:rsidP="00576536"/>
    <w:p w:rsidR="002E7F2A" w:rsidRPr="00576536" w:rsidRDefault="002E7F2A" w:rsidP="00576536">
      <w:pPr>
        <w:sectPr w:rsidR="002E7F2A" w:rsidRPr="00576536" w:rsidSect="008A3F76">
          <w:pgSz w:w="11906" w:h="16838" w:code="9"/>
          <w:pgMar w:top="567" w:right="567" w:bottom="567" w:left="1418" w:header="709" w:footer="709" w:gutter="0"/>
          <w:cols w:space="708"/>
          <w:docGrid w:linePitch="381"/>
        </w:sectPr>
      </w:pPr>
    </w:p>
    <w:p w:rsidR="002E7F2A" w:rsidRPr="00576536" w:rsidRDefault="002E7F2A" w:rsidP="00576536">
      <w:bookmarkStart w:id="169" w:name="_Toc482341425"/>
      <w:r w:rsidRPr="00576536">
        <w:t>Раздел 11. Перспективная схема обращения с ТБО.</w:t>
      </w:r>
      <w:bookmarkEnd w:id="169"/>
    </w:p>
    <w:p w:rsidR="002E7F2A" w:rsidRPr="00576536" w:rsidRDefault="002E7F2A" w:rsidP="00576536"/>
    <w:p w:rsidR="002E7F2A" w:rsidRPr="00576536" w:rsidRDefault="002E7F2A" w:rsidP="00576536">
      <w:r w:rsidRPr="00576536">
        <w:t>В Челябинской области разработана Территориальная схема обращения с отход</w:t>
      </w:r>
      <w:r w:rsidRPr="00576536">
        <w:t>а</w:t>
      </w:r>
      <w:r w:rsidRPr="00576536">
        <w:t>ми,в том числе с твердыми коммунальными отходами (ТКО), Челябинской области(утв. приказом Министерства экологии Челябинской области от 22.09.2017 № 844).</w:t>
      </w:r>
    </w:p>
    <w:p w:rsidR="002E7F2A" w:rsidRPr="00576536" w:rsidRDefault="002E7F2A" w:rsidP="00576536">
      <w:r w:rsidRPr="00576536">
        <w:t>Территориальной схемой обращения с отходами,в том числе с твердыми комм</w:t>
      </w:r>
      <w:r w:rsidRPr="00576536">
        <w:t>у</w:t>
      </w:r>
      <w:r w:rsidRPr="00576536">
        <w:t xml:space="preserve">нальными отходами, Челябинской области(далее по тексту ТСОО) определён перечень мероприятий по обращению и утилизации отходов: </w:t>
      </w:r>
    </w:p>
    <w:p w:rsidR="002E7F2A" w:rsidRPr="00576536" w:rsidRDefault="002E7F2A" w:rsidP="00576536">
      <w:r w:rsidRPr="00576536">
        <w:t>- назначение по результатам конкурсных процедур единого регионального опер</w:t>
      </w:r>
      <w:r w:rsidRPr="00576536">
        <w:t>а</w:t>
      </w:r>
      <w:r w:rsidRPr="00576536">
        <w:t>тора по обращению с отходами, в каждом кластере (всего по области шесть кластеров);</w:t>
      </w:r>
    </w:p>
    <w:p w:rsidR="002E7F2A" w:rsidRPr="00576536" w:rsidRDefault="002E7F2A" w:rsidP="00576536">
      <w:r w:rsidRPr="00576536">
        <w:t>- строительство шести мусороперерабатывающих предприятий (МПП);</w:t>
      </w:r>
    </w:p>
    <w:p w:rsidR="002E7F2A" w:rsidRPr="00576536" w:rsidRDefault="002E7F2A" w:rsidP="00576536">
      <w:r w:rsidRPr="00576536">
        <w:t>- обустройство полигонов для размещения «хвостов» ТБО;</w:t>
      </w:r>
    </w:p>
    <w:p w:rsidR="002E7F2A" w:rsidRPr="00576536" w:rsidRDefault="002E7F2A" w:rsidP="00576536">
      <w:r w:rsidRPr="00576536">
        <w:t>- внедрение мусороперегрузочных станций (МПС) и большегрузных транспор</w:t>
      </w:r>
      <w:r w:rsidRPr="00576536">
        <w:t>т</w:t>
      </w:r>
      <w:r w:rsidRPr="00576536">
        <w:t>ных мусоровозов;</w:t>
      </w:r>
    </w:p>
    <w:p w:rsidR="002E7F2A" w:rsidRPr="00576536" w:rsidRDefault="002E7F2A" w:rsidP="00576536">
      <w:r w:rsidRPr="00576536">
        <w:t>- внедрение системы раздельного сбора ТБО.</w:t>
      </w:r>
    </w:p>
    <w:p w:rsidR="002E7F2A" w:rsidRPr="00576536" w:rsidRDefault="002E7F2A" w:rsidP="00576536">
      <w:r w:rsidRPr="00576536">
        <w:t>В соответствии с ТСОО ТБО территория Кунашакского МР относится к Челяби</w:t>
      </w:r>
      <w:r w:rsidRPr="00576536">
        <w:t>н</w:t>
      </w:r>
      <w:r w:rsidRPr="00576536">
        <w:t>скому кластеру по обращению с отходами. С территории Усть-Багарякского СПТКО б</w:t>
      </w:r>
      <w:r w:rsidRPr="00576536">
        <w:t>у</w:t>
      </w:r>
      <w:r w:rsidRPr="00576536">
        <w:t>дут вывозиться мусоровозами на МПС, а оттудабольшегрузными транспортными мус</w:t>
      </w:r>
      <w:r w:rsidRPr="00576536">
        <w:t>о</w:t>
      </w:r>
      <w:r w:rsidRPr="00576536">
        <w:t>ровозами на МПП. Принцип действия МПП заключается в сортировке и прессовании отходов. Точное место расположения МПС и МПП  в ТСОО не определено, рассмотр</w:t>
      </w:r>
      <w:r w:rsidRPr="00576536">
        <w:t>е</w:t>
      </w:r>
      <w:r w:rsidRPr="00576536">
        <w:t>ны только несколько вариантов организации работы по обращению с ТКО в Челяби</w:t>
      </w:r>
      <w:r w:rsidRPr="00576536">
        <w:t>н</w:t>
      </w:r>
      <w:r w:rsidRPr="00576536">
        <w:t>ском кластере.</w:t>
      </w:r>
    </w:p>
    <w:p w:rsidR="002E7F2A" w:rsidRPr="00576536" w:rsidRDefault="002E7F2A" w:rsidP="00576536">
      <w:r w:rsidRPr="00576536">
        <w:t>При внедрении МПСи большегрузных транспортных мусоровозов может быть получен значительный экономический и экологический эффект. Анализ показывает, что путем внедрения двухэтапного вывоза можно сократить транспортные расходы на 30%. Одновременно сокращаются негативные выбросы в атмосферу от мусоровозного тран</w:t>
      </w:r>
      <w:r w:rsidRPr="00576536">
        <w:t>с</w:t>
      </w:r>
      <w:r w:rsidRPr="00576536">
        <w:t xml:space="preserve">порта. </w:t>
      </w:r>
    </w:p>
    <w:p w:rsidR="002E7F2A" w:rsidRPr="00576536" w:rsidRDefault="002E7F2A" w:rsidP="00576536">
      <w:r w:rsidRPr="00576536">
        <w:t xml:space="preserve">Все несанкционированные свалки на территории Челябинской области, в том числе на территории Усть-Багарякского СП подлежат ликвидации. </w:t>
      </w:r>
    </w:p>
    <w:p w:rsidR="002E7F2A" w:rsidRPr="00576536" w:rsidRDefault="002E7F2A" w:rsidP="00576536">
      <w:r w:rsidRPr="00576536">
        <w:t>В соответствии с п. 6.1.9. СТО СМК 71.12.15 «Сбор и транспортирование твердых бытовых отходов» определено: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(двадцати) м, но не более 100 (ста) м. Размер пл</w:t>
      </w:r>
      <w:r w:rsidRPr="00576536">
        <w:t>о</w:t>
      </w:r>
      <w:r w:rsidRPr="00576536">
        <w:t>щадок должен быть рассчитан на установку необходимого числа контейнеров. Рекоме</w:t>
      </w:r>
      <w:r w:rsidRPr="00576536">
        <w:t>н</w:t>
      </w:r>
      <w:r w:rsidRPr="00576536">
        <w:t>дуется планировать не более 5 (пяти) контейнеров на одну площадку».</w:t>
      </w:r>
    </w:p>
    <w:p w:rsidR="002E7F2A" w:rsidRPr="00576536" w:rsidRDefault="002E7F2A" w:rsidP="00576536">
      <w:r w:rsidRPr="00576536">
        <w:t>В соответствии с СТО СМК 71.12.15 «Сбор и транспортирование твердых быт</w:t>
      </w:r>
      <w:r w:rsidRPr="00576536">
        <w:t>о</w:t>
      </w:r>
      <w:r w:rsidRPr="00576536">
        <w:t>вых отходов» должен осуществляться не реже одного раза в три дня, а при температуре наружного воздуха выше +14°С не реже одного раза в сутки.</w:t>
      </w:r>
    </w:p>
    <w:p w:rsidR="002E7F2A" w:rsidRPr="00576536" w:rsidRDefault="002E7F2A" w:rsidP="00576536">
      <w:r w:rsidRPr="00576536">
        <w:t>В Усть-Багарякского СП необходимо предусмотреть  контейнерные площадки и контейнеры для сбора ТБО, в том числе установку контейнеров для раздельного сбора ТБО.</w:t>
      </w:r>
    </w:p>
    <w:p w:rsidR="002E7F2A" w:rsidRPr="00576536" w:rsidRDefault="002E7F2A" w:rsidP="00576536">
      <w:r w:rsidRPr="00576536">
        <w:t>Работаединого регионального оператора по обращению с отходами в Челяби</w:t>
      </w:r>
      <w:r w:rsidRPr="00576536">
        <w:t>н</w:t>
      </w:r>
      <w:r w:rsidRPr="00576536">
        <w:t>ском кластере Челябинской области планируется с 2017 году.</w:t>
      </w:r>
    </w:p>
    <w:p w:rsidR="002E7F2A" w:rsidRPr="00576536" w:rsidRDefault="002E7F2A" w:rsidP="00576536">
      <w:r w:rsidRPr="00576536">
        <w:t>Перечень мероприятий и проектов по обращению с ТБО приведён в таблице  17.</w:t>
      </w:r>
    </w:p>
    <w:p w:rsidR="002E7F2A" w:rsidRPr="00576536" w:rsidRDefault="002E7F2A" w:rsidP="00576536"/>
    <w:p w:rsidR="002E7F2A" w:rsidRPr="00576536" w:rsidRDefault="002E7F2A" w:rsidP="00576536">
      <w:pPr>
        <w:sectPr w:rsidR="002E7F2A" w:rsidRPr="00576536" w:rsidSect="008A3F76">
          <w:pgSz w:w="11906" w:h="16838" w:code="9"/>
          <w:pgMar w:top="567" w:right="567" w:bottom="567" w:left="1418" w:header="709" w:footer="709" w:gutter="0"/>
          <w:cols w:space="708"/>
          <w:docGrid w:linePitch="381"/>
        </w:sectPr>
      </w:pPr>
    </w:p>
    <w:p w:rsidR="002E7F2A" w:rsidRPr="00576536" w:rsidRDefault="002E7F2A" w:rsidP="00576536">
      <w:bookmarkStart w:id="170" w:name="_Toc482341426"/>
      <w:r w:rsidRPr="00576536">
        <w:t>Раздел 12. Общая программа проектов.</w:t>
      </w:r>
      <w:bookmarkEnd w:id="170"/>
    </w:p>
    <w:p w:rsidR="002E7F2A" w:rsidRPr="00576536" w:rsidRDefault="002E7F2A" w:rsidP="00576536"/>
    <w:p w:rsidR="002E7F2A" w:rsidRPr="00576536" w:rsidRDefault="002E7F2A" w:rsidP="00576536">
      <w:r w:rsidRPr="00576536">
        <w:t>Общая программа инвестиционных проектов включает в себя:</w:t>
      </w:r>
    </w:p>
    <w:p w:rsidR="002E7F2A" w:rsidRPr="00576536" w:rsidRDefault="002E7F2A" w:rsidP="00576536">
      <w:r w:rsidRPr="00576536">
        <w:t>- программу инвестиционных проектов в электроснабжении;</w:t>
      </w:r>
    </w:p>
    <w:p w:rsidR="002E7F2A" w:rsidRPr="00576536" w:rsidRDefault="002E7F2A" w:rsidP="00576536">
      <w:r w:rsidRPr="00576536">
        <w:t>- программу инвестиционных проектов в теплоснабжении;</w:t>
      </w:r>
    </w:p>
    <w:p w:rsidR="002E7F2A" w:rsidRPr="00576536" w:rsidRDefault="002E7F2A" w:rsidP="00576536">
      <w:r w:rsidRPr="00576536">
        <w:t xml:space="preserve">- программу инвестиционных проектов в газоснабжении; </w:t>
      </w:r>
    </w:p>
    <w:p w:rsidR="002E7F2A" w:rsidRPr="00576536" w:rsidRDefault="002E7F2A" w:rsidP="00576536">
      <w:r w:rsidRPr="00576536">
        <w:t>- программу инвестиционных проектов в водоснабжении;</w:t>
      </w:r>
    </w:p>
    <w:p w:rsidR="002E7F2A" w:rsidRPr="00576536" w:rsidRDefault="002E7F2A" w:rsidP="00576536">
      <w:r w:rsidRPr="00576536">
        <w:t>- программу инвестиционных проектов в водоотведении;</w:t>
      </w:r>
    </w:p>
    <w:p w:rsidR="002E7F2A" w:rsidRPr="00576536" w:rsidRDefault="002E7F2A" w:rsidP="00576536">
      <w:r w:rsidRPr="00576536">
        <w:t>- программу инвестиционных проектов в утилизации (захоронении) ТБО;</w:t>
      </w:r>
    </w:p>
    <w:p w:rsidR="002E7F2A" w:rsidRPr="00576536" w:rsidRDefault="002E7F2A" w:rsidP="00576536">
      <w:r w:rsidRPr="00576536">
        <w:t>Общая программа инвестиционных проектов представлена в таблице 17.</w:t>
      </w:r>
    </w:p>
    <w:p w:rsidR="002E7F2A" w:rsidRPr="00576536" w:rsidRDefault="002E7F2A" w:rsidP="00576536">
      <w:pPr>
        <w:sectPr w:rsidR="002E7F2A" w:rsidRPr="00576536" w:rsidSect="008A3F76">
          <w:pgSz w:w="11906" w:h="16838" w:code="9"/>
          <w:pgMar w:top="567" w:right="567" w:bottom="567" w:left="1418" w:header="709" w:footer="709" w:gutter="0"/>
          <w:cols w:space="708"/>
          <w:docGrid w:linePitch="381"/>
        </w:sectPr>
      </w:pPr>
    </w:p>
    <w:p w:rsidR="002E7F2A" w:rsidRPr="00576536" w:rsidRDefault="002E7F2A" w:rsidP="00576536">
      <w:bookmarkStart w:id="171" w:name="_Toc483898984"/>
      <w:r w:rsidRPr="00576536">
        <w:t xml:space="preserve">Таблица </w:t>
      </w:r>
      <w:fldSimple w:instr=" SEQ Таблица \* ARABIC ">
        <w:r w:rsidRPr="00576536">
          <w:t>17</w:t>
        </w:r>
      </w:fldSimple>
      <w:r w:rsidRPr="00576536">
        <w:t>Общая программа инвестиционных проектов.</w:t>
      </w:r>
      <w:bookmarkEnd w:id="171"/>
    </w:p>
    <w:tbl>
      <w:tblPr>
        <w:tblW w:w="5000" w:type="pct"/>
        <w:tblLook w:val="00A0"/>
      </w:tblPr>
      <w:tblGrid>
        <w:gridCol w:w="1653"/>
        <w:gridCol w:w="2699"/>
        <w:gridCol w:w="1657"/>
        <w:gridCol w:w="6593"/>
        <w:gridCol w:w="2907"/>
        <w:gridCol w:w="2417"/>
        <w:gridCol w:w="1532"/>
        <w:gridCol w:w="2587"/>
      </w:tblGrid>
      <w:tr w:rsidR="002E7F2A" w:rsidRPr="00576536" w:rsidTr="001A5B89">
        <w:trPr>
          <w:trHeight w:val="344"/>
          <w:tblHeader/>
        </w:trPr>
        <w:tc>
          <w:tcPr>
            <w:tcW w:w="179"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Номер проекта</w:t>
            </w:r>
          </w:p>
        </w:tc>
        <w:tc>
          <w:tcPr>
            <w:tcW w:w="929"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Наименование проекта</w:t>
            </w:r>
          </w:p>
        </w:tc>
        <w:tc>
          <w:tcPr>
            <w:tcW w:w="260"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Номер мероприятия</w:t>
            </w:r>
          </w:p>
        </w:tc>
        <w:tc>
          <w:tcPr>
            <w:tcW w:w="1812"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Наименование мероприятия</w:t>
            </w:r>
          </w:p>
        </w:tc>
        <w:tc>
          <w:tcPr>
            <w:tcW w:w="367"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Ориентировочная стоимость, тыс. руб.</w:t>
            </w:r>
          </w:p>
        </w:tc>
        <w:tc>
          <w:tcPr>
            <w:tcW w:w="691"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Достигаемый эффект от реализ</w:t>
            </w:r>
            <w:r w:rsidRPr="00576536">
              <w:t>а</w:t>
            </w:r>
            <w:r w:rsidRPr="00576536">
              <w:t>ции.</w:t>
            </w:r>
          </w:p>
        </w:tc>
        <w:tc>
          <w:tcPr>
            <w:tcW w:w="264"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Срок реализации</w:t>
            </w:r>
          </w:p>
        </w:tc>
        <w:tc>
          <w:tcPr>
            <w:tcW w:w="499" w:type="pct"/>
            <w:vMerge w:val="restart"/>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Примечание</w:t>
            </w:r>
          </w:p>
        </w:tc>
      </w:tr>
      <w:tr w:rsidR="002E7F2A" w:rsidRPr="00576536" w:rsidTr="001A5B89">
        <w:trPr>
          <w:trHeight w:val="344"/>
          <w:tblHeader/>
        </w:trPr>
        <w:tc>
          <w:tcPr>
            <w:tcW w:w="179"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260"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1812"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367"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691"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264"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c>
          <w:tcPr>
            <w:tcW w:w="499" w:type="pct"/>
            <w:vMerge/>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tc>
      </w:tr>
      <w:tr w:rsidR="002E7F2A" w:rsidRPr="00576536" w:rsidTr="001A5B89">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576536" w:rsidRDefault="002E7F2A" w:rsidP="00576536">
            <w:r w:rsidRPr="00576536">
              <w:t>1. Программа инвестиционных проектов в теплоснабжении</w:t>
            </w:r>
          </w:p>
        </w:tc>
      </w:tr>
      <w:tr w:rsidR="002E7F2A" w:rsidRPr="00576536" w:rsidTr="001A5B89">
        <w:trPr>
          <w:trHeight w:val="34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Мероприятия в сфере теплоснабжения не планируются</w:t>
            </w:r>
          </w:p>
        </w:tc>
      </w:tr>
      <w:tr w:rsidR="002E7F2A" w:rsidRPr="00576536" w:rsidTr="001A5B89">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576536" w:rsidRDefault="002E7F2A" w:rsidP="00576536">
            <w:r w:rsidRPr="00576536">
              <w:t>2. Программа инвестиционных проектов в  водоснабжении</w:t>
            </w:r>
          </w:p>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д. Серкино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9500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9500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2-1</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20200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2-2</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п. Синарский</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2-2А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2-2Б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2-2В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9500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9800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2-2</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20400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2-3</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п. Элеваторный</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2-3А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На территории посёлка имеется скважина, которая, при соответству</w:t>
            </w:r>
            <w:r w:rsidRPr="00576536">
              <w:t>ю</w:t>
            </w:r>
            <w:r w:rsidRPr="00576536">
              <w:t>щем обосновании, может быть испол</w:t>
            </w:r>
            <w:r w:rsidRPr="00576536">
              <w:t>ь</w:t>
            </w:r>
            <w:r w:rsidRPr="00576536">
              <w:t>зована для нужд хоз-питьевого вод</w:t>
            </w:r>
            <w:r w:rsidRPr="00576536">
              <w:t>о</w:t>
            </w:r>
            <w:r w:rsidRPr="00576536">
              <w:t>снабжения.</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2-3Б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2-3В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2-3Г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2-3</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11100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2-4</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на п. Нижняя ж/д ст.</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2-4А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На территории посёлка имеется скважина, которая, при соответству</w:t>
            </w:r>
            <w:r w:rsidRPr="00576536">
              <w:t>ю</w:t>
            </w:r>
            <w:r w:rsidRPr="00576536">
              <w:t>щем обосновании, может быть испол</w:t>
            </w:r>
            <w:r w:rsidRPr="00576536">
              <w:t>ь</w:t>
            </w:r>
            <w:r w:rsidRPr="00576536">
              <w:t>зована для нужд хоз-питьевого вод</w:t>
            </w:r>
            <w:r w:rsidRPr="00576536">
              <w:t>о</w:t>
            </w:r>
            <w:r w:rsidRPr="00576536">
              <w:t>снабжения.</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2-4Б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400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2-4В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2100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2-4Г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2100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2-4</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5100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2-5</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д. Иксаново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2-5А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На территории деревни имеется скважина, которая, при соответству</w:t>
            </w:r>
            <w:r w:rsidRPr="00576536">
              <w:t>ю</w:t>
            </w:r>
            <w:r w:rsidRPr="00576536">
              <w:t>щем обосновании, может быть испол</w:t>
            </w:r>
            <w:r w:rsidRPr="00576536">
              <w:t>ь</w:t>
            </w:r>
            <w:r w:rsidRPr="00576536">
              <w:t>зована для нужд хоз-питьевого вод</w:t>
            </w:r>
            <w:r w:rsidRPr="00576536">
              <w:t>о</w:t>
            </w:r>
            <w:r w:rsidRPr="00576536">
              <w:t>снабжения.</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2-5Б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2-5В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2-5Г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2-5</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13100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2-6</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п. Кумкуль</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2-6А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2-6Б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800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2-6В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9500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2-6Г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9500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2-6</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20300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2-7</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северной части д. Усманово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2-7А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2-7Б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2-7В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2-7Г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3200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2-7</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7300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2-8</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в южной части д. Усманово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2-8А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2-8Б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2-8В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2-8Г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3200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2-8</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7300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2-9</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д. Карино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2-9А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2-9Б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2-9В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4500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2-9Г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4500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2-9</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2-10</w:t>
            </w:r>
          </w:p>
        </w:tc>
        <w:tc>
          <w:tcPr>
            <w:tcW w:w="92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д. Чекурово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2-10А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На территории посёлка имеется скважина, которая, при соответству</w:t>
            </w:r>
            <w:r w:rsidRPr="00576536">
              <w:t>ю</w:t>
            </w:r>
            <w:r w:rsidRPr="00576536">
              <w:t>щем обосновании, может быть испол</w:t>
            </w:r>
            <w:r w:rsidRPr="00576536">
              <w:t>ь</w:t>
            </w:r>
            <w:r w:rsidRPr="00576536">
              <w:t>зована для нужд хоз-питьевого вод</w:t>
            </w:r>
            <w:r w:rsidRPr="00576536">
              <w:t>о</w:t>
            </w:r>
            <w:r w:rsidRPr="00576536">
              <w:t>снабжения.</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2-10Б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2-10В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8000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2-10Г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8000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Итого затраты по проекту 2-10</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17100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2-11</w:t>
            </w:r>
          </w:p>
        </w:tc>
        <w:tc>
          <w:tcPr>
            <w:tcW w:w="92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д. Мурино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2-11А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2-11Б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2-11В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8000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2-11Г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8000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Итого затраты по проекту 2-11</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17100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2-12</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с. Усть-Багаряк в центральной части села.</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2-12А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В центральной части села имеется скважина, которая, при соответству</w:t>
            </w:r>
            <w:r w:rsidRPr="00576536">
              <w:t>ю</w:t>
            </w:r>
            <w:r w:rsidRPr="00576536">
              <w:t>щем обосновании, может быть испол</w:t>
            </w:r>
            <w:r w:rsidRPr="00576536">
              <w:t>ь</w:t>
            </w:r>
            <w:r w:rsidRPr="00576536">
              <w:t>зована для нужд хоз-питьевого вод</w:t>
            </w:r>
            <w:r w:rsidRPr="00576536">
              <w:t>о</w:t>
            </w:r>
            <w:r w:rsidRPr="00576536">
              <w:t>снабжения.</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2-12Б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1200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2-12В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37800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2-12Г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38000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2-12</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78000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2-13</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с. Усть-Багаряк в северо-восточной части села.</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2-13А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2-13Б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2-13В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18000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2-13Г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w:t>
            </w:r>
            <w:r w:rsidRPr="00576536">
              <w:t>о</w:t>
            </w:r>
            <w:r w:rsidRPr="00576536">
              <w:t xml:space="preserve">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18000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02"/>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2-13</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37200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2-14</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с. Усть-Багаряк в юго-восточной ча</w:t>
            </w:r>
            <w:r w:rsidRPr="00576536">
              <w:t>с</w:t>
            </w:r>
            <w:r w:rsidRPr="00576536">
              <w:t>ти села.</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2-14А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2-14Б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2-14В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18000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2-14Г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18000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70"/>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2-14</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37200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2-15</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водоснабж</w:t>
            </w:r>
            <w:r w:rsidRPr="00576536">
              <w:t>е</w:t>
            </w:r>
            <w:r w:rsidRPr="00576536">
              <w:t>ния в д. Акчакуль в юго-восточной части села.</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2-15А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гидрогеологических и иных изыск</w:t>
            </w:r>
            <w:r w:rsidRPr="00576536">
              <w:t>а</w:t>
            </w:r>
            <w:r w:rsidRPr="00576536">
              <w:t>ний для строительства  централизованной системы вод</w:t>
            </w:r>
            <w:r w:rsidRPr="00576536">
              <w:t>о</w:t>
            </w:r>
            <w:r w:rsidRPr="00576536">
              <w:t>снабжения.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Обеспечение населения качес</w:t>
            </w:r>
            <w:r w:rsidRPr="00576536">
              <w:t>т</w:t>
            </w:r>
            <w:r w:rsidRPr="00576536">
              <w:t>венной питьевой водой. Обеспеч</w:t>
            </w:r>
            <w:r w:rsidRPr="00576536">
              <w:t>е</w:t>
            </w:r>
            <w:r w:rsidRPr="00576536">
              <w:t>ние выполнение требований по н</w:t>
            </w:r>
            <w:r w:rsidRPr="00576536">
              <w:t>а</w:t>
            </w:r>
            <w:r w:rsidRPr="00576536">
              <w:t>ружному против</w:t>
            </w:r>
            <w:r w:rsidRPr="00576536">
              <w:t>о</w:t>
            </w:r>
            <w:r w:rsidRPr="00576536">
              <w:t>пожарному вод</w:t>
            </w:r>
            <w:r w:rsidRPr="00576536">
              <w:t>о</w:t>
            </w:r>
            <w:r w:rsidRPr="00576536">
              <w:t>снабжению нас</w:t>
            </w:r>
            <w:r w:rsidRPr="00576536">
              <w:t>е</w:t>
            </w:r>
            <w:r w:rsidRPr="00576536">
              <w:t>лённого пункта.</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2022</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2-15Б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водоснабж</w:t>
            </w:r>
            <w:r w:rsidRPr="00576536">
              <w:t>е</w:t>
            </w:r>
            <w:r w:rsidRPr="00576536">
              <w:t xml:space="preserve">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2-15В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водозаборных сооружений и ста</w:t>
            </w:r>
            <w:r w:rsidRPr="00576536">
              <w:t>н</w:t>
            </w:r>
            <w:r w:rsidRPr="00576536">
              <w:t>ции водоочистки.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2-15Г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Строительство сетей водоснабжения. </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81"/>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2-15</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576536" w:rsidRDefault="002E7F2A" w:rsidP="00576536">
            <w:r w:rsidRPr="00576536">
              <w:t>3. Программа инвестиционных проектов в водоотведении</w:t>
            </w:r>
          </w:p>
        </w:tc>
      </w:tr>
      <w:tr w:rsidR="002E7F2A" w:rsidRPr="00576536" w:rsidTr="001A5B89">
        <w:trPr>
          <w:trHeight w:val="345"/>
        </w:trPr>
        <w:tc>
          <w:tcPr>
            <w:tcW w:w="17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3-1</w:t>
            </w:r>
          </w:p>
        </w:tc>
        <w:tc>
          <w:tcPr>
            <w:tcW w:w="92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Строительство централизованной системы водоотвед</w:t>
            </w:r>
            <w:r w:rsidRPr="00576536">
              <w:t>е</w:t>
            </w:r>
            <w:r w:rsidRPr="00576536">
              <w:t>ния в с. Усть-Багаряк в центральной части села проектной мо</w:t>
            </w:r>
            <w:r w:rsidRPr="00576536">
              <w:t>щ</w:t>
            </w:r>
            <w:r w:rsidRPr="00576536">
              <w:t>ностью 200м.куб./сутки с перспективой увел</w:t>
            </w:r>
            <w:r w:rsidRPr="00576536">
              <w:t>и</w:t>
            </w:r>
            <w:r w:rsidRPr="00576536">
              <w:t>чения мощности до 400м.куб./сутки.</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3-1А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инженерных изысканий для стро</w:t>
            </w:r>
            <w:r w:rsidRPr="00576536">
              <w:t>и</w:t>
            </w:r>
            <w:r w:rsidRPr="00576536">
              <w:t>тельства централизованной системы водоотведения.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Улучшение санитарно-экологической о</w:t>
            </w:r>
            <w:r w:rsidRPr="00576536">
              <w:t>б</w:t>
            </w:r>
            <w:r w:rsidRPr="00576536">
              <w:t>становки в посел</w:t>
            </w:r>
            <w:r w:rsidRPr="00576536">
              <w:t>е</w:t>
            </w:r>
            <w:r w:rsidRPr="00576536">
              <w:t>нии.</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2023</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3-1Б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централизованной системы водоотвед</w:t>
            </w:r>
            <w:r w:rsidRPr="00576536">
              <w:t>е</w:t>
            </w:r>
            <w:r w:rsidRPr="00576536">
              <w:t>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2024</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3-1В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канализационных очистных с</w:t>
            </w:r>
            <w:r w:rsidRPr="00576536">
              <w:t>о</w:t>
            </w:r>
            <w:r w:rsidRPr="00576536">
              <w:t>оружений проектной мощностью 200м.куб./сутки (1-ая очередь)</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12000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2025</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3-1Г</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Строительство  сетей водоотведения в централ</w:t>
            </w:r>
            <w:r w:rsidRPr="00576536">
              <w:t>ь</w:t>
            </w:r>
            <w:r w:rsidRPr="00576536">
              <w:t>ной части села протяжённостью около 20 км.</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84000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2026-2027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Итого затраты по проекту 3-1</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99500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576536" w:rsidRDefault="002E7F2A" w:rsidP="00576536">
            <w:r w:rsidRPr="00576536">
              <w:t>4. Программа инвестиционных проектов в электроснабжении.</w:t>
            </w:r>
          </w:p>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4-1</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с. Усть-Багаряк</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4500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4-1</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4-2</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Се</w:t>
            </w:r>
            <w:r w:rsidRPr="00576536">
              <w:t>р</w:t>
            </w:r>
            <w:r w:rsidRPr="00576536">
              <w:t>кино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4-2А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4-2Б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4-2В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4-2</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4-3</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п. С</w:t>
            </w:r>
            <w:r w:rsidRPr="00576536">
              <w:t>и</w:t>
            </w:r>
            <w:r w:rsidRPr="00576536">
              <w:t>нарский</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4-3А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4-3Б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4-3В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4-3</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4-4</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п. Ни</w:t>
            </w:r>
            <w:r w:rsidRPr="00576536">
              <w:t>ж</w:t>
            </w:r>
            <w:r w:rsidRPr="00576536">
              <w:t>няя ж/д ст.</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4-4А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4-4Б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4-4В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4-4</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4-5</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п. Эл</w:t>
            </w:r>
            <w:r w:rsidRPr="00576536">
              <w:t>е</w:t>
            </w:r>
            <w:r w:rsidRPr="00576536">
              <w:t>ваторный</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4-5А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4-5Б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4-5В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4-5</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400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4-6</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Мур</w:t>
            </w:r>
            <w:r w:rsidRPr="00576536">
              <w:t>и</w:t>
            </w:r>
            <w:r w:rsidRPr="00576536">
              <w:t>но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4-6А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4-6Б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4-6В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4-6</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4-7</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Усм</w:t>
            </w:r>
            <w:r w:rsidRPr="00576536">
              <w:t>а</w:t>
            </w:r>
            <w:r w:rsidRPr="00576536">
              <w:t>ново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4-7А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4-7Б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4-7В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4-7</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4-8</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Кар</w:t>
            </w:r>
            <w:r w:rsidRPr="00576536">
              <w:t>и</w:t>
            </w:r>
            <w:r w:rsidRPr="00576536">
              <w:t>но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4-8А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4-8Б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4-8В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4-8</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4-9</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Чек</w:t>
            </w:r>
            <w:r w:rsidRPr="00576536">
              <w:t>у</w:t>
            </w:r>
            <w:r w:rsidRPr="00576536">
              <w:t>рово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4-9А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4-9Б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4-9В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4-9</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4-10</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Икс</w:t>
            </w:r>
            <w:r w:rsidRPr="00576536">
              <w:t>а</w:t>
            </w:r>
            <w:r w:rsidRPr="00576536">
              <w:t>ново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4-10А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4-10Б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4-10В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4-10</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4-11</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п. Ку</w:t>
            </w:r>
            <w:r w:rsidRPr="00576536">
              <w:t>м</w:t>
            </w:r>
            <w:r w:rsidRPr="00576536">
              <w:t>куль</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4-11А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4-11Б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4-11В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650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4-11</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4-12</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Акч</w:t>
            </w:r>
            <w:r w:rsidRPr="00576536">
              <w:t>а</w:t>
            </w:r>
            <w:r w:rsidRPr="00576536">
              <w:t>куль</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4-12А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Инвентаризация системы наружного освещения. Подготовка технического задания на реконструкцию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Экономия ТЭР. Повышение качества освещ</w:t>
            </w:r>
            <w:r w:rsidRPr="00576536">
              <w:t>е</w:t>
            </w:r>
            <w:r w:rsidRPr="00576536">
              <w:t>ния улиц.</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Рекомендуется использовать свет</w:t>
            </w:r>
            <w:r w:rsidRPr="00576536">
              <w:t>о</w:t>
            </w:r>
            <w:r w:rsidRPr="00576536">
              <w:t>диодные светильн</w:t>
            </w:r>
            <w:r w:rsidRPr="00576536">
              <w:t>и</w:t>
            </w:r>
            <w:r w:rsidRPr="00576536">
              <w:t>ки. Управление си</w:t>
            </w:r>
            <w:r w:rsidRPr="00576536">
              <w:t>с</w:t>
            </w:r>
            <w:r w:rsidRPr="00576536">
              <w:t>темой освещения о</w:t>
            </w:r>
            <w:r w:rsidRPr="00576536">
              <w:t>р</w:t>
            </w:r>
            <w:r w:rsidRPr="00576536">
              <w:t>ганизовать по та</w:t>
            </w:r>
            <w:r w:rsidRPr="00576536">
              <w:t>й</w:t>
            </w:r>
            <w:r w:rsidRPr="00576536">
              <w:t>меру или с примен</w:t>
            </w:r>
            <w:r w:rsidRPr="00576536">
              <w:t>е</w:t>
            </w:r>
            <w:r w:rsidRPr="00576536">
              <w:t>нием датчиков ос</w:t>
            </w:r>
            <w:r w:rsidRPr="00576536">
              <w:t>е</w:t>
            </w:r>
            <w:r w:rsidRPr="00576536">
              <w:t>щённости.</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4-12Б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проекта реконструкции системы н</w:t>
            </w:r>
            <w:r w:rsidRPr="00576536">
              <w:t>а</w:t>
            </w:r>
            <w:r w:rsidRPr="00576536">
              <w:t>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4-12В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4-12</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300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576536" w:rsidRDefault="002E7F2A" w:rsidP="00576536">
            <w:r w:rsidRPr="00576536">
              <w:t>5. Программа инвестиционных проектов в газоснабжении.</w:t>
            </w:r>
          </w:p>
        </w:tc>
      </w:tr>
      <w:tr w:rsidR="002E7F2A" w:rsidRPr="00576536" w:rsidTr="001A5B89">
        <w:trPr>
          <w:trHeight w:val="345"/>
        </w:trPr>
        <w:tc>
          <w:tcPr>
            <w:tcW w:w="17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5-1</w:t>
            </w:r>
          </w:p>
        </w:tc>
        <w:tc>
          <w:tcPr>
            <w:tcW w:w="92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Газификация п. Синарский.</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5-1А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Строительно-монтажные и пусконаладочные р</w:t>
            </w:r>
            <w:r w:rsidRPr="00576536">
              <w:t>а</w:t>
            </w:r>
            <w:r w:rsidRPr="00576536">
              <w:t>боты по газоснабжению жилых домов п. Синарский</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21500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Повышение уровня охвата п</w:t>
            </w:r>
            <w:r w:rsidRPr="00576536">
              <w:t>о</w:t>
            </w:r>
            <w:r w:rsidRPr="00576536">
              <w:t>селения централ</w:t>
            </w:r>
            <w:r w:rsidRPr="00576536">
              <w:t>и</w:t>
            </w:r>
            <w:r w:rsidRPr="00576536">
              <w:t>зованным газ</w:t>
            </w:r>
            <w:r w:rsidRPr="00576536">
              <w:t>о</w:t>
            </w:r>
            <w:r w:rsidRPr="00576536">
              <w:t>снабжением</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5-1</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21500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5-2</w:t>
            </w:r>
          </w:p>
        </w:tc>
        <w:tc>
          <w:tcPr>
            <w:tcW w:w="92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Газификация д. Карино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5-2А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системы газоснабжения. Экспертиза пр</w:t>
            </w:r>
            <w:r w:rsidRPr="00576536">
              <w:t>о</w:t>
            </w:r>
            <w:r w:rsidRPr="00576536">
              <w:t>екта.</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Повышение уровня охвата п</w:t>
            </w:r>
            <w:r w:rsidRPr="00576536">
              <w:t>о</w:t>
            </w:r>
            <w:r w:rsidRPr="00576536">
              <w:t>селения централ</w:t>
            </w:r>
            <w:r w:rsidRPr="00576536">
              <w:t>и</w:t>
            </w:r>
            <w:r w:rsidRPr="00576536">
              <w:t>зованным газ</w:t>
            </w:r>
            <w:r w:rsidRPr="00576536">
              <w:t>о</w:t>
            </w:r>
            <w:r w:rsidRPr="00576536">
              <w:t>снабжением</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5-2Б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Строительно-монтажные и пусконаладочные р</w:t>
            </w:r>
            <w:r w:rsidRPr="00576536">
              <w:t>а</w:t>
            </w:r>
            <w:r w:rsidRPr="00576536">
              <w:t>боты по газификации.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18000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5-2</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20000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5-3</w:t>
            </w:r>
          </w:p>
        </w:tc>
        <w:tc>
          <w:tcPr>
            <w:tcW w:w="92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Газификация д. Чекурово</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5-3А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Разработка проектно-сметной документации на строительство  системы газоснабжения. Экспертиза пр</w:t>
            </w:r>
            <w:r w:rsidRPr="00576536">
              <w:t>о</w:t>
            </w:r>
            <w:r w:rsidRPr="00576536">
              <w:t>екта.</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691"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Повышение уровня охвата п</w:t>
            </w:r>
            <w:r w:rsidRPr="00576536">
              <w:t>о</w:t>
            </w:r>
            <w:r w:rsidRPr="00576536">
              <w:t>селения централ</w:t>
            </w:r>
            <w:r w:rsidRPr="00576536">
              <w:t>и</w:t>
            </w:r>
            <w:r w:rsidRPr="00576536">
              <w:t>зованным газ</w:t>
            </w:r>
            <w:r w:rsidRPr="00576536">
              <w:t>о</w:t>
            </w:r>
            <w:r w:rsidRPr="00576536">
              <w:t>снабжением</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2019</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5-3Б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Строительно-монтажные и пусконаладочные р</w:t>
            </w:r>
            <w:r w:rsidRPr="00576536">
              <w:t>а</w:t>
            </w:r>
            <w:r w:rsidRPr="00576536">
              <w:t>боты по газификации.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22000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2020</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5-3</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25000</w:t>
            </w:r>
          </w:p>
        </w:tc>
        <w:tc>
          <w:tcPr>
            <w:tcW w:w="691"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576536" w:rsidRDefault="002E7F2A" w:rsidP="00576536">
            <w:r w:rsidRPr="00576536">
              <w:t>6. Программа инвестиционных проектов для объектов, используемых для сбора и транспортировки твердых бытовых отходов.</w:t>
            </w:r>
          </w:p>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6-1</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Санитарная очистка территории Усть-Багарякского сельского поселения</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6-1А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Ликвидация несанкционированных свалок с пр</w:t>
            </w:r>
            <w:r w:rsidRPr="00576536">
              <w:t>и</w:t>
            </w:r>
            <w:r w:rsidRPr="00576536">
              <w:t>влечение молодёжи и работников предприятий посел</w:t>
            </w:r>
            <w:r w:rsidRPr="00576536">
              <w:t>е</w:t>
            </w:r>
            <w:r w:rsidRPr="00576536">
              <w:t>ния.</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55</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Улучшение санитарной, экол</w:t>
            </w:r>
            <w:r w:rsidRPr="00576536">
              <w:t>о</w:t>
            </w:r>
            <w:r w:rsidRPr="00576536">
              <w:t>гической обстано</w:t>
            </w:r>
            <w:r w:rsidRPr="00576536">
              <w:t>в</w:t>
            </w:r>
            <w:r w:rsidRPr="00576536">
              <w:t>ки в поселении.</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2018-2019</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6-1Б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Организация дополнительного сезонного вывоза мусора с дачных поселков и с деревень в период пров</w:t>
            </w:r>
            <w:r w:rsidRPr="00576536">
              <w:t>е</w:t>
            </w:r>
            <w:r w:rsidRPr="00576536">
              <w:t>дения весенних и осенних сельхоз работ.</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6-1</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105</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6-2</w:t>
            </w:r>
          </w:p>
        </w:tc>
        <w:tc>
          <w:tcPr>
            <w:tcW w:w="929"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Повышение э</w:t>
            </w:r>
            <w:r w:rsidRPr="00576536">
              <w:t>с</w:t>
            </w:r>
            <w:r w:rsidRPr="00576536">
              <w:t>тетической и экол</w:t>
            </w:r>
            <w:r w:rsidRPr="00576536">
              <w:t>о</w:t>
            </w:r>
            <w:r w:rsidRPr="00576536">
              <w:t>гической культуры населения в посел</w:t>
            </w:r>
            <w:r w:rsidRPr="00576536">
              <w:t>е</w:t>
            </w:r>
            <w:r w:rsidRPr="00576536">
              <w:t>нии.</w:t>
            </w:r>
          </w:p>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6-2А</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воспитательно-разъяснительной р</w:t>
            </w:r>
            <w:r w:rsidRPr="00576536">
              <w:t>а</w:t>
            </w:r>
            <w:r w:rsidRPr="00576536">
              <w:t>боты  в детских садах, школах, учебных заведениях.</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691"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Повышение эстетической и экологической культуры насел</w:t>
            </w:r>
            <w:r w:rsidRPr="00576536">
              <w:t>е</w:t>
            </w:r>
            <w:r w:rsidRPr="00576536">
              <w:t>ния. Улучшение санитарной, экол</w:t>
            </w:r>
            <w:r w:rsidRPr="00576536">
              <w:t>о</w:t>
            </w:r>
            <w:r w:rsidRPr="00576536">
              <w:t>гической обстано</w:t>
            </w:r>
            <w:r w:rsidRPr="00576536">
              <w:t>в</w:t>
            </w:r>
            <w:r w:rsidRPr="00576536">
              <w:t>ки в поселении.</w:t>
            </w:r>
          </w:p>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2018-2027</w:t>
            </w:r>
          </w:p>
        </w:tc>
        <w:tc>
          <w:tcPr>
            <w:tcW w:w="499"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 </w:t>
            </w:r>
          </w:p>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6-2Б</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Проведение акций (субботников) по очистки те</w:t>
            </w:r>
            <w:r w:rsidRPr="00576536">
              <w:t>р</w:t>
            </w:r>
            <w:r w:rsidRPr="00576536">
              <w:t>ритории поселения от мусора с привлечением детей и молодёжи.</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45</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0" w:type="pct"/>
            <w:tcBorders>
              <w:top w:val="nil"/>
              <w:left w:val="nil"/>
              <w:bottom w:val="single" w:sz="4" w:space="0" w:color="auto"/>
              <w:right w:val="single" w:sz="4" w:space="0" w:color="auto"/>
            </w:tcBorders>
            <w:vAlign w:val="center"/>
          </w:tcPr>
          <w:p w:rsidR="002E7F2A" w:rsidRPr="00576536" w:rsidRDefault="002E7F2A" w:rsidP="00576536">
            <w:r w:rsidRPr="00576536">
              <w:t>6-2В</w:t>
            </w:r>
          </w:p>
        </w:tc>
        <w:tc>
          <w:tcPr>
            <w:tcW w:w="1812" w:type="pct"/>
            <w:tcBorders>
              <w:top w:val="nil"/>
              <w:left w:val="nil"/>
              <w:bottom w:val="single" w:sz="4" w:space="0" w:color="auto"/>
              <w:right w:val="single" w:sz="4" w:space="0" w:color="auto"/>
            </w:tcBorders>
            <w:vAlign w:val="center"/>
          </w:tcPr>
          <w:p w:rsidR="002E7F2A" w:rsidRPr="00576536" w:rsidRDefault="002E7F2A" w:rsidP="00576536">
            <w:r w:rsidRPr="00576536">
              <w:t>Информирование населения о порядке обращения и утилизации ТБО.</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25</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2018-2027</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345"/>
        </w:trPr>
        <w:tc>
          <w:tcPr>
            <w:tcW w:w="17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929"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072" w:type="pct"/>
            <w:gridSpan w:val="2"/>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Итого затраты по проекту 6-2</w:t>
            </w:r>
          </w:p>
        </w:tc>
        <w:tc>
          <w:tcPr>
            <w:tcW w:w="367" w:type="pct"/>
            <w:tcBorders>
              <w:top w:val="nil"/>
              <w:left w:val="nil"/>
              <w:bottom w:val="single" w:sz="4" w:space="0" w:color="auto"/>
              <w:right w:val="single" w:sz="4" w:space="0" w:color="auto"/>
            </w:tcBorders>
            <w:vAlign w:val="center"/>
          </w:tcPr>
          <w:p w:rsidR="002E7F2A" w:rsidRPr="00576536" w:rsidRDefault="002E7F2A" w:rsidP="00576536">
            <w:r w:rsidRPr="00576536">
              <w:t>70</w:t>
            </w:r>
          </w:p>
        </w:tc>
        <w:tc>
          <w:tcPr>
            <w:tcW w:w="691"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264" w:type="pct"/>
            <w:tcBorders>
              <w:top w:val="nil"/>
              <w:left w:val="nil"/>
              <w:bottom w:val="single" w:sz="4" w:space="0" w:color="auto"/>
              <w:right w:val="single" w:sz="4" w:space="0" w:color="auto"/>
            </w:tcBorders>
            <w:vAlign w:val="center"/>
          </w:tcPr>
          <w:p w:rsidR="002E7F2A" w:rsidRPr="00576536" w:rsidRDefault="002E7F2A" w:rsidP="00576536">
            <w:r w:rsidRPr="00576536">
              <w:t> </w:t>
            </w:r>
          </w:p>
        </w:tc>
        <w:tc>
          <w:tcPr>
            <w:tcW w:w="499"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bl>
    <w:p w:rsidR="002E7F2A" w:rsidRPr="00576536" w:rsidRDefault="002E7F2A" w:rsidP="00576536">
      <w:pPr>
        <w:sectPr w:rsidR="002E7F2A" w:rsidRPr="00576536" w:rsidSect="002C676A">
          <w:pgSz w:w="23814" w:h="16839" w:orient="landscape" w:code="8"/>
          <w:pgMar w:top="567" w:right="567" w:bottom="567" w:left="1418" w:header="709" w:footer="709" w:gutter="0"/>
          <w:cols w:space="708"/>
          <w:docGrid w:linePitch="381"/>
        </w:sectPr>
      </w:pPr>
    </w:p>
    <w:p w:rsidR="002E7F2A" w:rsidRPr="00576536" w:rsidRDefault="002E7F2A" w:rsidP="00576536">
      <w:bookmarkStart w:id="172" w:name="_Toc482341427"/>
      <w:r w:rsidRPr="00576536">
        <w:t>Раздел 13. Финансовые потребности для реализации Программы.</w:t>
      </w:r>
      <w:bookmarkEnd w:id="172"/>
    </w:p>
    <w:p w:rsidR="002E7F2A" w:rsidRPr="00576536" w:rsidRDefault="002E7F2A" w:rsidP="00576536"/>
    <w:p w:rsidR="002E7F2A" w:rsidRPr="00576536" w:rsidRDefault="002E7F2A" w:rsidP="00576536">
      <w:r w:rsidRPr="00576536">
        <w:t>Совокупные финансовые потребности на период реализации  Программы соста</w:t>
      </w:r>
      <w:r w:rsidRPr="00576536">
        <w:t>в</w:t>
      </w:r>
      <w:r w:rsidRPr="00576536">
        <w:t>ляют 449075тыс. руб., в т.ч.:</w:t>
      </w:r>
    </w:p>
    <w:p w:rsidR="002E7F2A" w:rsidRPr="00576536" w:rsidRDefault="002E7F2A" w:rsidP="00576536">
      <w:r w:rsidRPr="00576536">
        <w:t>1 этап (2018 – 2020 гг.) – 77291 тыс. руб., в том числе:</w:t>
      </w:r>
    </w:p>
    <w:p w:rsidR="002E7F2A" w:rsidRPr="00576536" w:rsidRDefault="002E7F2A" w:rsidP="00576536">
      <w:r w:rsidRPr="00576536">
        <w:t xml:space="preserve">средства федерального бюджета – 0 тыс. руб.; </w:t>
      </w:r>
    </w:p>
    <w:p w:rsidR="002E7F2A" w:rsidRPr="00576536" w:rsidRDefault="002E7F2A" w:rsidP="00576536">
      <w:r w:rsidRPr="00576536">
        <w:t>средства областного бюджета  – 65000тыс. руб.;</w:t>
      </w:r>
    </w:p>
    <w:p w:rsidR="002E7F2A" w:rsidRPr="00576536" w:rsidRDefault="002E7F2A" w:rsidP="00576536">
      <w:r w:rsidRPr="00576536">
        <w:t>средства бюджета района  – 1500 тыс. руб.;</w:t>
      </w:r>
    </w:p>
    <w:p w:rsidR="002E7F2A" w:rsidRPr="00576536" w:rsidRDefault="002E7F2A" w:rsidP="00576536">
      <w:r w:rsidRPr="00576536">
        <w:t>средства бюджета поселения  – 91тыс. руб.;</w:t>
      </w:r>
    </w:p>
    <w:p w:rsidR="002E7F2A" w:rsidRPr="00576536" w:rsidRDefault="002E7F2A" w:rsidP="00576536">
      <w:r w:rsidRPr="00576536">
        <w:t>средства внебюджетных источников – 10700тыс. руб.;</w:t>
      </w:r>
    </w:p>
    <w:p w:rsidR="002E7F2A" w:rsidRPr="00576536" w:rsidRDefault="002E7F2A" w:rsidP="00576536">
      <w:r w:rsidRPr="00576536">
        <w:t>2 этап (2021 – 2027гг.) – 371784 тыс. руб., в том числе:</w:t>
      </w:r>
    </w:p>
    <w:p w:rsidR="002E7F2A" w:rsidRPr="00576536" w:rsidRDefault="002E7F2A" w:rsidP="00576536">
      <w:r w:rsidRPr="00576536">
        <w:t xml:space="preserve">средства федерального бюджета – 0 тыс. руб.; </w:t>
      </w:r>
    </w:p>
    <w:p w:rsidR="002E7F2A" w:rsidRPr="00576536" w:rsidRDefault="002E7F2A" w:rsidP="00576536">
      <w:r w:rsidRPr="00576536">
        <w:t>средства областного бюджета  – 174200 тыс. руб.;</w:t>
      </w:r>
    </w:p>
    <w:p w:rsidR="002E7F2A" w:rsidRPr="00576536" w:rsidRDefault="002E7F2A" w:rsidP="00576536">
      <w:r w:rsidRPr="00576536">
        <w:t>средства бюджета района  – 137900 тыс. руб.;</w:t>
      </w:r>
    </w:p>
    <w:p w:rsidR="002E7F2A" w:rsidRPr="00576536" w:rsidRDefault="002E7F2A" w:rsidP="00576536">
      <w:r w:rsidRPr="00576536">
        <w:t>средства бюджета поселения  – 84 тыс. руб.;</w:t>
      </w:r>
    </w:p>
    <w:p w:rsidR="002E7F2A" w:rsidRPr="00576536" w:rsidRDefault="002E7F2A" w:rsidP="00576536">
      <w:r w:rsidRPr="00576536">
        <w:t>средства внебюджетных источников – 59600 тыс. руб.</w:t>
      </w:r>
    </w:p>
    <w:p w:rsidR="002E7F2A" w:rsidRPr="00576536" w:rsidRDefault="002E7F2A" w:rsidP="00576536">
      <w:r w:rsidRPr="00576536">
        <w:t>График финансирования Программы приведён в таблице 18.</w:t>
      </w:r>
    </w:p>
    <w:p w:rsidR="002E7F2A" w:rsidRPr="00576536" w:rsidRDefault="002E7F2A" w:rsidP="00576536">
      <w:r w:rsidRPr="00576536">
        <w:t>Распределение затрат по источникам финансирования отдельно по каждой ко</w:t>
      </w:r>
      <w:r w:rsidRPr="00576536">
        <w:t>м</w:t>
      </w:r>
      <w:r w:rsidRPr="00576536">
        <w:t>мунальной сфере наглядно отражено на рисунке 1.</w:t>
      </w:r>
    </w:p>
    <w:p w:rsidR="002E7F2A" w:rsidRPr="00576536" w:rsidRDefault="002E7F2A" w:rsidP="00576536">
      <w:r w:rsidRPr="00576536">
        <w:t>Распределение затрат по источникам финансирования по годам реализации н</w:t>
      </w:r>
      <w:r w:rsidRPr="00576536">
        <w:t>а</w:t>
      </w:r>
      <w:r w:rsidRPr="00576536">
        <w:t>глядно отражено на рисунке 2.</w:t>
      </w:r>
    </w:p>
    <w:p w:rsidR="002E7F2A" w:rsidRPr="00576536" w:rsidRDefault="002E7F2A" w:rsidP="00576536">
      <w:r w:rsidRPr="00576536">
        <w:t>Объемы  финансирования  инвестиций по проектам Программы определены в ц</w:t>
      </w:r>
      <w:r w:rsidRPr="00576536">
        <w:t>е</w:t>
      </w:r>
      <w:r w:rsidRPr="00576536">
        <w:t>нах отчетного года, носят оценочный характер и подлежат ежегодному уточнению, и</w:t>
      </w:r>
      <w:r w:rsidRPr="00576536">
        <w:t>с</w:t>
      </w:r>
      <w:r w:rsidRPr="00576536">
        <w:t>ходя  из  возможностей  бюджетов и степени реализации мероприятий.</w:t>
      </w:r>
    </w:p>
    <w:p w:rsidR="002E7F2A" w:rsidRPr="00576536" w:rsidRDefault="002E7F2A" w:rsidP="00576536">
      <w:r w:rsidRPr="00576536">
        <w:t>Финансовое обеспечение программных инвестиционных проектов может осущ</w:t>
      </w:r>
      <w:r w:rsidRPr="00576536">
        <w:t>е</w:t>
      </w:r>
      <w:r w:rsidRPr="00576536">
        <w:t>ствляться в том числе, за счет средств бюджетов всех уровней.</w:t>
      </w:r>
    </w:p>
    <w:p w:rsidR="002E7F2A" w:rsidRPr="00576536" w:rsidRDefault="002E7F2A" w:rsidP="00576536">
      <w:r w:rsidRPr="00576536">
        <w:t>С целью уменьшения нагрузки на бюджет, повышения эффективности и темпов реализации мероприятий  источники финансирования для их реализации определены исходя из следующих соображений:</w:t>
      </w:r>
    </w:p>
    <w:p w:rsidR="002E7F2A" w:rsidRPr="00576536" w:rsidRDefault="002E7F2A" w:rsidP="00576536">
      <w:r w:rsidRPr="00576536">
        <w:t>- по причине относительно небольшого срока окупаемости проектов по системам наружного освещения при финансировании мероприятий  рекомендуется использовать  механизмы энергосервисных контрактов;</w:t>
      </w:r>
    </w:p>
    <w:p w:rsidR="002E7F2A" w:rsidRPr="00576536" w:rsidRDefault="002E7F2A" w:rsidP="00576536">
      <w:r w:rsidRPr="00576536">
        <w:t>- развитие существующих и строительство новых участков газовых сетей рек</w:t>
      </w:r>
      <w:r w:rsidRPr="00576536">
        <w:t>о</w:t>
      </w:r>
      <w:r w:rsidRPr="00576536">
        <w:t>мендуется осуществлять за счёт средств ресурсоснабжающих организаций и за счёт средств регионального бюджета;</w:t>
      </w:r>
    </w:p>
    <w:p w:rsidR="002E7F2A" w:rsidRPr="00576536" w:rsidRDefault="002E7F2A" w:rsidP="00576536">
      <w:r w:rsidRPr="00576536">
        <w:t>- в сфере сбора и транспортировки твердых бытовых отходов финансирование мероприятий планируется, в основном, за счёт средств регионального оператора по о</w:t>
      </w:r>
      <w:r w:rsidRPr="00576536">
        <w:t>б</w:t>
      </w:r>
      <w:r w:rsidRPr="00576536">
        <w:t>ращению с ТКО;</w:t>
      </w:r>
    </w:p>
    <w:p w:rsidR="002E7F2A" w:rsidRPr="00576536" w:rsidRDefault="002E7F2A" w:rsidP="00576536">
      <w:r w:rsidRPr="00576536">
        <w:t>- для финансирования мероприятий связанных с строительством водозаборных, водоочистных и канализационных очистных сооружений рекомендуется использовать механизмы государственно-частного партнёрства (ГЧП).</w:t>
      </w:r>
    </w:p>
    <w:p w:rsidR="002E7F2A" w:rsidRPr="00576536" w:rsidRDefault="002E7F2A" w:rsidP="00576536">
      <w:r w:rsidRPr="00576536">
        <w:t>Основная финансовая нагрузка на бюджет ожидается при реализации меропри</w:t>
      </w:r>
      <w:r w:rsidRPr="00576536">
        <w:t>я</w:t>
      </w:r>
      <w:r w:rsidRPr="00576536">
        <w:t>тий по строительству сетей водоснабжения и водоотведения, а также при выполнении проектных и изыскательских работ.</w:t>
      </w:r>
    </w:p>
    <w:p w:rsidR="002E7F2A" w:rsidRPr="00576536" w:rsidRDefault="002E7F2A" w:rsidP="00576536">
      <w:r w:rsidRPr="00576536">
        <w:rPr>
          <w:lang w:eastAsia="ru-RU"/>
        </w:rPr>
        <w:object w:dxaOrig="6913" w:dyaOrig="6173">
          <v:shape id="_x0000_i1029" type="#_x0000_t75" style="width:345.75pt;height:309pt;visibility:visible" o:ole="">
            <v:imagedata r:id="rId31" o:title="" cropbottom="-21f"/>
            <o:lock v:ext="edit" aspectratio="f"/>
          </v:shape>
          <o:OLEObject Type="Embed" ProgID="Excel.Chart.8" ShapeID="_x0000_i1029" DrawAspect="Content" ObjectID="_1570883286" r:id="rId32"/>
        </w:object>
      </w:r>
    </w:p>
    <w:p w:rsidR="002E7F2A" w:rsidRPr="00576536" w:rsidRDefault="002E7F2A" w:rsidP="00576536">
      <w:r w:rsidRPr="00576536">
        <w:t xml:space="preserve">рис.  </w:t>
      </w:r>
      <w:fldSimple w:instr=" SEQ рис._ \* ARABIC ">
        <w:r w:rsidRPr="00576536">
          <w:t>1</w:t>
        </w:r>
      </w:fldSimple>
      <w:r w:rsidRPr="00576536">
        <w:t xml:space="preserve"> Распределение затрат по источникам финансирования отдельно по каждой коммунальной сфере.</w:t>
      </w:r>
    </w:p>
    <w:p w:rsidR="002E7F2A" w:rsidRPr="00576536" w:rsidRDefault="002E7F2A" w:rsidP="00576536"/>
    <w:p w:rsidR="002E7F2A" w:rsidRPr="00576536" w:rsidRDefault="002E7F2A" w:rsidP="00576536">
      <w:r w:rsidRPr="00576536">
        <w:rPr>
          <w:lang w:eastAsia="ru-RU"/>
        </w:rPr>
        <w:object w:dxaOrig="9121" w:dyaOrig="5319">
          <v:shape id="_x0000_i1030" type="#_x0000_t75" style="width:456pt;height:266.25pt;visibility:visible" o:ole="">
            <v:imagedata r:id="rId20" o:title="" cropbottom="-12f"/>
            <o:lock v:ext="edit" aspectratio="f"/>
          </v:shape>
          <o:OLEObject Type="Embed" ProgID="Excel.Chart.8" ShapeID="_x0000_i1030" DrawAspect="Content" ObjectID="_1570883287" r:id="rId33"/>
        </w:object>
      </w:r>
    </w:p>
    <w:p w:rsidR="002E7F2A" w:rsidRPr="00576536" w:rsidRDefault="002E7F2A" w:rsidP="00576536">
      <w:pPr>
        <w:sectPr w:rsidR="002E7F2A" w:rsidRPr="00576536" w:rsidSect="00A14BFB">
          <w:pgSz w:w="11906" w:h="16838" w:code="9"/>
          <w:pgMar w:top="567" w:right="567" w:bottom="567" w:left="1418" w:header="709" w:footer="709" w:gutter="0"/>
          <w:cols w:space="708"/>
          <w:docGrid w:linePitch="381"/>
        </w:sectPr>
      </w:pPr>
      <w:r w:rsidRPr="00576536">
        <w:t xml:space="preserve">рис.  </w:t>
      </w:r>
      <w:fldSimple w:instr=" SEQ рис._ \* ARABIC ">
        <w:r w:rsidRPr="00576536">
          <w:t>2</w:t>
        </w:r>
      </w:fldSimple>
      <w:r w:rsidRPr="00576536">
        <w:t>Распределение затрат по источникам финансирования по годам реализации.</w:t>
      </w:r>
    </w:p>
    <w:p w:rsidR="002E7F2A" w:rsidRPr="00576536" w:rsidRDefault="002E7F2A" w:rsidP="00576536">
      <w:bookmarkStart w:id="173" w:name="_Toc483898985"/>
      <w:r w:rsidRPr="00576536">
        <w:t xml:space="preserve">Таблица </w:t>
      </w:r>
      <w:fldSimple w:instr=" SEQ Таблица \* ARABIC ">
        <w:r w:rsidRPr="00576536">
          <w:t>18</w:t>
        </w:r>
      </w:fldSimple>
      <w:r w:rsidRPr="00576536">
        <w:t>График финансирования проектов Программы по периодам реализации</w:t>
      </w:r>
      <w:bookmarkEnd w:id="173"/>
      <w:r w:rsidRPr="00576536">
        <w:t>.</w:t>
      </w:r>
    </w:p>
    <w:p w:rsidR="002E7F2A" w:rsidRPr="00576536" w:rsidRDefault="002E7F2A" w:rsidP="00576536"/>
    <w:tbl>
      <w:tblPr>
        <w:tblW w:w="5000" w:type="pct"/>
        <w:tblLook w:val="00A0"/>
      </w:tblPr>
      <w:tblGrid>
        <w:gridCol w:w="1142"/>
        <w:gridCol w:w="2594"/>
        <w:gridCol w:w="2600"/>
        <w:gridCol w:w="1769"/>
        <w:gridCol w:w="1445"/>
        <w:gridCol w:w="1445"/>
        <w:gridCol w:w="1575"/>
        <w:gridCol w:w="1575"/>
        <w:gridCol w:w="1445"/>
        <w:gridCol w:w="1445"/>
        <w:gridCol w:w="1575"/>
        <w:gridCol w:w="1705"/>
        <w:gridCol w:w="1575"/>
        <w:gridCol w:w="1575"/>
        <w:gridCol w:w="1575"/>
      </w:tblGrid>
      <w:tr w:rsidR="002E7F2A" w:rsidRPr="00576536" w:rsidTr="001A5B89">
        <w:trPr>
          <w:trHeight w:val="304"/>
          <w:tblHeader/>
        </w:trPr>
        <w:tc>
          <w:tcPr>
            <w:tcW w:w="877" w:type="pct"/>
            <w:gridSpan w:val="2"/>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Наименование инвест</w:t>
            </w:r>
            <w:r w:rsidRPr="00576536">
              <w:t>и</w:t>
            </w:r>
            <w:r w:rsidRPr="00576536">
              <w:t>ционного проекта</w:t>
            </w:r>
          </w:p>
        </w:tc>
        <w:tc>
          <w:tcPr>
            <w:tcW w:w="669"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Источник ф</w:t>
            </w:r>
            <w:r w:rsidRPr="00576536">
              <w:t>и</w:t>
            </w:r>
            <w:r w:rsidRPr="00576536">
              <w:t>нансирования</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2017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2018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2019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2020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2021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2022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2023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2024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2025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2026 г.</w:t>
            </w:r>
          </w:p>
        </w:tc>
        <w:tc>
          <w:tcPr>
            <w:tcW w:w="28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2027 г.</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576536" w:rsidRDefault="002E7F2A" w:rsidP="00576536">
            <w:r w:rsidRPr="00576536">
              <w:t>1</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Программа инвестиционных проектов в тепл</w:t>
            </w:r>
            <w:r w:rsidRPr="00576536">
              <w:t>о</w:t>
            </w:r>
            <w:r w:rsidRPr="00576536">
              <w:t>снабжении.</w:t>
            </w:r>
          </w:p>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576536" w:rsidRDefault="002E7F2A" w:rsidP="00576536">
            <w:r w:rsidRPr="00576536">
              <w:t>2</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Программа инвестиционных проектов в  вод</w:t>
            </w:r>
            <w:r w:rsidRPr="00576536">
              <w:t>о</w:t>
            </w:r>
            <w:r w:rsidRPr="00576536">
              <w:t>снабжении.</w:t>
            </w:r>
          </w:p>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308200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8000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9700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144700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47100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47700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51000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128700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55800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23550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23850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122900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8000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9700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32300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23550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23850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56600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56600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2-1</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д. Серкино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9500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8750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8450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2-2</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п. Сина</w:t>
            </w:r>
            <w:r w:rsidRPr="00576536">
              <w:t>р</w:t>
            </w:r>
            <w:r w:rsidRPr="00576536">
              <w:t>ский</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20400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9500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8900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1650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1650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2-3</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п. Элев</w:t>
            </w:r>
            <w:r w:rsidRPr="00576536">
              <w:t>а</w:t>
            </w:r>
            <w:r w:rsidRPr="00576536">
              <w:t>торный</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11100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2-4</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на п. Нижняя ж/д ст.</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4900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1900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1850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2250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2-5</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д. Иксаново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2-6</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п. Кумкуль</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9500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8750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8550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2-7</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северной части д. Усманово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2-8</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в южной части д. Усманово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2-9</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д. Карино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4250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4250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750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2-10</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д. Чекурово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2800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1400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1400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2-11</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д. Мурино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2800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1400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1400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2-12</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с. Усть-Багаряк в централ</w:t>
            </w:r>
            <w:r w:rsidRPr="00576536">
              <w:t>ь</w:t>
            </w:r>
            <w:r w:rsidRPr="00576536">
              <w:t>ной части села.</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78000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37800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14000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29000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31200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17800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tcBorders>
              <w:top w:val="single" w:sz="4" w:space="0" w:color="auto"/>
            </w:tcBorders>
            <w:vAlign w:val="center"/>
          </w:tcPr>
          <w:p w:rsidR="002E7F2A" w:rsidRPr="00576536" w:rsidRDefault="002E7F2A" w:rsidP="00576536"/>
        </w:tc>
        <w:tc>
          <w:tcPr>
            <w:tcW w:w="720" w:type="pct"/>
            <w:tcBorders>
              <w:top w:val="single" w:sz="4" w:space="0" w:color="auto"/>
            </w:tcBorders>
            <w:vAlign w:val="center"/>
          </w:tcPr>
          <w:p w:rsidR="002E7F2A" w:rsidRPr="00576536" w:rsidRDefault="002E7F2A" w:rsidP="00576536"/>
        </w:tc>
        <w:tc>
          <w:tcPr>
            <w:tcW w:w="669"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r>
      <w:tr w:rsidR="002E7F2A" w:rsidRPr="00576536" w:rsidTr="001A5B89">
        <w:trPr>
          <w:trHeight w:val="195"/>
        </w:trPr>
        <w:tc>
          <w:tcPr>
            <w:tcW w:w="158" w:type="pct"/>
            <w:tcBorders>
              <w:top w:val="nil"/>
            </w:tcBorders>
            <w:vAlign w:val="center"/>
          </w:tcPr>
          <w:p w:rsidR="002E7F2A" w:rsidRPr="00576536" w:rsidRDefault="002E7F2A" w:rsidP="00576536"/>
        </w:tc>
        <w:tc>
          <w:tcPr>
            <w:tcW w:w="720" w:type="pct"/>
            <w:tcBorders>
              <w:top w:val="nil"/>
            </w:tcBorders>
            <w:vAlign w:val="center"/>
          </w:tcPr>
          <w:p w:rsidR="002E7F2A" w:rsidRPr="00576536" w:rsidRDefault="002E7F2A" w:rsidP="00576536"/>
        </w:tc>
        <w:tc>
          <w:tcPr>
            <w:tcW w:w="669"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r>
      <w:tr w:rsidR="002E7F2A" w:rsidRPr="00576536" w:rsidTr="001A5B89">
        <w:trPr>
          <w:trHeight w:val="195"/>
        </w:trPr>
        <w:tc>
          <w:tcPr>
            <w:tcW w:w="158" w:type="pct"/>
            <w:vMerge w:val="restart"/>
            <w:tcBorders>
              <w:left w:val="single" w:sz="4" w:space="0" w:color="auto"/>
              <w:bottom w:val="single" w:sz="4" w:space="0" w:color="000000"/>
              <w:right w:val="single" w:sz="4" w:space="0" w:color="auto"/>
            </w:tcBorders>
            <w:vAlign w:val="center"/>
          </w:tcPr>
          <w:p w:rsidR="002E7F2A" w:rsidRPr="00576536" w:rsidRDefault="002E7F2A" w:rsidP="00576536">
            <w:r w:rsidRPr="00576536">
              <w:t>2-13</w:t>
            </w:r>
          </w:p>
        </w:tc>
        <w:tc>
          <w:tcPr>
            <w:tcW w:w="720" w:type="pct"/>
            <w:vMerge w:val="restart"/>
            <w:tcBorders>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с. Усть-Багаряк в северо-восточной части с</w:t>
            </w:r>
            <w:r w:rsidRPr="00576536">
              <w:t>е</w:t>
            </w:r>
            <w:r w:rsidRPr="00576536">
              <w:t>ла.</w:t>
            </w:r>
          </w:p>
        </w:tc>
        <w:tc>
          <w:tcPr>
            <w:tcW w:w="669" w:type="pct"/>
            <w:tcBorders>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37200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700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18000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6000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6000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6000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2-14</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с. Усть-Багаряк в северо-восточной части с</w:t>
            </w:r>
            <w:r w:rsidRPr="00576536">
              <w:t>е</w:t>
            </w:r>
            <w:r w:rsidRPr="00576536">
              <w:t>ла.</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37200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18000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17000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8000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13200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2-15</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водосна</w:t>
            </w:r>
            <w:r w:rsidRPr="00576536">
              <w:t>б</w:t>
            </w:r>
            <w:r w:rsidRPr="00576536">
              <w:t>жения в д. Акчакуль в юго-восточной части села.</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576536" w:rsidRDefault="002E7F2A" w:rsidP="00576536">
            <w:r w:rsidRPr="00576536">
              <w:t>3</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Программа инвестиционных проектов в  водоо</w:t>
            </w:r>
            <w:r w:rsidRPr="00576536">
              <w:t>т</w:t>
            </w:r>
            <w:r w:rsidRPr="00576536">
              <w:t>ведении.</w:t>
            </w:r>
          </w:p>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63500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45500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20000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15000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5000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3-1</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Строительство централизованной системы водоотв</w:t>
            </w:r>
            <w:r w:rsidRPr="00576536">
              <w:t>е</w:t>
            </w:r>
            <w:r w:rsidRPr="00576536">
              <w:t>дения в с. Усть-Багаряк в централ</w:t>
            </w:r>
            <w:r w:rsidRPr="00576536">
              <w:t>ь</w:t>
            </w:r>
            <w:r w:rsidRPr="00576536">
              <w:t>ной части села пр</w:t>
            </w:r>
            <w:r w:rsidRPr="00576536">
              <w:t>о</w:t>
            </w:r>
            <w:r w:rsidRPr="00576536">
              <w:t>ектной мощностью 200м.куб./сутки с перспективой увел</w:t>
            </w:r>
            <w:r w:rsidRPr="00576536">
              <w:t>и</w:t>
            </w:r>
            <w:r w:rsidRPr="00576536">
              <w:t>чения мощности до 400м.куб./сутки.</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63500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45500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15000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576536" w:rsidRDefault="002E7F2A" w:rsidP="00576536">
            <w:r w:rsidRPr="00576536">
              <w:t>4</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Программа инвестиционных проектов в электр</w:t>
            </w:r>
            <w:r w:rsidRPr="00576536">
              <w:t>о</w:t>
            </w:r>
            <w:r w:rsidRPr="00576536">
              <w:t>снабжении.</w:t>
            </w:r>
          </w:p>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10700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1150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9550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10700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1150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9550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4-1</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с. Усть-Багаряк</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5000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5000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tcBorders>
              <w:top w:val="single" w:sz="4" w:space="0" w:color="auto"/>
            </w:tcBorders>
            <w:vAlign w:val="center"/>
          </w:tcPr>
          <w:p w:rsidR="002E7F2A" w:rsidRPr="00576536" w:rsidRDefault="002E7F2A" w:rsidP="00576536"/>
        </w:tc>
        <w:tc>
          <w:tcPr>
            <w:tcW w:w="720" w:type="pct"/>
            <w:tcBorders>
              <w:top w:val="single" w:sz="4" w:space="0" w:color="auto"/>
            </w:tcBorders>
            <w:vAlign w:val="center"/>
          </w:tcPr>
          <w:p w:rsidR="002E7F2A" w:rsidRPr="00576536" w:rsidRDefault="002E7F2A" w:rsidP="00576536"/>
        </w:tc>
        <w:tc>
          <w:tcPr>
            <w:tcW w:w="669" w:type="pct"/>
            <w:tcBorders>
              <w:top w:val="single" w:sz="4" w:space="0" w:color="auto"/>
            </w:tcBorders>
            <w:vAlign w:val="center"/>
          </w:tcPr>
          <w:p w:rsidR="002E7F2A" w:rsidRPr="00576536" w:rsidRDefault="002E7F2A" w:rsidP="00576536"/>
        </w:tc>
        <w:tc>
          <w:tcPr>
            <w:tcW w:w="288" w:type="pct"/>
            <w:tcBorders>
              <w:top w:val="single" w:sz="4" w:space="0" w:color="auto"/>
            </w:tcBorders>
            <w:shd w:val="clear" w:color="000000" w:fill="FFFFFF"/>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r>
      <w:tr w:rsidR="002E7F2A" w:rsidRPr="00576536" w:rsidTr="001A5B89">
        <w:trPr>
          <w:trHeight w:val="195"/>
        </w:trPr>
        <w:tc>
          <w:tcPr>
            <w:tcW w:w="158" w:type="pct"/>
            <w:tcBorders>
              <w:top w:val="nil"/>
            </w:tcBorders>
            <w:vAlign w:val="center"/>
          </w:tcPr>
          <w:p w:rsidR="002E7F2A" w:rsidRPr="00576536" w:rsidRDefault="002E7F2A" w:rsidP="00576536"/>
        </w:tc>
        <w:tc>
          <w:tcPr>
            <w:tcW w:w="720" w:type="pct"/>
            <w:tcBorders>
              <w:top w:val="nil"/>
            </w:tcBorders>
            <w:vAlign w:val="center"/>
          </w:tcPr>
          <w:p w:rsidR="002E7F2A" w:rsidRPr="00576536" w:rsidRDefault="002E7F2A" w:rsidP="00576536"/>
        </w:tc>
        <w:tc>
          <w:tcPr>
            <w:tcW w:w="669" w:type="pct"/>
            <w:tcBorders>
              <w:top w:val="nil"/>
            </w:tcBorders>
            <w:vAlign w:val="center"/>
          </w:tcPr>
          <w:p w:rsidR="002E7F2A" w:rsidRPr="00576536" w:rsidRDefault="002E7F2A" w:rsidP="00576536"/>
        </w:tc>
        <w:tc>
          <w:tcPr>
            <w:tcW w:w="288" w:type="pct"/>
            <w:tcBorders>
              <w:top w:val="nil"/>
            </w:tcBorders>
            <w:shd w:val="clear" w:color="000000" w:fill="FFFFFF"/>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r>
      <w:tr w:rsidR="002E7F2A" w:rsidRPr="00576536" w:rsidTr="001A5B89">
        <w:trPr>
          <w:trHeight w:val="195"/>
        </w:trPr>
        <w:tc>
          <w:tcPr>
            <w:tcW w:w="158" w:type="pct"/>
            <w:vMerge w:val="restart"/>
            <w:tcBorders>
              <w:left w:val="single" w:sz="4" w:space="0" w:color="auto"/>
              <w:bottom w:val="single" w:sz="4" w:space="0" w:color="000000"/>
              <w:right w:val="single" w:sz="4" w:space="0" w:color="auto"/>
            </w:tcBorders>
            <w:vAlign w:val="center"/>
          </w:tcPr>
          <w:p w:rsidR="002E7F2A" w:rsidRPr="00576536" w:rsidRDefault="002E7F2A" w:rsidP="00576536">
            <w:r w:rsidRPr="00576536">
              <w:t>4-2</w:t>
            </w:r>
          </w:p>
        </w:tc>
        <w:tc>
          <w:tcPr>
            <w:tcW w:w="720" w:type="pct"/>
            <w:vMerge w:val="restart"/>
            <w:tcBorders>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Се</w:t>
            </w:r>
            <w:r w:rsidRPr="00576536">
              <w:t>р</w:t>
            </w:r>
            <w:r w:rsidRPr="00576536">
              <w:t>кино</w:t>
            </w:r>
          </w:p>
        </w:tc>
        <w:tc>
          <w:tcPr>
            <w:tcW w:w="669" w:type="pct"/>
            <w:tcBorders>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left w:val="nil"/>
              <w:bottom w:val="single" w:sz="4" w:space="0" w:color="auto"/>
              <w:right w:val="single" w:sz="4" w:space="0" w:color="auto"/>
            </w:tcBorders>
            <w:shd w:val="clear" w:color="000000" w:fill="FFFFFF"/>
            <w:vAlign w:val="center"/>
          </w:tcPr>
          <w:p w:rsidR="002E7F2A" w:rsidRPr="00576536" w:rsidRDefault="002E7F2A" w:rsidP="00576536">
            <w:r w:rsidRPr="00576536">
              <w:t>600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100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4-3</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п. С</w:t>
            </w:r>
            <w:r w:rsidRPr="00576536">
              <w:t>и</w:t>
            </w:r>
            <w:r w:rsidRPr="00576536">
              <w:t>нарский</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4-4</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п. Ни</w:t>
            </w:r>
            <w:r w:rsidRPr="00576536">
              <w:t>ж</w:t>
            </w:r>
            <w:r w:rsidRPr="00576536">
              <w:t>няя ж/д ст.</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4-5</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п. Эл</w:t>
            </w:r>
            <w:r w:rsidRPr="00576536">
              <w:t>е</w:t>
            </w:r>
            <w:r w:rsidRPr="00576536">
              <w:t>ваторный</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400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400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4-6</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М</w:t>
            </w:r>
            <w:r w:rsidRPr="00576536">
              <w:t>у</w:t>
            </w:r>
            <w:r w:rsidRPr="00576536">
              <w:t>рино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4-7</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У</w:t>
            </w:r>
            <w:r w:rsidRPr="00576536">
              <w:t>с</w:t>
            </w:r>
            <w:r w:rsidRPr="00576536">
              <w:t>маново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4-8</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К</w:t>
            </w:r>
            <w:r w:rsidRPr="00576536">
              <w:t>а</w:t>
            </w:r>
            <w:r w:rsidRPr="00576536">
              <w:t>рино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tcBorders>
              <w:top w:val="single" w:sz="4" w:space="0" w:color="auto"/>
            </w:tcBorders>
            <w:vAlign w:val="center"/>
          </w:tcPr>
          <w:p w:rsidR="002E7F2A" w:rsidRPr="00576536" w:rsidRDefault="002E7F2A" w:rsidP="00576536"/>
        </w:tc>
        <w:tc>
          <w:tcPr>
            <w:tcW w:w="720" w:type="pct"/>
            <w:tcBorders>
              <w:top w:val="single" w:sz="4" w:space="0" w:color="auto"/>
            </w:tcBorders>
            <w:vAlign w:val="center"/>
          </w:tcPr>
          <w:p w:rsidR="002E7F2A" w:rsidRPr="00576536" w:rsidRDefault="002E7F2A" w:rsidP="00576536"/>
        </w:tc>
        <w:tc>
          <w:tcPr>
            <w:tcW w:w="669" w:type="pct"/>
            <w:tcBorders>
              <w:top w:val="single" w:sz="4" w:space="0" w:color="auto"/>
            </w:tcBorders>
            <w:vAlign w:val="center"/>
          </w:tcPr>
          <w:p w:rsidR="002E7F2A" w:rsidRPr="00576536" w:rsidRDefault="002E7F2A" w:rsidP="00576536"/>
        </w:tc>
        <w:tc>
          <w:tcPr>
            <w:tcW w:w="288" w:type="pct"/>
            <w:tcBorders>
              <w:top w:val="single" w:sz="4" w:space="0" w:color="auto"/>
            </w:tcBorders>
            <w:shd w:val="clear" w:color="000000" w:fill="FFFFFF"/>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r>
      <w:tr w:rsidR="002E7F2A" w:rsidRPr="00576536" w:rsidTr="001A5B89">
        <w:trPr>
          <w:trHeight w:val="195"/>
        </w:trPr>
        <w:tc>
          <w:tcPr>
            <w:tcW w:w="158" w:type="pct"/>
            <w:tcBorders>
              <w:top w:val="nil"/>
            </w:tcBorders>
            <w:vAlign w:val="center"/>
          </w:tcPr>
          <w:p w:rsidR="002E7F2A" w:rsidRPr="00576536" w:rsidRDefault="002E7F2A" w:rsidP="00576536"/>
        </w:tc>
        <w:tc>
          <w:tcPr>
            <w:tcW w:w="720" w:type="pct"/>
            <w:tcBorders>
              <w:top w:val="nil"/>
            </w:tcBorders>
            <w:vAlign w:val="center"/>
          </w:tcPr>
          <w:p w:rsidR="002E7F2A" w:rsidRPr="00576536" w:rsidRDefault="002E7F2A" w:rsidP="00576536"/>
        </w:tc>
        <w:tc>
          <w:tcPr>
            <w:tcW w:w="669" w:type="pct"/>
            <w:tcBorders>
              <w:top w:val="nil"/>
            </w:tcBorders>
            <w:vAlign w:val="center"/>
          </w:tcPr>
          <w:p w:rsidR="002E7F2A" w:rsidRPr="00576536" w:rsidRDefault="002E7F2A" w:rsidP="00576536"/>
        </w:tc>
        <w:tc>
          <w:tcPr>
            <w:tcW w:w="288" w:type="pct"/>
            <w:tcBorders>
              <w:top w:val="nil"/>
            </w:tcBorders>
            <w:shd w:val="clear" w:color="000000" w:fill="FFFFFF"/>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r>
      <w:tr w:rsidR="002E7F2A" w:rsidRPr="00576536" w:rsidTr="001A5B89">
        <w:trPr>
          <w:trHeight w:val="195"/>
        </w:trPr>
        <w:tc>
          <w:tcPr>
            <w:tcW w:w="158" w:type="pct"/>
            <w:vMerge w:val="restart"/>
            <w:tcBorders>
              <w:left w:val="single" w:sz="4" w:space="0" w:color="auto"/>
              <w:bottom w:val="single" w:sz="4" w:space="0" w:color="000000"/>
              <w:right w:val="single" w:sz="4" w:space="0" w:color="auto"/>
            </w:tcBorders>
            <w:vAlign w:val="center"/>
          </w:tcPr>
          <w:p w:rsidR="002E7F2A" w:rsidRPr="00576536" w:rsidRDefault="002E7F2A" w:rsidP="00576536">
            <w:r w:rsidRPr="00576536">
              <w:t>4-9</w:t>
            </w:r>
          </w:p>
        </w:tc>
        <w:tc>
          <w:tcPr>
            <w:tcW w:w="720" w:type="pct"/>
            <w:vMerge w:val="restart"/>
            <w:tcBorders>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Ч</w:t>
            </w:r>
            <w:r w:rsidRPr="00576536">
              <w:t>е</w:t>
            </w:r>
            <w:r w:rsidRPr="00576536">
              <w:t>курово</w:t>
            </w:r>
          </w:p>
        </w:tc>
        <w:tc>
          <w:tcPr>
            <w:tcW w:w="669" w:type="pct"/>
            <w:tcBorders>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left w:val="nil"/>
              <w:bottom w:val="single" w:sz="4" w:space="0" w:color="auto"/>
              <w:right w:val="single" w:sz="4" w:space="0" w:color="auto"/>
            </w:tcBorders>
            <w:shd w:val="clear" w:color="000000" w:fill="FFFFFF"/>
            <w:vAlign w:val="center"/>
          </w:tcPr>
          <w:p w:rsidR="002E7F2A" w:rsidRPr="00576536" w:rsidRDefault="002E7F2A" w:rsidP="00576536">
            <w:r w:rsidRPr="00576536">
              <w:t>600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550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600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4-10</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И</w:t>
            </w:r>
            <w:r w:rsidRPr="00576536">
              <w:t>к</w:t>
            </w:r>
            <w:r w:rsidRPr="00576536">
              <w:t>саново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4-11</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п. Ку</w:t>
            </w:r>
            <w:r w:rsidRPr="00576536">
              <w:t>м</w:t>
            </w:r>
            <w:r w:rsidRPr="00576536">
              <w:t>куль</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700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650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4-12</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Реконструкция системы наружного освещения в д. А</w:t>
            </w:r>
            <w:r w:rsidRPr="00576536">
              <w:t>к</w:t>
            </w:r>
            <w:r w:rsidRPr="00576536">
              <w:t>чакуль</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300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250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576536" w:rsidRDefault="002E7F2A" w:rsidP="00576536">
            <w:r w:rsidRPr="00576536">
              <w:t>5</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Программа инвестиционных проектов в газ</w:t>
            </w:r>
            <w:r w:rsidRPr="00576536">
              <w:t>о</w:t>
            </w:r>
            <w:r w:rsidRPr="00576536">
              <w:t>снабжении.</w:t>
            </w:r>
          </w:p>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66500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26500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40000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65000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25000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40000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5-1</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Газификация п. Синарский.</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21500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20000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5-2</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Газификация д. Карино</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20000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18000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20000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18000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tcBorders>
              <w:top w:val="single" w:sz="4" w:space="0" w:color="auto"/>
            </w:tcBorders>
            <w:vAlign w:val="center"/>
          </w:tcPr>
          <w:p w:rsidR="002E7F2A" w:rsidRPr="00576536" w:rsidRDefault="002E7F2A" w:rsidP="00576536"/>
        </w:tc>
        <w:tc>
          <w:tcPr>
            <w:tcW w:w="720" w:type="pct"/>
            <w:tcBorders>
              <w:top w:val="single" w:sz="4" w:space="0" w:color="auto"/>
            </w:tcBorders>
            <w:vAlign w:val="center"/>
          </w:tcPr>
          <w:p w:rsidR="002E7F2A" w:rsidRPr="00576536" w:rsidRDefault="002E7F2A" w:rsidP="00576536"/>
        </w:tc>
        <w:tc>
          <w:tcPr>
            <w:tcW w:w="669" w:type="pct"/>
            <w:tcBorders>
              <w:top w:val="single" w:sz="4" w:space="0" w:color="auto"/>
            </w:tcBorders>
            <w:vAlign w:val="center"/>
          </w:tcPr>
          <w:p w:rsidR="002E7F2A" w:rsidRPr="00576536" w:rsidRDefault="002E7F2A" w:rsidP="00576536"/>
        </w:tc>
        <w:tc>
          <w:tcPr>
            <w:tcW w:w="288" w:type="pct"/>
            <w:tcBorders>
              <w:top w:val="single" w:sz="4" w:space="0" w:color="auto"/>
            </w:tcBorders>
            <w:shd w:val="clear" w:color="000000" w:fill="FFFFFF"/>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c>
          <w:tcPr>
            <w:tcW w:w="288" w:type="pct"/>
            <w:tcBorders>
              <w:top w:val="single" w:sz="4" w:space="0" w:color="auto"/>
            </w:tcBorders>
            <w:vAlign w:val="center"/>
          </w:tcPr>
          <w:p w:rsidR="002E7F2A" w:rsidRPr="00576536" w:rsidRDefault="002E7F2A" w:rsidP="00576536"/>
        </w:tc>
      </w:tr>
      <w:tr w:rsidR="002E7F2A" w:rsidRPr="00576536" w:rsidTr="001A5B89">
        <w:trPr>
          <w:trHeight w:val="195"/>
        </w:trPr>
        <w:tc>
          <w:tcPr>
            <w:tcW w:w="158" w:type="pct"/>
            <w:tcBorders>
              <w:top w:val="nil"/>
            </w:tcBorders>
            <w:vAlign w:val="center"/>
          </w:tcPr>
          <w:p w:rsidR="002E7F2A" w:rsidRPr="00576536" w:rsidRDefault="002E7F2A" w:rsidP="00576536"/>
        </w:tc>
        <w:tc>
          <w:tcPr>
            <w:tcW w:w="720" w:type="pct"/>
            <w:tcBorders>
              <w:top w:val="nil"/>
            </w:tcBorders>
            <w:vAlign w:val="center"/>
          </w:tcPr>
          <w:p w:rsidR="002E7F2A" w:rsidRPr="00576536" w:rsidRDefault="002E7F2A" w:rsidP="00576536"/>
        </w:tc>
        <w:tc>
          <w:tcPr>
            <w:tcW w:w="669" w:type="pct"/>
            <w:tcBorders>
              <w:top w:val="nil"/>
            </w:tcBorders>
            <w:vAlign w:val="center"/>
          </w:tcPr>
          <w:p w:rsidR="002E7F2A" w:rsidRPr="00576536" w:rsidRDefault="002E7F2A" w:rsidP="00576536"/>
        </w:tc>
        <w:tc>
          <w:tcPr>
            <w:tcW w:w="288" w:type="pct"/>
            <w:tcBorders>
              <w:top w:val="nil"/>
            </w:tcBorders>
            <w:shd w:val="clear" w:color="000000" w:fill="FFFFFF"/>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c>
          <w:tcPr>
            <w:tcW w:w="288" w:type="pct"/>
            <w:tcBorders>
              <w:top w:val="nil"/>
            </w:tcBorders>
            <w:vAlign w:val="center"/>
          </w:tcPr>
          <w:p w:rsidR="002E7F2A" w:rsidRPr="00576536" w:rsidRDefault="002E7F2A" w:rsidP="00576536"/>
        </w:tc>
      </w:tr>
      <w:tr w:rsidR="002E7F2A" w:rsidRPr="00576536" w:rsidTr="001A5B89">
        <w:trPr>
          <w:trHeight w:val="195"/>
        </w:trPr>
        <w:tc>
          <w:tcPr>
            <w:tcW w:w="158" w:type="pct"/>
            <w:vMerge w:val="restart"/>
            <w:tcBorders>
              <w:left w:val="single" w:sz="4" w:space="0" w:color="auto"/>
              <w:bottom w:val="single" w:sz="4" w:space="0" w:color="000000"/>
              <w:right w:val="single" w:sz="4" w:space="0" w:color="auto"/>
            </w:tcBorders>
            <w:vAlign w:val="center"/>
          </w:tcPr>
          <w:p w:rsidR="002E7F2A" w:rsidRPr="00576536" w:rsidRDefault="002E7F2A" w:rsidP="00576536">
            <w:r w:rsidRPr="00576536">
              <w:t>5-3</w:t>
            </w:r>
          </w:p>
        </w:tc>
        <w:tc>
          <w:tcPr>
            <w:tcW w:w="720" w:type="pct"/>
            <w:vMerge w:val="restart"/>
            <w:tcBorders>
              <w:left w:val="single" w:sz="4" w:space="0" w:color="auto"/>
              <w:bottom w:val="single" w:sz="4" w:space="0" w:color="auto"/>
              <w:right w:val="single" w:sz="4" w:space="0" w:color="auto"/>
            </w:tcBorders>
            <w:vAlign w:val="center"/>
          </w:tcPr>
          <w:p w:rsidR="002E7F2A" w:rsidRPr="00576536" w:rsidRDefault="002E7F2A" w:rsidP="00576536">
            <w:r w:rsidRPr="00576536">
              <w:t>Газификация д. Чекурово</w:t>
            </w:r>
          </w:p>
        </w:tc>
        <w:tc>
          <w:tcPr>
            <w:tcW w:w="669" w:type="pct"/>
            <w:tcBorders>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left w:val="nil"/>
              <w:bottom w:val="single" w:sz="4" w:space="0" w:color="auto"/>
              <w:right w:val="single" w:sz="4" w:space="0" w:color="auto"/>
            </w:tcBorders>
            <w:shd w:val="clear" w:color="000000" w:fill="FFFFFF"/>
            <w:vAlign w:val="center"/>
          </w:tcPr>
          <w:p w:rsidR="002E7F2A" w:rsidRPr="00576536" w:rsidRDefault="002E7F2A" w:rsidP="00576536">
            <w:r w:rsidRPr="00576536">
              <w:t>25000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22000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25000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22000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195"/>
        </w:trPr>
        <w:tc>
          <w:tcPr>
            <w:tcW w:w="158" w:type="pct"/>
            <w:vMerge w:val="restart"/>
            <w:tcBorders>
              <w:top w:val="nil"/>
              <w:left w:val="single" w:sz="4" w:space="0" w:color="auto"/>
              <w:bottom w:val="single" w:sz="4" w:space="0" w:color="000000"/>
              <w:right w:val="single" w:sz="4" w:space="0" w:color="auto"/>
            </w:tcBorders>
            <w:shd w:val="clear" w:color="000000" w:fill="F2F2F2"/>
            <w:vAlign w:val="center"/>
          </w:tcPr>
          <w:p w:rsidR="002E7F2A" w:rsidRPr="00576536" w:rsidRDefault="002E7F2A" w:rsidP="00576536">
            <w:r w:rsidRPr="00576536">
              <w:t>6</w:t>
            </w:r>
          </w:p>
        </w:tc>
        <w:tc>
          <w:tcPr>
            <w:tcW w:w="720" w:type="pct"/>
            <w:vMerge w:val="restart"/>
            <w:tcBorders>
              <w:top w:val="nil"/>
              <w:left w:val="single" w:sz="4" w:space="0" w:color="auto"/>
              <w:bottom w:val="single" w:sz="4" w:space="0" w:color="auto"/>
              <w:right w:val="single" w:sz="4" w:space="0" w:color="auto"/>
            </w:tcBorders>
            <w:shd w:val="clear" w:color="000000" w:fill="F2F2F2"/>
            <w:vAlign w:val="center"/>
          </w:tcPr>
          <w:p w:rsidR="002E7F2A" w:rsidRPr="00576536" w:rsidRDefault="002E7F2A" w:rsidP="00576536">
            <w:r w:rsidRPr="00576536">
              <w:t>Программа инвестиционных проектов для объе</w:t>
            </w:r>
            <w:r w:rsidRPr="00576536">
              <w:t>к</w:t>
            </w:r>
            <w:r w:rsidRPr="00576536">
              <w:t>тов, используемых для сбора и тран</w:t>
            </w:r>
            <w:r w:rsidRPr="00576536">
              <w:t>с</w:t>
            </w:r>
            <w:r w:rsidRPr="00576536">
              <w:t>портировки твердых бытовых отходов.</w:t>
            </w:r>
          </w:p>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175</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37</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175</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37</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42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12</w:t>
            </w:r>
          </w:p>
        </w:tc>
      </w:tr>
      <w:tr w:rsidR="002E7F2A" w:rsidRPr="00576536" w:rsidTr="001A5B89">
        <w:trPr>
          <w:trHeight w:val="195"/>
        </w:trPr>
        <w:tc>
          <w:tcPr>
            <w:tcW w:w="1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000000" w:fill="F2F2F2"/>
            <w:vAlign w:val="center"/>
          </w:tcPr>
          <w:p w:rsidR="002E7F2A" w:rsidRPr="00576536" w:rsidRDefault="002E7F2A" w:rsidP="00576536">
            <w:r w:rsidRPr="00576536">
              <w:t>0</w:t>
            </w:r>
          </w:p>
        </w:tc>
      </w:tr>
      <w:tr w:rsidR="002E7F2A" w:rsidRPr="00576536" w:rsidTr="001A5B89">
        <w:trPr>
          <w:trHeight w:val="210"/>
        </w:trPr>
        <w:tc>
          <w:tcPr>
            <w:tcW w:w="158"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6-1</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Санитарная очистка территории Усть-Багарякского сельского поселения</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105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105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35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5</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10"/>
        </w:trPr>
        <w:tc>
          <w:tcPr>
            <w:tcW w:w="158"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6-2</w:t>
            </w:r>
          </w:p>
        </w:tc>
        <w:tc>
          <w:tcPr>
            <w:tcW w:w="720" w:type="pct"/>
            <w:vMerge w:val="restar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Повышение эстетической и эк</w:t>
            </w:r>
            <w:r w:rsidRPr="00576536">
              <w:t>о</w:t>
            </w:r>
            <w:r w:rsidRPr="00576536">
              <w:t>логической культ</w:t>
            </w:r>
            <w:r w:rsidRPr="00576536">
              <w:t>у</w:t>
            </w:r>
            <w:r w:rsidRPr="00576536">
              <w:t>ры населения в п</w:t>
            </w:r>
            <w:r w:rsidRPr="00576536">
              <w:t>о</w:t>
            </w:r>
            <w:r w:rsidRPr="00576536">
              <w:t>селении.</w:t>
            </w:r>
          </w:p>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70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70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7</w:t>
            </w:r>
          </w:p>
        </w:tc>
      </w:tr>
      <w:tr w:rsidR="002E7F2A" w:rsidRPr="00576536" w:rsidTr="001A5B89">
        <w:trPr>
          <w:trHeight w:val="210"/>
        </w:trPr>
        <w:tc>
          <w:tcPr>
            <w:tcW w:w="158"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720" w:type="pct"/>
            <w:vMerge/>
            <w:tcBorders>
              <w:top w:val="nil"/>
              <w:left w:val="single" w:sz="4" w:space="0" w:color="auto"/>
              <w:bottom w:val="single" w:sz="4" w:space="0" w:color="auto"/>
              <w:right w:val="single" w:sz="4" w:space="0" w:color="auto"/>
            </w:tcBorders>
            <w:vAlign w:val="center"/>
          </w:tcPr>
          <w:p w:rsidR="002E7F2A" w:rsidRPr="00576536" w:rsidRDefault="002E7F2A" w:rsidP="00576536"/>
        </w:tc>
        <w:tc>
          <w:tcPr>
            <w:tcW w:w="669" w:type="pct"/>
            <w:tcBorders>
              <w:top w:val="nil"/>
              <w:left w:val="nil"/>
              <w:bottom w:val="single" w:sz="4" w:space="0" w:color="auto"/>
              <w:right w:val="single" w:sz="4" w:space="0" w:color="auto"/>
            </w:tcBorders>
            <w:vAlign w:val="center"/>
          </w:tcPr>
          <w:p w:rsidR="002E7F2A" w:rsidRPr="00576536" w:rsidRDefault="002E7F2A" w:rsidP="00576536">
            <w:r w:rsidRPr="00576536">
              <w:t>внебюджетные источники</w:t>
            </w:r>
          </w:p>
        </w:tc>
        <w:tc>
          <w:tcPr>
            <w:tcW w:w="288" w:type="pct"/>
            <w:tcBorders>
              <w:top w:val="nil"/>
              <w:left w:val="nil"/>
              <w:bottom w:val="single" w:sz="4" w:space="0" w:color="auto"/>
              <w:right w:val="single" w:sz="4" w:space="0" w:color="auto"/>
            </w:tcBorders>
            <w:shd w:val="clear" w:color="000000" w:fill="FFFFFF"/>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405"/>
        </w:trPr>
        <w:tc>
          <w:tcPr>
            <w:tcW w:w="877" w:type="pct"/>
            <w:gridSpan w:val="2"/>
            <w:vMerge w:val="restart"/>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576536" w:rsidRDefault="002E7F2A" w:rsidP="00576536">
            <w:r w:rsidRPr="00576536">
              <w:t>Всего по Программе комплексного развития систем коммунальной инфраструкт</w:t>
            </w:r>
            <w:r w:rsidRPr="00576536">
              <w:t>у</w:t>
            </w:r>
            <w:r w:rsidRPr="00576536">
              <w:t>ры</w:t>
            </w:r>
          </w:p>
        </w:tc>
        <w:tc>
          <w:tcPr>
            <w:tcW w:w="6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всего</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449075</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1187</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36092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40012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8012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10212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147712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57112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72712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76012</w:t>
            </w:r>
          </w:p>
        </w:tc>
      </w:tr>
      <w:tr w:rsidR="002E7F2A" w:rsidRPr="00576536" w:rsidTr="001A5B8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федеральный бюджет</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r>
      <w:tr w:rsidR="002E7F2A" w:rsidRPr="00576536" w:rsidTr="001A5B8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областной бюджет</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239200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25000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40000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57300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27550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43850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45500</w:t>
            </w:r>
          </w:p>
        </w:tc>
      </w:tr>
      <w:tr w:rsidR="002E7F2A" w:rsidRPr="00576536" w:rsidTr="001A5B8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бюджет ра</w:t>
            </w:r>
            <w:r w:rsidRPr="00576536">
              <w:t>й</w:t>
            </w:r>
            <w:r w:rsidRPr="00576536">
              <w:t>она</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139400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1500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8000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10200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33800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26550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28850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30500</w:t>
            </w:r>
          </w:p>
        </w:tc>
      </w:tr>
      <w:tr w:rsidR="002E7F2A" w:rsidRPr="00576536" w:rsidTr="001A5B8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бюджет пос</w:t>
            </w:r>
            <w:r w:rsidRPr="00576536">
              <w:t>е</w:t>
            </w:r>
            <w:r w:rsidRPr="00576536">
              <w:t>ления</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175</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37</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42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12</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12</w:t>
            </w:r>
          </w:p>
        </w:tc>
      </w:tr>
      <w:tr w:rsidR="002E7F2A" w:rsidRPr="00576536" w:rsidTr="001A5B89">
        <w:trPr>
          <w:trHeight w:val="405"/>
        </w:trPr>
        <w:tc>
          <w:tcPr>
            <w:tcW w:w="877" w:type="pct"/>
            <w:gridSpan w:val="2"/>
            <w:vMerge/>
            <w:tcBorders>
              <w:top w:val="single" w:sz="4" w:space="0" w:color="auto"/>
              <w:left w:val="single" w:sz="4" w:space="0" w:color="auto"/>
              <w:bottom w:val="single" w:sz="4" w:space="0" w:color="000000"/>
              <w:right w:val="single" w:sz="4" w:space="0" w:color="000000"/>
            </w:tcBorders>
            <w:shd w:val="clear" w:color="auto" w:fill="F2F2F2"/>
            <w:vAlign w:val="center"/>
          </w:tcPr>
          <w:p w:rsidR="002E7F2A" w:rsidRPr="00576536" w:rsidRDefault="002E7F2A" w:rsidP="00576536"/>
        </w:tc>
        <w:tc>
          <w:tcPr>
            <w:tcW w:w="669"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 xml:space="preserve">внебюджетные </w:t>
            </w:r>
          </w:p>
          <w:p w:rsidR="002E7F2A" w:rsidRPr="00576536" w:rsidRDefault="002E7F2A" w:rsidP="00576536">
            <w:r w:rsidRPr="00576536">
              <w:t>источники</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70300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1150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9550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56600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3000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c>
          <w:tcPr>
            <w:tcW w:w="288" w:type="pct"/>
            <w:tcBorders>
              <w:top w:val="nil"/>
              <w:left w:val="nil"/>
              <w:bottom w:val="single" w:sz="4" w:space="0" w:color="auto"/>
              <w:right w:val="single" w:sz="4" w:space="0" w:color="auto"/>
            </w:tcBorders>
            <w:shd w:val="clear" w:color="auto" w:fill="F2F2F2"/>
            <w:vAlign w:val="center"/>
          </w:tcPr>
          <w:p w:rsidR="002E7F2A" w:rsidRPr="00576536" w:rsidRDefault="002E7F2A" w:rsidP="00576536">
            <w:r w:rsidRPr="00576536">
              <w:t>0</w:t>
            </w:r>
          </w:p>
        </w:tc>
      </w:tr>
    </w:tbl>
    <w:p w:rsidR="002E7F2A" w:rsidRPr="00576536" w:rsidRDefault="002E7F2A" w:rsidP="00576536">
      <w:pPr>
        <w:sectPr w:rsidR="002E7F2A" w:rsidRPr="00576536" w:rsidSect="001D66E2">
          <w:pgSz w:w="16839" w:h="11907" w:orient="landscape" w:code="9"/>
          <w:pgMar w:top="1418" w:right="567" w:bottom="567" w:left="567" w:header="709" w:footer="709" w:gutter="0"/>
          <w:cols w:space="708"/>
          <w:docGrid w:linePitch="381"/>
        </w:sectPr>
      </w:pPr>
    </w:p>
    <w:p w:rsidR="002E7F2A" w:rsidRPr="00576536" w:rsidRDefault="002E7F2A" w:rsidP="00576536">
      <w:bookmarkStart w:id="174" w:name="_Toc482341428"/>
      <w:r w:rsidRPr="00576536">
        <w:t>Раздел 14. Организация реализации проектов.</w:t>
      </w:r>
      <w:bookmarkEnd w:id="174"/>
    </w:p>
    <w:p w:rsidR="002E7F2A" w:rsidRPr="00576536" w:rsidRDefault="002E7F2A" w:rsidP="00576536"/>
    <w:p w:rsidR="002E7F2A" w:rsidRPr="00576536" w:rsidRDefault="002E7F2A" w:rsidP="00576536">
      <w:r w:rsidRPr="00576536">
        <w:t>Инвестиционные проекты, включенные в Программу, могут быть реализованы в следующих формах:</w:t>
      </w:r>
    </w:p>
    <w:p w:rsidR="002E7F2A" w:rsidRPr="00576536" w:rsidRDefault="002E7F2A" w:rsidP="00576536">
      <w:r w:rsidRPr="00576536">
        <w:t>- проекты, реализуемые действующими организациями;</w:t>
      </w:r>
    </w:p>
    <w:p w:rsidR="002E7F2A" w:rsidRPr="00576536" w:rsidRDefault="002E7F2A" w:rsidP="00576536">
      <w:r w:rsidRPr="00576536">
        <w:t>- 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2E7F2A" w:rsidRPr="00576536" w:rsidRDefault="002E7F2A" w:rsidP="00576536">
      <w:r w:rsidRPr="00576536">
        <w:t>- проекты, для реализации  которых создаются организации с участием муниц</w:t>
      </w:r>
      <w:r w:rsidRPr="00576536">
        <w:t>и</w:t>
      </w:r>
      <w:r w:rsidRPr="00576536">
        <w:t>пального образования;</w:t>
      </w:r>
    </w:p>
    <w:p w:rsidR="002E7F2A" w:rsidRPr="00576536" w:rsidRDefault="002E7F2A" w:rsidP="00576536">
      <w:r w:rsidRPr="00576536">
        <w:t>- проекты, для реализации которых создаются организации с участием действу</w:t>
      </w:r>
      <w:r w:rsidRPr="00576536">
        <w:t>ю</w:t>
      </w:r>
      <w:r w:rsidRPr="00576536">
        <w:t>щих ресурсоснабжающих организаций.</w:t>
      </w:r>
    </w:p>
    <w:p w:rsidR="002E7F2A" w:rsidRPr="00576536" w:rsidRDefault="002E7F2A" w:rsidP="00576536">
      <w:r w:rsidRPr="00576536">
        <w:t>Основной формой реализации Программы является разработка инвестиционных программ организаций коммунального комплекса, организаций, осуществляющих рег</w:t>
      </w:r>
      <w:r w:rsidRPr="00576536">
        <w:t>у</w:t>
      </w:r>
      <w:r w:rsidRPr="00576536">
        <w:t>лируемые виды деятельности в сфере электроснабжения, теплоснабжения, газоснабж</w:t>
      </w:r>
      <w:r w:rsidRPr="00576536">
        <w:t>е</w:t>
      </w:r>
      <w:r w:rsidRPr="00576536">
        <w:t>ния, утилизации ТБО.</w:t>
      </w:r>
    </w:p>
    <w:p w:rsidR="002E7F2A" w:rsidRPr="00576536" w:rsidRDefault="002E7F2A" w:rsidP="00576536">
      <w:r w:rsidRPr="00576536">
        <w:t>Особенности принятия инвестиционных программ организаций коммунального комплекса.</w:t>
      </w:r>
    </w:p>
    <w:p w:rsidR="002E7F2A" w:rsidRPr="00576536" w:rsidRDefault="002E7F2A" w:rsidP="00576536">
      <w:r w:rsidRPr="00576536">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w:t>
      </w:r>
      <w:r w:rsidRPr="00576536">
        <w:t>в</w:t>
      </w:r>
      <w:r w:rsidRPr="00576536">
        <w:t>ления для организации коммунального комплекса программа финансирования стро</w:t>
      </w:r>
      <w:r w:rsidRPr="00576536">
        <w:t>и</w:t>
      </w:r>
      <w:r w:rsidRPr="00576536">
        <w:t>тельства и (или) модернизации системы коммунальной инфраструктуры и объектов, и</w:t>
      </w:r>
      <w:r w:rsidRPr="00576536">
        <w:t>с</w:t>
      </w:r>
      <w:r w:rsidRPr="00576536">
        <w:t>пользуемых для утилизации (захоронения) бытовых отходов, в целях реализации пр</w:t>
      </w:r>
      <w:r w:rsidRPr="00576536">
        <w:t>о</w:t>
      </w:r>
      <w:r w:rsidRPr="00576536">
        <w:t>граммы комплексного развития систем коммунальной инфраструктуры (далее также - инвестиционная программа).</w:t>
      </w:r>
    </w:p>
    <w:p w:rsidR="002E7F2A" w:rsidRPr="00576536" w:rsidRDefault="002E7F2A" w:rsidP="00576536">
      <w:r w:rsidRPr="00576536">
        <w:t>Инвестиционные программы организаций коммунального комплекса утвержд</w:t>
      </w:r>
      <w:r w:rsidRPr="00576536">
        <w:t>а</w:t>
      </w:r>
      <w:r w:rsidRPr="00576536">
        <w:t>ются органами местного самоуправления.</w:t>
      </w:r>
    </w:p>
    <w:p w:rsidR="002E7F2A" w:rsidRPr="00576536" w:rsidRDefault="002E7F2A" w:rsidP="00576536">
      <w:r w:rsidRPr="00576536">
        <w:t>Согласно требованиям Федерального закона от 30.12.2004 № 210-ФЗ «Об основах регулирования тарифов организаций коммунального комплекса» на основании пр</w:t>
      </w:r>
      <w:r w:rsidRPr="00576536">
        <w:t>о</w:t>
      </w:r>
      <w:r w:rsidRPr="00576536">
        <w:t xml:space="preserve">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2E7F2A" w:rsidRPr="00576536" w:rsidRDefault="002E7F2A" w:rsidP="00576536">
      <w:r w:rsidRPr="00576536">
        <w:t>Источниками покрытия финансовых потребностей инвестиционных программ я</w:t>
      </w:r>
      <w:r w:rsidRPr="00576536">
        <w:t>в</w:t>
      </w:r>
      <w:r w:rsidRPr="00576536">
        <w:t>ляются надбавки к тарифам для потребителей и плата за подключение к сетям инжене</w:t>
      </w:r>
      <w:r w:rsidRPr="00576536">
        <w:t>р</w:t>
      </w:r>
      <w:r w:rsidRPr="00576536">
        <w:t>ной инфраструктуры. Предложения о размере надбавки к ценам (тарифам) для потреб</w:t>
      </w:r>
      <w:r w:rsidRPr="00576536">
        <w:t>и</w:t>
      </w:r>
      <w:r w:rsidRPr="00576536">
        <w:t>телей и соответствующей надбавке к тарифам на товары и услуги организации комм</w:t>
      </w:r>
      <w:r w:rsidRPr="00576536">
        <w:t>у</w:t>
      </w:r>
      <w:r w:rsidRPr="00576536">
        <w:t>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2E7F2A" w:rsidRPr="00576536" w:rsidRDefault="002E7F2A" w:rsidP="00576536">
      <w:r w:rsidRPr="00576536">
        <w:t>Особенности принятия инвестиционных программ организаций, осуществляющих регулируемые виды деятельности в сфере теплоснабжения</w:t>
      </w:r>
    </w:p>
    <w:p w:rsidR="002E7F2A" w:rsidRPr="00576536" w:rsidRDefault="002E7F2A" w:rsidP="00576536">
      <w:r w:rsidRPr="00576536">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w:t>
      </w:r>
      <w:r w:rsidRPr="00576536">
        <w:t>а</w:t>
      </w:r>
      <w:r w:rsidRPr="00576536">
        <w:t>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w:t>
      </w:r>
      <w:r w:rsidRPr="00576536">
        <w:t>ч</w:t>
      </w:r>
      <w:r w:rsidRPr="00576536">
        <w:t>ников тепловой энергии и (или) тепловых сетей в целях развития, повышения надежн</w:t>
      </w:r>
      <w:r w:rsidRPr="00576536">
        <w:t>о</w:t>
      </w:r>
      <w:r w:rsidRPr="00576536">
        <w:t>сти и энергетической эффективности системы теплоснабжения, подключения теплоп</w:t>
      </w:r>
      <w:r w:rsidRPr="00576536">
        <w:t>о</w:t>
      </w:r>
      <w:r w:rsidRPr="00576536">
        <w:t>требляющих установок потребителей тепловой энергии к системе теплоснабжения.</w:t>
      </w:r>
    </w:p>
    <w:p w:rsidR="002E7F2A" w:rsidRPr="00576536" w:rsidRDefault="002E7F2A" w:rsidP="00576536">
      <w:r w:rsidRPr="00576536">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w:t>
      </w:r>
      <w:r w:rsidRPr="00576536">
        <w:t>о</w:t>
      </w:r>
      <w:r w:rsidRPr="00576536">
        <w:t xml:space="preserve">управления.   </w:t>
      </w:r>
    </w:p>
    <w:p w:rsidR="002E7F2A" w:rsidRPr="00576536" w:rsidRDefault="002E7F2A" w:rsidP="00576536">
      <w:r w:rsidRPr="00576536">
        <w:t>Правила согласования и утверждения инвестиционных программ организаций, осуществляющих регулируемые виды деятельности в сфере теплоснабжения,   утве</w:t>
      </w:r>
      <w:r w:rsidRPr="00576536">
        <w:t>р</w:t>
      </w:r>
      <w:r w:rsidRPr="00576536">
        <w:t xml:space="preserve">ждает Правительство Российской Федерации. </w:t>
      </w:r>
    </w:p>
    <w:p w:rsidR="002E7F2A" w:rsidRPr="00576536" w:rsidRDefault="002E7F2A" w:rsidP="00576536">
      <w:r w:rsidRPr="00576536">
        <w:t>Источниками покрытия финансовых потребностей инвестиционных программ о</w:t>
      </w:r>
      <w:r w:rsidRPr="00576536">
        <w:t>р</w:t>
      </w:r>
      <w:r w:rsidRPr="00576536">
        <w:t>ганизаций - производителей товаров и услуг в сфере теплоснабжения определяются с</w:t>
      </w:r>
      <w:r w:rsidRPr="00576536">
        <w:t>о</w:t>
      </w:r>
      <w:r w:rsidRPr="00576536">
        <w:t>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2E7F2A" w:rsidRPr="00576536" w:rsidRDefault="002E7F2A" w:rsidP="00576536">
      <w:r w:rsidRPr="00576536">
        <w:t>Особенности принятия инвестиционных программ субъектов электроэнергетики.</w:t>
      </w:r>
    </w:p>
    <w:p w:rsidR="002E7F2A" w:rsidRPr="00576536" w:rsidRDefault="002E7F2A" w:rsidP="00576536">
      <w:r w:rsidRPr="00576536">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w:t>
      </w:r>
      <w:r w:rsidRPr="00576536">
        <w:t>н</w:t>
      </w:r>
      <w:r w:rsidRPr="00576536">
        <w:t>ных проектов.</w:t>
      </w:r>
    </w:p>
    <w:p w:rsidR="002E7F2A" w:rsidRPr="00576536" w:rsidRDefault="002E7F2A" w:rsidP="00576536">
      <w:r w:rsidRPr="00576536">
        <w:t>Правительство РФ в соответствии с требованиями Федерального закона от 26.03.2003 № 35-ФЗ «Об электроэнергетике» устанавливает критерии отнесения субъе</w:t>
      </w:r>
      <w:r w:rsidRPr="00576536">
        <w:t>к</w:t>
      </w:r>
      <w:r w:rsidRPr="00576536">
        <w:t>тов электроэнергетики к числу субъектов, инвестиционные программы которых (вкл</w:t>
      </w:r>
      <w:r w:rsidRPr="00576536">
        <w:t>ю</w:t>
      </w:r>
      <w:r w:rsidRPr="00576536">
        <w:t>чая определение источников их финансирования) утверждаются уполномоченным фед</w:t>
      </w:r>
      <w:r w:rsidRPr="00576536">
        <w:t>е</w:t>
      </w:r>
      <w:r w:rsidRPr="00576536">
        <w:t>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w:t>
      </w:r>
      <w:r w:rsidRPr="00576536">
        <w:t>а</w:t>
      </w:r>
      <w:r w:rsidRPr="00576536">
        <w:t>сования с органами исполнительной власти субъектов Российской Федерации) инвест</w:t>
      </w:r>
      <w:r w:rsidRPr="00576536">
        <w:t>и</w:t>
      </w:r>
      <w:r w:rsidRPr="00576536">
        <w:t>ционных программ и осуществления контроля за реализацией таких программ.</w:t>
      </w:r>
    </w:p>
    <w:p w:rsidR="002E7F2A" w:rsidRPr="00576536" w:rsidRDefault="002E7F2A" w:rsidP="00576536">
      <w:r w:rsidRPr="00576536">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2E7F2A" w:rsidRPr="00576536" w:rsidRDefault="002E7F2A" w:rsidP="00576536">
      <w:r w:rsidRPr="00576536">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w:t>
      </w:r>
      <w:r w:rsidRPr="00576536">
        <w:t>у</w:t>
      </w:r>
      <w:r w:rsidRPr="00576536">
        <w:t>лируемые  тарифы.</w:t>
      </w:r>
    </w:p>
    <w:p w:rsidR="002E7F2A" w:rsidRPr="00576536" w:rsidRDefault="002E7F2A" w:rsidP="00576536">
      <w:r w:rsidRPr="00576536">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2E7F2A" w:rsidRPr="00576536" w:rsidRDefault="002E7F2A" w:rsidP="00576536">
      <w:r w:rsidRPr="00576536">
        <w:t>В целях дальнейшего развития газификации регионов и в соответствии со статьей 17 Федерального закона от 31.03.1999 № 69-ФЗ «О газоснабжении в Российской Фед</w:t>
      </w:r>
      <w:r w:rsidRPr="00576536">
        <w:t>е</w:t>
      </w:r>
      <w:r w:rsidRPr="00576536">
        <w:t>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w:t>
      </w:r>
      <w:r w:rsidRPr="00576536">
        <w:t>о</w:t>
      </w:r>
      <w:r w:rsidRPr="00576536">
        <w:t>гут включаться, по согласованию с газораспределительными организациями, специал</w:t>
      </w:r>
      <w:r w:rsidRPr="00576536">
        <w:t>ь</w:t>
      </w:r>
      <w:r w:rsidRPr="00576536">
        <w:t>ные надбавки, предназначенные для финансирования программ газификации, утве</w:t>
      </w:r>
      <w:r w:rsidRPr="00576536">
        <w:t>р</w:t>
      </w:r>
      <w:r w:rsidRPr="00576536">
        <w:t>ждаемых органами исполнительной власти субъектов Российской Федерации.</w:t>
      </w:r>
    </w:p>
    <w:p w:rsidR="002E7F2A" w:rsidRPr="00576536" w:rsidRDefault="002E7F2A" w:rsidP="00576536">
      <w:r w:rsidRPr="00576536">
        <w:t>Программы газификации – это комплекс мероприятий и деятельность, направле</w:t>
      </w:r>
      <w:r w:rsidRPr="00576536">
        <w:t>н</w:t>
      </w:r>
      <w:r w:rsidRPr="00576536">
        <w:t>ные на осуществление перевода потенциальных потребителей на использование пр</w:t>
      </w:r>
      <w:r w:rsidRPr="00576536">
        <w:t>и</w:t>
      </w:r>
      <w:r w:rsidRPr="00576536">
        <w:t>родного газа и поддержание надежного и безопасного газоснабжения существующих потребителей.</w:t>
      </w:r>
    </w:p>
    <w:p w:rsidR="002E7F2A" w:rsidRPr="00576536" w:rsidRDefault="002E7F2A" w:rsidP="00576536">
      <w:r w:rsidRPr="00576536">
        <w:t>Средства, привлекаемые за счет специальных надбавок, направляются на фина</w:t>
      </w:r>
      <w:r w:rsidRPr="00576536">
        <w:t>н</w:t>
      </w:r>
      <w:r w:rsidRPr="00576536">
        <w:t>сирование газификации жилищно-коммунального хозяйства, предусмотренной указа</w:t>
      </w:r>
      <w:r w:rsidRPr="00576536">
        <w:t>н</w:t>
      </w:r>
      <w:r w:rsidRPr="00576536">
        <w:t>ными программами.</w:t>
      </w:r>
    </w:p>
    <w:p w:rsidR="002E7F2A" w:rsidRPr="00576536" w:rsidRDefault="002E7F2A" w:rsidP="00576536">
      <w:r w:rsidRPr="00576536">
        <w:t>Размер специальных надбавок определяется органами исполнительной власти субъектов РФ по методике, утверждаемой Федеральной службой по тарифам.</w:t>
      </w:r>
    </w:p>
    <w:p w:rsidR="002E7F2A" w:rsidRPr="00576536" w:rsidRDefault="002E7F2A" w:rsidP="00576536">
      <w:r w:rsidRPr="00576536">
        <w:t>Специальные надбавки включаются в тарифы на транспортировку газа по газ</w:t>
      </w:r>
      <w:r w:rsidRPr="00576536">
        <w:t>о</w:t>
      </w:r>
      <w:r w:rsidRPr="00576536">
        <w:t>распределительным сетям, установленные для соответствующей газораспределительной организации.</w:t>
      </w:r>
    </w:p>
    <w:p w:rsidR="002E7F2A" w:rsidRPr="00576536" w:rsidRDefault="002E7F2A" w:rsidP="00576536">
      <w:r w:rsidRPr="00576536">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w:t>
      </w:r>
      <w:r w:rsidRPr="00576536">
        <w:t>а</w:t>
      </w:r>
      <w:r w:rsidRPr="00576536">
        <w:t>рифам на транспортировку газа газораспределительными организациями для финанс</w:t>
      </w:r>
      <w:r w:rsidRPr="00576536">
        <w:t>и</w:t>
      </w:r>
      <w:r w:rsidRPr="00576536">
        <w:t>рования программ газификации» и утверждена приказом ФСТ от 21.06.2011 № 154-э/4.</w:t>
      </w:r>
    </w:p>
    <w:p w:rsidR="002E7F2A" w:rsidRPr="00576536" w:rsidRDefault="002E7F2A" w:rsidP="00576536">
      <w:r w:rsidRPr="00576536">
        <w:br w:type="page"/>
      </w:r>
    </w:p>
    <w:p w:rsidR="002E7F2A" w:rsidRPr="00576536" w:rsidRDefault="002E7F2A" w:rsidP="00576536">
      <w:bookmarkStart w:id="175" w:name="_Toc482341429"/>
      <w:r w:rsidRPr="00576536">
        <w:t>Раздел15. Программы инвестиционных проектов, тарифы и плата (тариф) за по</w:t>
      </w:r>
      <w:r w:rsidRPr="00576536">
        <w:t>д</w:t>
      </w:r>
      <w:r w:rsidRPr="00576536">
        <w:t>ключение (присоединение).</w:t>
      </w:r>
      <w:bookmarkEnd w:id="175"/>
    </w:p>
    <w:p w:rsidR="002E7F2A" w:rsidRPr="00576536" w:rsidRDefault="002E7F2A" w:rsidP="00576536"/>
    <w:p w:rsidR="002E7F2A" w:rsidRPr="00576536" w:rsidRDefault="002E7F2A" w:rsidP="00576536">
      <w:r w:rsidRPr="00576536">
        <w:t>На 2016 г. для населения применительно к Усть-Багарякскому СПустановлены тарифы на коммунальные услуги, представленные в таблице19.</w:t>
      </w:r>
    </w:p>
    <w:p w:rsidR="002E7F2A" w:rsidRPr="00576536" w:rsidRDefault="002E7F2A" w:rsidP="00576536">
      <w:r w:rsidRPr="00576536">
        <w:t>Инвестиционные программы организаций коммунального комплекса, оказыва</w:t>
      </w:r>
      <w:r w:rsidRPr="00576536">
        <w:t>ю</w:t>
      </w:r>
      <w:r w:rsidRPr="00576536">
        <w:t>щих коммунальные услуги на территории Усть-Багарякского СП неразработаны.</w:t>
      </w:r>
    </w:p>
    <w:p w:rsidR="002E7F2A" w:rsidRPr="00576536" w:rsidRDefault="002E7F2A" w:rsidP="00576536">
      <w:r w:rsidRPr="00576536">
        <w:t>Для выполнения всего предложенного комплекса мероприятий в сфере водосна</w:t>
      </w:r>
      <w:r w:rsidRPr="00576536">
        <w:t>б</w:t>
      </w:r>
      <w:r w:rsidRPr="00576536">
        <w:t>жения и водоотведения рекомендуется использовать механизмы ГЧП путём применения инвестиционной надбавки к тарифу на холодное водоснабжения и водоотведения.  В данной работе размер инвестиционной надбавки определён оценочно и подлежит уто</w:t>
      </w:r>
      <w:r w:rsidRPr="00576536">
        <w:t>ч</w:t>
      </w:r>
      <w:r w:rsidRPr="00576536">
        <w:t>нению при разработке концессионной документации.</w:t>
      </w:r>
    </w:p>
    <w:p w:rsidR="002E7F2A" w:rsidRPr="00576536" w:rsidRDefault="002E7F2A" w:rsidP="00576536">
      <w:r w:rsidRPr="00576536">
        <w:t xml:space="preserve">Для целей дальнейшей реализации Программы произведена оценка совокупных инвестиционных затрат по проектам организаций, оказывающих коммунальные услуги на территорииУсть-Багарякского СП до 2027г. </w:t>
      </w:r>
    </w:p>
    <w:p w:rsidR="002E7F2A" w:rsidRPr="00576536" w:rsidRDefault="002E7F2A" w:rsidP="00576536">
      <w:r w:rsidRPr="00576536">
        <w:t>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w:t>
      </w:r>
      <w:r w:rsidRPr="00576536">
        <w:t>в</w:t>
      </w:r>
      <w:r w:rsidRPr="00576536">
        <w:t>ляющей в тарифе (инвестиционной надбавки) проведена оценка размеров тарифов, на</w:t>
      </w:r>
      <w:r w:rsidRPr="00576536">
        <w:t>д</w:t>
      </w:r>
      <w:r w:rsidRPr="00576536">
        <w:t>бавок, инвестиционных составляющих в тарифе, необходимых для реализации Пр</w:t>
      </w:r>
      <w:r w:rsidRPr="00576536">
        <w:t>о</w:t>
      </w:r>
      <w:r w:rsidRPr="00576536">
        <w:t>граммы. Оценка размеров тарифов, надбавок, инвестиционных составляющих в тарифе, необходимых для реализации Программы, представлена в таблице 20.</w:t>
      </w:r>
    </w:p>
    <w:p w:rsidR="002E7F2A" w:rsidRPr="00576536" w:rsidRDefault="002E7F2A" w:rsidP="00576536"/>
    <w:p w:rsidR="002E7F2A" w:rsidRPr="00576536" w:rsidRDefault="002E7F2A" w:rsidP="00576536">
      <w:r w:rsidRPr="00576536">
        <w:t>Прогнозируемый рост тарифов на электроэнергию по отношению к 2017 г. сост</w:t>
      </w:r>
      <w:r w:rsidRPr="00576536">
        <w:t>а</w:t>
      </w:r>
      <w:r w:rsidRPr="00576536">
        <w:t>вит:</w:t>
      </w:r>
    </w:p>
    <w:p w:rsidR="002E7F2A" w:rsidRPr="00576536" w:rsidRDefault="002E7F2A" w:rsidP="00576536">
      <w:r w:rsidRPr="00576536">
        <w:t>- в 2020 году – 14%;</w:t>
      </w:r>
    </w:p>
    <w:p w:rsidR="002E7F2A" w:rsidRPr="00576536" w:rsidRDefault="002E7F2A" w:rsidP="00576536">
      <w:r w:rsidRPr="00576536">
        <w:t>- в 2027 году – 38%.</w:t>
      </w:r>
    </w:p>
    <w:p w:rsidR="002E7F2A" w:rsidRPr="00576536" w:rsidRDefault="002E7F2A" w:rsidP="00576536">
      <w:r w:rsidRPr="00576536">
        <w:t>Рост тарифов на тепловую энергию по отношению к 2017 г. составит:</w:t>
      </w:r>
    </w:p>
    <w:p w:rsidR="002E7F2A" w:rsidRPr="00576536" w:rsidRDefault="002E7F2A" w:rsidP="00576536">
      <w:r w:rsidRPr="00576536">
        <w:t>- в 2020 году – 14%;</w:t>
      </w:r>
    </w:p>
    <w:p w:rsidR="002E7F2A" w:rsidRPr="00576536" w:rsidRDefault="002E7F2A" w:rsidP="00576536">
      <w:r w:rsidRPr="00576536">
        <w:t>- в 2027 году – 38%.</w:t>
      </w:r>
    </w:p>
    <w:p w:rsidR="002E7F2A" w:rsidRPr="00576536" w:rsidRDefault="002E7F2A" w:rsidP="00576536">
      <w:r w:rsidRPr="00576536">
        <w:t>Рост тарифов на газ по отношению к 2017 г. составит:</w:t>
      </w:r>
    </w:p>
    <w:p w:rsidR="002E7F2A" w:rsidRPr="00576536" w:rsidRDefault="002E7F2A" w:rsidP="00576536">
      <w:r w:rsidRPr="00576536">
        <w:t>- в 2020 году – 14%;</w:t>
      </w:r>
    </w:p>
    <w:p w:rsidR="002E7F2A" w:rsidRPr="00576536" w:rsidRDefault="002E7F2A" w:rsidP="00576536">
      <w:r w:rsidRPr="00576536">
        <w:t>- в 2027 году – 38%.</w:t>
      </w:r>
    </w:p>
    <w:p w:rsidR="002E7F2A" w:rsidRPr="00576536" w:rsidRDefault="002E7F2A" w:rsidP="00576536"/>
    <w:p w:rsidR="002E7F2A" w:rsidRPr="00576536" w:rsidRDefault="002E7F2A" w:rsidP="00576536">
      <w:r w:rsidRPr="00576536">
        <w:t>Расчет прогнозных тарифов носит оценочный характер и может изменяться в з</w:t>
      </w:r>
      <w:r w:rsidRPr="00576536">
        <w:t>а</w:t>
      </w:r>
      <w:r w:rsidRPr="00576536">
        <w:t>висимости от условий социально-экономического развития Кунашакского МР.</w:t>
      </w:r>
    </w:p>
    <w:p w:rsidR="002E7F2A" w:rsidRPr="00576536" w:rsidRDefault="002E7F2A" w:rsidP="00576536">
      <w:pPr>
        <w:sectPr w:rsidR="002E7F2A" w:rsidRPr="00576536" w:rsidSect="00641453">
          <w:footerReference w:type="even" r:id="rId34"/>
          <w:footerReference w:type="first" r:id="rId35"/>
          <w:pgSz w:w="11906" w:h="16838" w:code="9"/>
          <w:pgMar w:top="567" w:right="567" w:bottom="567" w:left="1418" w:header="709" w:footer="709" w:gutter="0"/>
          <w:cols w:space="708"/>
          <w:titlePg/>
          <w:docGrid w:linePitch="381"/>
        </w:sectPr>
      </w:pPr>
    </w:p>
    <w:p w:rsidR="002E7F2A" w:rsidRPr="00576536" w:rsidRDefault="002E7F2A" w:rsidP="00576536">
      <w:bookmarkStart w:id="176" w:name="_Toc483898986"/>
      <w:r w:rsidRPr="00576536">
        <w:t xml:space="preserve">Таблица </w:t>
      </w:r>
      <w:fldSimple w:instr=" SEQ Таблица \* ARABIC ">
        <w:r w:rsidRPr="00576536">
          <w:t>19</w:t>
        </w:r>
      </w:fldSimple>
      <w:r w:rsidRPr="00576536">
        <w:t>Тарифы на коммунальные услуги в 2016г.</w:t>
      </w:r>
      <w:bookmarkEnd w:id="176"/>
    </w:p>
    <w:tbl>
      <w:tblPr>
        <w:tblW w:w="5000" w:type="pct"/>
        <w:tblLook w:val="00A0"/>
      </w:tblPr>
      <w:tblGrid>
        <w:gridCol w:w="2704"/>
        <w:gridCol w:w="1760"/>
        <w:gridCol w:w="2138"/>
        <w:gridCol w:w="2044"/>
        <w:gridCol w:w="2044"/>
        <w:gridCol w:w="2476"/>
        <w:gridCol w:w="2754"/>
      </w:tblGrid>
      <w:tr w:rsidR="002E7F2A" w:rsidRPr="00576536" w:rsidTr="001A5B89">
        <w:trPr>
          <w:trHeight w:val="945"/>
        </w:trPr>
        <w:tc>
          <w:tcPr>
            <w:tcW w:w="492" w:type="pct"/>
            <w:tcBorders>
              <w:top w:val="single" w:sz="4" w:space="0" w:color="auto"/>
              <w:left w:val="single" w:sz="4" w:space="0" w:color="auto"/>
              <w:bottom w:val="nil"/>
              <w:right w:val="single" w:sz="4" w:space="0" w:color="auto"/>
            </w:tcBorders>
            <w:vAlign w:val="center"/>
          </w:tcPr>
          <w:p w:rsidR="002E7F2A" w:rsidRPr="00576536" w:rsidRDefault="002E7F2A" w:rsidP="00576536">
            <w:r w:rsidRPr="00576536">
              <w:t>Тариф</w:t>
            </w:r>
          </w:p>
        </w:tc>
        <w:tc>
          <w:tcPr>
            <w:tcW w:w="691" w:type="pct"/>
            <w:tcBorders>
              <w:top w:val="single" w:sz="4" w:space="0" w:color="auto"/>
              <w:left w:val="nil"/>
              <w:bottom w:val="nil"/>
              <w:right w:val="single" w:sz="4" w:space="0" w:color="auto"/>
            </w:tcBorders>
            <w:vAlign w:val="center"/>
          </w:tcPr>
          <w:p w:rsidR="002E7F2A" w:rsidRPr="00576536" w:rsidRDefault="002E7F2A" w:rsidP="00576536">
            <w:r w:rsidRPr="00576536">
              <w:t>Период</w:t>
            </w:r>
          </w:p>
        </w:tc>
        <w:tc>
          <w:tcPr>
            <w:tcW w:w="624" w:type="pct"/>
            <w:tcBorders>
              <w:top w:val="single" w:sz="4" w:space="0" w:color="auto"/>
              <w:left w:val="nil"/>
              <w:bottom w:val="nil"/>
              <w:right w:val="single" w:sz="4" w:space="0" w:color="auto"/>
            </w:tcBorders>
            <w:vAlign w:val="center"/>
          </w:tcPr>
          <w:p w:rsidR="002E7F2A" w:rsidRPr="00576536" w:rsidRDefault="002E7F2A" w:rsidP="00576536">
            <w:r w:rsidRPr="00576536">
              <w:t>Ед. изм.</w:t>
            </w:r>
          </w:p>
        </w:tc>
        <w:tc>
          <w:tcPr>
            <w:tcW w:w="558" w:type="pct"/>
            <w:tcBorders>
              <w:top w:val="single" w:sz="4" w:space="0" w:color="auto"/>
              <w:left w:val="nil"/>
              <w:bottom w:val="nil"/>
              <w:right w:val="single" w:sz="4" w:space="0" w:color="auto"/>
            </w:tcBorders>
            <w:vAlign w:val="center"/>
          </w:tcPr>
          <w:p w:rsidR="002E7F2A" w:rsidRPr="00576536" w:rsidRDefault="002E7F2A" w:rsidP="00576536">
            <w:r w:rsidRPr="00576536">
              <w:t>Величина одноставочного тарифа для бюджетных о</w:t>
            </w:r>
            <w:r w:rsidRPr="00576536">
              <w:t>р</w:t>
            </w:r>
            <w:r w:rsidRPr="00576536">
              <w:t>ганизаций и прочих потр</w:t>
            </w:r>
            <w:r w:rsidRPr="00576536">
              <w:t>е</w:t>
            </w:r>
            <w:r w:rsidRPr="00576536">
              <w:t>бителей (без НДС)</w:t>
            </w:r>
          </w:p>
        </w:tc>
        <w:tc>
          <w:tcPr>
            <w:tcW w:w="425" w:type="pct"/>
            <w:tcBorders>
              <w:top w:val="single" w:sz="4" w:space="0" w:color="auto"/>
              <w:left w:val="nil"/>
              <w:bottom w:val="nil"/>
              <w:right w:val="single" w:sz="4" w:space="0" w:color="auto"/>
            </w:tcBorders>
            <w:vAlign w:val="center"/>
          </w:tcPr>
          <w:p w:rsidR="002E7F2A" w:rsidRPr="00576536" w:rsidRDefault="002E7F2A" w:rsidP="00576536">
            <w:r w:rsidRPr="00576536">
              <w:t>Величина одноставочного тарифа для н</w:t>
            </w:r>
            <w:r w:rsidRPr="00576536">
              <w:t>а</w:t>
            </w:r>
            <w:r w:rsidRPr="00576536">
              <w:t>селения (с уч</w:t>
            </w:r>
            <w:r w:rsidRPr="00576536">
              <w:t>ё</w:t>
            </w:r>
            <w:r w:rsidRPr="00576536">
              <w:t>том НДС)</w:t>
            </w:r>
          </w:p>
        </w:tc>
        <w:tc>
          <w:tcPr>
            <w:tcW w:w="1077" w:type="pct"/>
            <w:tcBorders>
              <w:top w:val="single" w:sz="4" w:space="0" w:color="auto"/>
              <w:left w:val="nil"/>
              <w:bottom w:val="nil"/>
              <w:right w:val="single" w:sz="4" w:space="0" w:color="auto"/>
            </w:tcBorders>
            <w:vAlign w:val="center"/>
          </w:tcPr>
          <w:p w:rsidR="002E7F2A" w:rsidRPr="00576536" w:rsidRDefault="002E7F2A" w:rsidP="00576536">
            <w:r w:rsidRPr="00576536">
              <w:t>Примечание</w:t>
            </w:r>
          </w:p>
        </w:tc>
        <w:tc>
          <w:tcPr>
            <w:tcW w:w="1133" w:type="pct"/>
            <w:tcBorders>
              <w:top w:val="single" w:sz="4" w:space="0" w:color="auto"/>
              <w:left w:val="nil"/>
              <w:bottom w:val="nil"/>
              <w:right w:val="single" w:sz="4" w:space="0" w:color="auto"/>
            </w:tcBorders>
            <w:vAlign w:val="center"/>
          </w:tcPr>
          <w:p w:rsidR="002E7F2A" w:rsidRPr="00576536" w:rsidRDefault="002E7F2A" w:rsidP="00576536">
            <w:r w:rsidRPr="00576536">
              <w:t>Основание</w:t>
            </w:r>
          </w:p>
        </w:tc>
      </w:tr>
      <w:tr w:rsidR="002E7F2A" w:rsidRPr="00576536" w:rsidTr="001A5B89">
        <w:trPr>
          <w:trHeight w:val="270"/>
        </w:trPr>
        <w:tc>
          <w:tcPr>
            <w:tcW w:w="492"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Электроэнергия</w:t>
            </w:r>
          </w:p>
        </w:tc>
        <w:tc>
          <w:tcPr>
            <w:tcW w:w="691"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с 01.01.2016г. по 30.06.2016г.</w:t>
            </w:r>
          </w:p>
        </w:tc>
        <w:tc>
          <w:tcPr>
            <w:tcW w:w="624"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руб./кВтч</w:t>
            </w:r>
          </w:p>
        </w:tc>
        <w:tc>
          <w:tcPr>
            <w:tcW w:w="558"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 xml:space="preserve"> нд</w:t>
            </w:r>
          </w:p>
        </w:tc>
        <w:tc>
          <w:tcPr>
            <w:tcW w:w="425" w:type="pct"/>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1,92</w:t>
            </w:r>
          </w:p>
        </w:tc>
        <w:tc>
          <w:tcPr>
            <w:tcW w:w="1077"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Тариф ПАО «Челябэнергосбыт». Население, прож</w:t>
            </w:r>
            <w:r w:rsidRPr="00576536">
              <w:t>и</w:t>
            </w:r>
            <w:r w:rsidRPr="00576536">
              <w:t>вающее в сельских населенных пун</w:t>
            </w:r>
            <w:r w:rsidRPr="00576536">
              <w:t>к</w:t>
            </w:r>
            <w:r w:rsidRPr="00576536">
              <w:t>тах.</w:t>
            </w:r>
          </w:p>
        </w:tc>
        <w:tc>
          <w:tcPr>
            <w:tcW w:w="1133"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ист: сайт http://www.tarif74.ru (Министерство т</w:t>
            </w:r>
            <w:r w:rsidRPr="00576536">
              <w:t>а</w:t>
            </w:r>
            <w:r w:rsidRPr="00576536">
              <w:t>рифного регулиров</w:t>
            </w:r>
            <w:r w:rsidRPr="00576536">
              <w:t>а</w:t>
            </w:r>
            <w:r w:rsidRPr="00576536">
              <w:t>ния и энергетики Ч</w:t>
            </w:r>
            <w:r w:rsidRPr="00576536">
              <w:t>е</w:t>
            </w:r>
            <w:r w:rsidRPr="00576536">
              <w:t>лябинской области)</w:t>
            </w:r>
          </w:p>
        </w:tc>
      </w:tr>
      <w:tr w:rsidR="002E7F2A" w:rsidRPr="00576536" w:rsidTr="001A5B89">
        <w:trPr>
          <w:trHeight w:val="270"/>
        </w:trPr>
        <w:tc>
          <w:tcPr>
            <w:tcW w:w="492"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01.07.2016г. по 31.12.2016г.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руб./кВтч</w:t>
            </w:r>
          </w:p>
        </w:tc>
        <w:tc>
          <w:tcPr>
            <w:tcW w:w="558"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 нд</w:t>
            </w:r>
          </w:p>
        </w:tc>
        <w:tc>
          <w:tcPr>
            <w:tcW w:w="425" w:type="pct"/>
            <w:tcBorders>
              <w:top w:val="nil"/>
              <w:left w:val="nil"/>
              <w:bottom w:val="single" w:sz="4" w:space="0" w:color="auto"/>
              <w:right w:val="single" w:sz="4" w:space="0" w:color="auto"/>
            </w:tcBorders>
            <w:vAlign w:val="center"/>
          </w:tcPr>
          <w:p w:rsidR="002E7F2A" w:rsidRPr="00576536" w:rsidRDefault="002E7F2A" w:rsidP="00576536">
            <w:r w:rsidRPr="00576536">
              <w:t>2,04</w:t>
            </w:r>
          </w:p>
        </w:tc>
        <w:tc>
          <w:tcPr>
            <w:tcW w:w="1077"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1133"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70"/>
        </w:trPr>
        <w:tc>
          <w:tcPr>
            <w:tcW w:w="492"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Природный газ</w:t>
            </w:r>
          </w:p>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01.01.2016г. по 30.06.2016г.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 нд</w:t>
            </w:r>
          </w:p>
        </w:tc>
        <w:tc>
          <w:tcPr>
            <w:tcW w:w="425" w:type="pct"/>
            <w:tcBorders>
              <w:top w:val="nil"/>
              <w:left w:val="nil"/>
              <w:bottom w:val="single" w:sz="4" w:space="0" w:color="auto"/>
              <w:right w:val="single" w:sz="4" w:space="0" w:color="auto"/>
            </w:tcBorders>
            <w:vAlign w:val="center"/>
          </w:tcPr>
          <w:p w:rsidR="002E7F2A" w:rsidRPr="00576536" w:rsidRDefault="002E7F2A" w:rsidP="00576536">
            <w:r w:rsidRPr="00576536">
              <w:t>6,15</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Тариф ООО "НОВАТЭК-Челябинск". На приготовление п</w:t>
            </w:r>
            <w:r w:rsidRPr="00576536">
              <w:t>и</w:t>
            </w:r>
            <w:r w:rsidRPr="00576536">
              <w:t>щи и нагрев воды с использованием г</w:t>
            </w:r>
            <w:r w:rsidRPr="00576536">
              <w:t>а</w:t>
            </w:r>
            <w:r w:rsidRPr="00576536">
              <w:t>зовой плиты.</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Постановление Министерство тари</w:t>
            </w:r>
            <w:r w:rsidRPr="00576536">
              <w:t>ф</w:t>
            </w:r>
            <w:r w:rsidRPr="00576536">
              <w:t>ного регулирования и энергетики Челяби</w:t>
            </w:r>
            <w:r w:rsidRPr="00576536">
              <w:t>н</w:t>
            </w:r>
            <w:r w:rsidRPr="00576536">
              <w:t>ской области от  28.06.2016 №28/2</w:t>
            </w:r>
          </w:p>
        </w:tc>
      </w:tr>
      <w:tr w:rsidR="002E7F2A" w:rsidRPr="00576536" w:rsidTr="001A5B89">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01.07.2016г. по 31.12.2016г.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 нд</w:t>
            </w:r>
          </w:p>
        </w:tc>
        <w:tc>
          <w:tcPr>
            <w:tcW w:w="425" w:type="pct"/>
            <w:tcBorders>
              <w:top w:val="nil"/>
              <w:left w:val="nil"/>
              <w:bottom w:val="single" w:sz="4" w:space="0" w:color="auto"/>
              <w:right w:val="single" w:sz="4" w:space="0" w:color="auto"/>
            </w:tcBorders>
            <w:vAlign w:val="center"/>
          </w:tcPr>
          <w:p w:rsidR="002E7F2A" w:rsidRPr="00576536" w:rsidRDefault="002E7F2A" w:rsidP="00576536">
            <w:r w:rsidRPr="00576536">
              <w:t>6,39</w:t>
            </w:r>
          </w:p>
        </w:tc>
        <w:tc>
          <w:tcPr>
            <w:tcW w:w="1077"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133"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01.01.2016г. по 30.06.2016г.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 нд</w:t>
            </w:r>
          </w:p>
        </w:tc>
        <w:tc>
          <w:tcPr>
            <w:tcW w:w="425" w:type="pct"/>
            <w:tcBorders>
              <w:top w:val="nil"/>
              <w:left w:val="nil"/>
              <w:bottom w:val="single" w:sz="4" w:space="0" w:color="auto"/>
              <w:right w:val="single" w:sz="4" w:space="0" w:color="auto"/>
            </w:tcBorders>
            <w:vAlign w:val="center"/>
          </w:tcPr>
          <w:p w:rsidR="002E7F2A" w:rsidRPr="00576536" w:rsidRDefault="002E7F2A" w:rsidP="00576536">
            <w:r w:rsidRPr="00576536">
              <w:t>4,116</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Тариф ООО "НОВАТЭК-Челябинск". На отопление местн</w:t>
            </w:r>
            <w:r w:rsidRPr="00576536">
              <w:t>ы</w:t>
            </w:r>
            <w:r w:rsidRPr="00576536">
              <w:t xml:space="preserve">ми отопительными приборами. </w:t>
            </w:r>
          </w:p>
        </w:tc>
        <w:tc>
          <w:tcPr>
            <w:tcW w:w="1133"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01.07.2016г. по 31.12.2016г.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 нд</w:t>
            </w:r>
          </w:p>
        </w:tc>
        <w:tc>
          <w:tcPr>
            <w:tcW w:w="425" w:type="pct"/>
            <w:tcBorders>
              <w:top w:val="nil"/>
              <w:left w:val="nil"/>
              <w:bottom w:val="single" w:sz="4" w:space="0" w:color="auto"/>
              <w:right w:val="single" w:sz="4" w:space="0" w:color="auto"/>
            </w:tcBorders>
            <w:vAlign w:val="center"/>
          </w:tcPr>
          <w:p w:rsidR="002E7F2A" w:rsidRPr="00576536" w:rsidRDefault="002E7F2A" w:rsidP="00576536">
            <w:r w:rsidRPr="00576536">
              <w:t>4,227</w:t>
            </w:r>
          </w:p>
        </w:tc>
        <w:tc>
          <w:tcPr>
            <w:tcW w:w="1077"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133"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70"/>
        </w:trPr>
        <w:tc>
          <w:tcPr>
            <w:tcW w:w="492"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Тепловая эне</w:t>
            </w:r>
            <w:r w:rsidRPr="00576536">
              <w:t>р</w:t>
            </w:r>
            <w:r w:rsidRPr="00576536">
              <w:t>гия на цели отопл</w:t>
            </w:r>
            <w:r w:rsidRPr="00576536">
              <w:t>е</w:t>
            </w:r>
            <w:r w:rsidRPr="00576536">
              <w:t>ния</w:t>
            </w:r>
          </w:p>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01.01.2016г. по 30.06.2016г.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руб./Гкал</w:t>
            </w:r>
          </w:p>
        </w:tc>
        <w:tc>
          <w:tcPr>
            <w:tcW w:w="558" w:type="pct"/>
            <w:tcBorders>
              <w:top w:val="nil"/>
              <w:left w:val="nil"/>
              <w:bottom w:val="single" w:sz="4" w:space="0" w:color="auto"/>
              <w:right w:val="single" w:sz="4" w:space="0" w:color="auto"/>
            </w:tcBorders>
            <w:vAlign w:val="center"/>
          </w:tcPr>
          <w:p w:rsidR="002E7F2A" w:rsidRPr="00576536" w:rsidRDefault="002E7F2A" w:rsidP="00576536">
            <w:r w:rsidRPr="00576536">
              <w:t>1489,35</w:t>
            </w:r>
          </w:p>
        </w:tc>
        <w:tc>
          <w:tcPr>
            <w:tcW w:w="425" w:type="pct"/>
            <w:tcBorders>
              <w:top w:val="nil"/>
              <w:left w:val="nil"/>
              <w:bottom w:val="single" w:sz="4" w:space="0" w:color="auto"/>
              <w:right w:val="single" w:sz="4" w:space="0" w:color="auto"/>
            </w:tcBorders>
            <w:vAlign w:val="center"/>
          </w:tcPr>
          <w:p w:rsidR="002E7F2A" w:rsidRPr="00576536" w:rsidRDefault="002E7F2A" w:rsidP="00576536">
            <w:r w:rsidRPr="00576536">
              <w:t>1757,43</w:t>
            </w:r>
          </w:p>
        </w:tc>
        <w:tc>
          <w:tcPr>
            <w:tcW w:w="1077"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Тарифы МУП "Кунашак Сервис"  </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ист: сайт http://www.tarif74.ru (Министерство т</w:t>
            </w:r>
            <w:r w:rsidRPr="00576536">
              <w:t>а</w:t>
            </w:r>
            <w:r w:rsidRPr="00576536">
              <w:t>рифного регулиров</w:t>
            </w:r>
            <w:r w:rsidRPr="00576536">
              <w:t>а</w:t>
            </w:r>
            <w:r w:rsidRPr="00576536">
              <w:t>ния и энергетики Ч</w:t>
            </w:r>
            <w:r w:rsidRPr="00576536">
              <w:t>е</w:t>
            </w:r>
            <w:r w:rsidRPr="00576536">
              <w:t>лябинской области)</w:t>
            </w:r>
          </w:p>
        </w:tc>
      </w:tr>
      <w:tr w:rsidR="002E7F2A" w:rsidRPr="00576536" w:rsidTr="001A5B89">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01.07.2016г. по 31.12.2016г.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руб./Гкал</w:t>
            </w:r>
          </w:p>
        </w:tc>
        <w:tc>
          <w:tcPr>
            <w:tcW w:w="558" w:type="pct"/>
            <w:tcBorders>
              <w:top w:val="nil"/>
              <w:left w:val="nil"/>
              <w:bottom w:val="single" w:sz="4" w:space="0" w:color="auto"/>
              <w:right w:val="single" w:sz="4" w:space="0" w:color="auto"/>
            </w:tcBorders>
            <w:vAlign w:val="center"/>
          </w:tcPr>
          <w:p w:rsidR="002E7F2A" w:rsidRPr="00576536" w:rsidRDefault="002E7F2A" w:rsidP="00576536">
            <w:r w:rsidRPr="00576536">
              <w:t>1506,36</w:t>
            </w:r>
          </w:p>
        </w:tc>
        <w:tc>
          <w:tcPr>
            <w:tcW w:w="425" w:type="pct"/>
            <w:tcBorders>
              <w:top w:val="nil"/>
              <w:left w:val="nil"/>
              <w:bottom w:val="single" w:sz="4" w:space="0" w:color="auto"/>
              <w:right w:val="single" w:sz="4" w:space="0" w:color="auto"/>
            </w:tcBorders>
            <w:vAlign w:val="center"/>
          </w:tcPr>
          <w:p w:rsidR="002E7F2A" w:rsidRPr="00576536" w:rsidRDefault="002E7F2A" w:rsidP="00576536">
            <w:r w:rsidRPr="00576536">
              <w:t>1777,51</w:t>
            </w:r>
          </w:p>
        </w:tc>
        <w:tc>
          <w:tcPr>
            <w:tcW w:w="1077"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Тарифы МУП "Кунашак Сервис"  </w:t>
            </w:r>
          </w:p>
        </w:tc>
        <w:tc>
          <w:tcPr>
            <w:tcW w:w="1133"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70"/>
        </w:trPr>
        <w:tc>
          <w:tcPr>
            <w:tcW w:w="492" w:type="pct"/>
            <w:vMerge w:val="restart"/>
            <w:tcBorders>
              <w:top w:val="nil"/>
              <w:left w:val="single" w:sz="4" w:space="0" w:color="auto"/>
              <w:bottom w:val="nil"/>
              <w:right w:val="single" w:sz="4" w:space="0" w:color="auto"/>
            </w:tcBorders>
            <w:vAlign w:val="center"/>
          </w:tcPr>
          <w:p w:rsidR="002E7F2A" w:rsidRPr="00576536" w:rsidRDefault="002E7F2A" w:rsidP="00576536">
            <w:r w:rsidRPr="00576536">
              <w:t>Холодная вода</w:t>
            </w:r>
          </w:p>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01.01.2016г. по 30.06.2016г.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услуга не предоставляется</w:t>
            </w:r>
          </w:p>
        </w:tc>
        <w:tc>
          <w:tcPr>
            <w:tcW w:w="425"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услуга не предоставляется</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w:t>
            </w:r>
          </w:p>
        </w:tc>
      </w:tr>
      <w:tr w:rsidR="002E7F2A" w:rsidRPr="00576536" w:rsidTr="001A5B89">
        <w:trPr>
          <w:trHeight w:val="270"/>
        </w:trPr>
        <w:tc>
          <w:tcPr>
            <w:tcW w:w="492" w:type="pct"/>
            <w:vMerge/>
            <w:tcBorders>
              <w:top w:val="nil"/>
              <w:left w:val="single" w:sz="4" w:space="0" w:color="auto"/>
              <w:bottom w:val="nil"/>
              <w:right w:val="single" w:sz="4" w:space="0" w:color="auto"/>
            </w:tcBorders>
            <w:vAlign w:val="center"/>
          </w:tcPr>
          <w:p w:rsidR="002E7F2A" w:rsidRPr="00576536" w:rsidRDefault="002E7F2A" w:rsidP="00576536"/>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01.07.2016г. по 31.12.2016г.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425"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077"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133"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70"/>
        </w:trPr>
        <w:tc>
          <w:tcPr>
            <w:tcW w:w="492"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Водоотведение</w:t>
            </w:r>
          </w:p>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01.01.2016г. по 30.06.2016г.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услуга не предоставляется</w:t>
            </w:r>
          </w:p>
        </w:tc>
        <w:tc>
          <w:tcPr>
            <w:tcW w:w="425"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услуга не предоставляется</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w:t>
            </w:r>
          </w:p>
        </w:tc>
      </w:tr>
      <w:tr w:rsidR="002E7F2A" w:rsidRPr="00576536" w:rsidTr="001A5B89">
        <w:trPr>
          <w:trHeight w:val="270"/>
        </w:trPr>
        <w:tc>
          <w:tcPr>
            <w:tcW w:w="492"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01.07.2016г. по 31.12.2016г.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425"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077"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133"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70"/>
        </w:trPr>
        <w:tc>
          <w:tcPr>
            <w:tcW w:w="492"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Вывоз и утил</w:t>
            </w:r>
            <w:r w:rsidRPr="00576536">
              <w:t>и</w:t>
            </w:r>
            <w:r w:rsidRPr="00576536">
              <w:t>зация ТБО</w:t>
            </w:r>
          </w:p>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01.01.2016г. по 30.06.2016г.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услуга не предоставляется</w:t>
            </w:r>
          </w:p>
        </w:tc>
        <w:tc>
          <w:tcPr>
            <w:tcW w:w="425"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услуга не предоставляется</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w:t>
            </w:r>
          </w:p>
        </w:tc>
      </w:tr>
      <w:tr w:rsidR="002E7F2A" w:rsidRPr="00576536" w:rsidTr="001A5B89">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01.07.2016г. по 31.12.2016г.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425"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077"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133"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r w:rsidR="002E7F2A" w:rsidRPr="00576536" w:rsidTr="001A5B89">
        <w:trPr>
          <w:trHeight w:val="270"/>
        </w:trPr>
        <w:tc>
          <w:tcPr>
            <w:tcW w:w="492"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Вывоз ЖБО</w:t>
            </w:r>
          </w:p>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01.01.2016г. по 30.06.2016г.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услуга не предоставляется</w:t>
            </w:r>
          </w:p>
        </w:tc>
        <w:tc>
          <w:tcPr>
            <w:tcW w:w="425"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услуга не предоставляется</w:t>
            </w:r>
          </w:p>
        </w:tc>
        <w:tc>
          <w:tcPr>
            <w:tcW w:w="1077"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w:t>
            </w:r>
          </w:p>
        </w:tc>
        <w:tc>
          <w:tcPr>
            <w:tcW w:w="1133" w:type="pct"/>
            <w:vMerge w:val="restart"/>
            <w:tcBorders>
              <w:top w:val="nil"/>
              <w:left w:val="single" w:sz="4" w:space="0" w:color="auto"/>
              <w:bottom w:val="single" w:sz="4" w:space="0" w:color="000000"/>
              <w:right w:val="single" w:sz="4" w:space="0" w:color="auto"/>
            </w:tcBorders>
            <w:vAlign w:val="center"/>
          </w:tcPr>
          <w:p w:rsidR="002E7F2A" w:rsidRPr="00576536" w:rsidRDefault="002E7F2A" w:rsidP="00576536">
            <w:r w:rsidRPr="00576536">
              <w:t>─</w:t>
            </w:r>
          </w:p>
        </w:tc>
      </w:tr>
      <w:tr w:rsidR="002E7F2A" w:rsidRPr="00576536" w:rsidTr="001A5B89">
        <w:trPr>
          <w:trHeight w:val="270"/>
        </w:trPr>
        <w:tc>
          <w:tcPr>
            <w:tcW w:w="492"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691" w:type="pct"/>
            <w:tcBorders>
              <w:top w:val="nil"/>
              <w:left w:val="nil"/>
              <w:bottom w:val="single" w:sz="4" w:space="0" w:color="auto"/>
              <w:right w:val="single" w:sz="4" w:space="0" w:color="auto"/>
            </w:tcBorders>
            <w:vAlign w:val="center"/>
          </w:tcPr>
          <w:p w:rsidR="002E7F2A" w:rsidRPr="00576536" w:rsidRDefault="002E7F2A" w:rsidP="00576536">
            <w:r w:rsidRPr="00576536">
              <w:t>с 01.07.2016г. по 31.12.2016г.</w:t>
            </w:r>
          </w:p>
        </w:tc>
        <w:tc>
          <w:tcPr>
            <w:tcW w:w="624" w:type="pct"/>
            <w:tcBorders>
              <w:top w:val="nil"/>
              <w:left w:val="nil"/>
              <w:bottom w:val="single" w:sz="4" w:space="0" w:color="auto"/>
              <w:right w:val="single" w:sz="4" w:space="0" w:color="auto"/>
            </w:tcBorders>
            <w:vAlign w:val="center"/>
          </w:tcPr>
          <w:p w:rsidR="002E7F2A" w:rsidRPr="00576536" w:rsidRDefault="002E7F2A" w:rsidP="00576536">
            <w:r w:rsidRPr="00576536">
              <w:t xml:space="preserve">руб./м.куб. </w:t>
            </w:r>
          </w:p>
        </w:tc>
        <w:tc>
          <w:tcPr>
            <w:tcW w:w="558"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425"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077"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c>
          <w:tcPr>
            <w:tcW w:w="1133" w:type="pct"/>
            <w:vMerge/>
            <w:tcBorders>
              <w:top w:val="nil"/>
              <w:left w:val="single" w:sz="4" w:space="0" w:color="auto"/>
              <w:bottom w:val="single" w:sz="4" w:space="0" w:color="000000"/>
              <w:right w:val="single" w:sz="4" w:space="0" w:color="auto"/>
            </w:tcBorders>
            <w:vAlign w:val="center"/>
          </w:tcPr>
          <w:p w:rsidR="002E7F2A" w:rsidRPr="00576536" w:rsidRDefault="002E7F2A" w:rsidP="00576536"/>
        </w:tc>
      </w:tr>
    </w:tbl>
    <w:p w:rsidR="002E7F2A" w:rsidRPr="00576536" w:rsidRDefault="002E7F2A" w:rsidP="00576536"/>
    <w:p w:rsidR="002E7F2A" w:rsidRPr="00576536" w:rsidRDefault="002E7F2A" w:rsidP="00576536">
      <w:pPr>
        <w:sectPr w:rsidR="002E7F2A" w:rsidRPr="00576536" w:rsidSect="009224C9">
          <w:pgSz w:w="16838" w:h="11906" w:orient="landscape" w:code="9"/>
          <w:pgMar w:top="1418" w:right="567" w:bottom="567" w:left="567" w:header="709" w:footer="709" w:gutter="0"/>
          <w:cols w:space="708"/>
          <w:titlePg/>
          <w:docGrid w:linePitch="381"/>
        </w:sectPr>
      </w:pPr>
    </w:p>
    <w:p w:rsidR="002E7F2A" w:rsidRPr="00576536" w:rsidRDefault="002E7F2A" w:rsidP="00576536">
      <w:bookmarkStart w:id="177" w:name="_Toc483898987"/>
      <w:r w:rsidRPr="00576536">
        <w:t xml:space="preserve">Таблица </w:t>
      </w:r>
      <w:fldSimple w:instr=" SEQ Таблица \* ARABIC ">
        <w:r w:rsidRPr="00576536">
          <w:t>20</w:t>
        </w:r>
      </w:fldSimple>
      <w:r w:rsidRPr="00576536">
        <w:t>Оценка уровня тарифов с учётом надбавок, необходимых для реализации Программы (с НДС).</w:t>
      </w:r>
      <w:bookmarkEnd w:id="177"/>
    </w:p>
    <w:tbl>
      <w:tblPr>
        <w:tblW w:w="15620" w:type="dxa"/>
        <w:tblInd w:w="93" w:type="dxa"/>
        <w:tblLook w:val="00A0"/>
      </w:tblPr>
      <w:tblGrid>
        <w:gridCol w:w="1920"/>
        <w:gridCol w:w="1378"/>
        <w:gridCol w:w="1139"/>
        <w:gridCol w:w="1139"/>
        <w:gridCol w:w="1139"/>
        <w:gridCol w:w="1139"/>
        <w:gridCol w:w="1139"/>
        <w:gridCol w:w="1139"/>
        <w:gridCol w:w="1139"/>
        <w:gridCol w:w="1139"/>
        <w:gridCol w:w="1139"/>
        <w:gridCol w:w="1139"/>
        <w:gridCol w:w="1139"/>
      </w:tblGrid>
      <w:tr w:rsidR="002E7F2A" w:rsidRPr="00576536" w:rsidTr="001A5B89">
        <w:trPr>
          <w:trHeight w:val="360"/>
        </w:trPr>
        <w:tc>
          <w:tcPr>
            <w:tcW w:w="4540" w:type="dxa"/>
            <w:tcBorders>
              <w:top w:val="single" w:sz="4" w:space="0" w:color="auto"/>
              <w:left w:val="single" w:sz="4" w:space="0" w:color="auto"/>
              <w:bottom w:val="single" w:sz="4" w:space="0" w:color="auto"/>
              <w:right w:val="single" w:sz="4" w:space="0" w:color="auto"/>
            </w:tcBorders>
            <w:vAlign w:val="center"/>
          </w:tcPr>
          <w:p w:rsidR="002E7F2A" w:rsidRPr="00576536" w:rsidRDefault="002E7F2A" w:rsidP="00576536">
            <w:r w:rsidRPr="00576536">
              <w:t>Наим</w:t>
            </w:r>
            <w:r w:rsidRPr="00576536">
              <w:t>е</w:t>
            </w:r>
            <w:r w:rsidRPr="00576536">
              <w:t>нование</w:t>
            </w:r>
          </w:p>
        </w:tc>
        <w:tc>
          <w:tcPr>
            <w:tcW w:w="96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Всего, тыс. руб.</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2017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2018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2019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2020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2021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2022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2023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2024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2025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2026 г.</w:t>
            </w:r>
          </w:p>
        </w:tc>
        <w:tc>
          <w:tcPr>
            <w:tcW w:w="920" w:type="dxa"/>
            <w:tcBorders>
              <w:top w:val="single" w:sz="4" w:space="0" w:color="auto"/>
              <w:left w:val="nil"/>
              <w:bottom w:val="single" w:sz="4" w:space="0" w:color="auto"/>
              <w:right w:val="single" w:sz="4" w:space="0" w:color="auto"/>
            </w:tcBorders>
            <w:vAlign w:val="center"/>
          </w:tcPr>
          <w:p w:rsidR="002E7F2A" w:rsidRPr="00576536" w:rsidRDefault="002E7F2A" w:rsidP="00576536">
            <w:r w:rsidRPr="00576536">
              <w:t>2027 г.</w:t>
            </w:r>
          </w:p>
        </w:tc>
      </w:tr>
      <w:tr w:rsidR="002E7F2A" w:rsidRPr="00576536" w:rsidTr="001A5B89">
        <w:trPr>
          <w:trHeight w:val="345"/>
        </w:trPr>
        <w:tc>
          <w:tcPr>
            <w:tcW w:w="15620" w:type="dxa"/>
            <w:gridSpan w:val="13"/>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Электроснабжение.</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за эле</w:t>
            </w:r>
            <w:r w:rsidRPr="00576536">
              <w:t>к</w:t>
            </w:r>
            <w:r w:rsidRPr="00576536">
              <w:t>троэнергию с учётом ИПЦ без инвест</w:t>
            </w:r>
            <w:r w:rsidRPr="00576536">
              <w:t>и</w:t>
            </w:r>
            <w:r w:rsidRPr="00576536">
              <w:t>ционной на</w:t>
            </w:r>
            <w:r w:rsidRPr="00576536">
              <w:t>д</w:t>
            </w:r>
            <w:r w:rsidRPr="00576536">
              <w:t>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руб/кВтч</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2,3</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2,5</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2,6</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2,6</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3,0</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Инв</w:t>
            </w:r>
            <w:r w:rsidRPr="00576536">
              <w:t>е</w:t>
            </w:r>
            <w:r w:rsidRPr="00576536">
              <w:t>стиционная составляющая в тарифе (и</w:t>
            </w:r>
            <w:r w:rsidRPr="00576536">
              <w:t>н</w:t>
            </w:r>
            <w:r w:rsidRPr="00576536">
              <w:t>вестиционная надбавка)</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руб/кВтч</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за эле</w:t>
            </w:r>
            <w:r w:rsidRPr="00576536">
              <w:t>к</w:t>
            </w:r>
            <w:r w:rsidRPr="00576536">
              <w:t>троэнергию с учётом ИПЦ и с учётом инв</w:t>
            </w:r>
            <w:r w:rsidRPr="00576536">
              <w:t>е</w:t>
            </w:r>
            <w:r w:rsidRPr="00576536">
              <w:t>стиционной надбавки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руб/кВтч</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2,1</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2,3</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2,5</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2,6</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2,6</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2,8</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3,0</w:t>
            </w:r>
          </w:p>
        </w:tc>
      </w:tr>
      <w:tr w:rsidR="002E7F2A" w:rsidRPr="00576536" w:rsidTr="001A5B89">
        <w:trPr>
          <w:trHeight w:val="345"/>
        </w:trPr>
        <w:tc>
          <w:tcPr>
            <w:tcW w:w="15620" w:type="dxa"/>
            <w:gridSpan w:val="13"/>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Теплоснабжение</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за тепл</w:t>
            </w:r>
            <w:r w:rsidRPr="00576536">
              <w:t>о</w:t>
            </w:r>
            <w:r w:rsidRPr="00576536">
              <w:t>вую энергию МУП "Кун</w:t>
            </w:r>
            <w:r w:rsidRPr="00576536">
              <w:t>а</w:t>
            </w:r>
            <w:r w:rsidRPr="00576536">
              <w:t>шак Сервис"   с учётом ИПЦ без инвест</w:t>
            </w:r>
            <w:r w:rsidRPr="00576536">
              <w:t>и</w:t>
            </w:r>
            <w:r w:rsidRPr="00576536">
              <w:t>ционной на</w:t>
            </w:r>
            <w:r w:rsidRPr="00576536">
              <w:t>д</w:t>
            </w:r>
            <w:r w:rsidRPr="00576536">
              <w:t>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руб/Гкал</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1777,7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1853,7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1929,0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2000,4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2071,0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2144,2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2219,9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2298,2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2379,4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2451,2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2524,8</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Инв</w:t>
            </w:r>
            <w:r w:rsidRPr="00576536">
              <w:t>е</w:t>
            </w:r>
            <w:r w:rsidRPr="00576536">
              <w:t>стиционная составляющая в тарифе (и</w:t>
            </w:r>
            <w:r w:rsidRPr="00576536">
              <w:t>н</w:t>
            </w:r>
            <w:r w:rsidRPr="00576536">
              <w:t>вестиционная надбавка)</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руб/Гкал</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за тепл</w:t>
            </w:r>
            <w:r w:rsidRPr="00576536">
              <w:t>о</w:t>
            </w:r>
            <w:r w:rsidRPr="00576536">
              <w:t>вую энергию с учётом ИПЦ и с учётом инв</w:t>
            </w:r>
            <w:r w:rsidRPr="00576536">
              <w:t>е</w:t>
            </w:r>
            <w:r w:rsidRPr="00576536">
              <w:t>стиционной надбавки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руб/Гкал</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1777,7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1853,7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1929,0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2000,4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2071,0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2144,2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2219,9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2298,2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2379,4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2451,2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2524,8</w:t>
            </w:r>
          </w:p>
        </w:tc>
      </w:tr>
      <w:tr w:rsidR="002E7F2A" w:rsidRPr="00576536" w:rsidTr="001A5B89">
        <w:trPr>
          <w:trHeight w:val="345"/>
        </w:trPr>
        <w:tc>
          <w:tcPr>
            <w:tcW w:w="15620" w:type="dxa"/>
            <w:gridSpan w:val="13"/>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Газоснабжение</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на газ</w:t>
            </w:r>
            <w:r w:rsidRPr="00576536">
              <w:t>о</w:t>
            </w:r>
            <w:r w:rsidRPr="00576536">
              <w:t>снабжение  с учётом ИПЦ без инвест</w:t>
            </w:r>
            <w:r w:rsidRPr="00576536">
              <w:t>и</w:t>
            </w:r>
            <w:r w:rsidRPr="00576536">
              <w:t>ционной на</w:t>
            </w:r>
            <w:r w:rsidRPr="00576536">
              <w:t>д</w:t>
            </w:r>
            <w:r w:rsidRPr="00576536">
              <w:t>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6,39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6,7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6,9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7,2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7,4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8,0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8,6</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8,8</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9,1</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Инв</w:t>
            </w:r>
            <w:r w:rsidRPr="00576536">
              <w:t>е</w:t>
            </w:r>
            <w:r w:rsidRPr="00576536">
              <w:t>стиционная составляющая в тарифе (и</w:t>
            </w:r>
            <w:r w:rsidRPr="00576536">
              <w:t>н</w:t>
            </w:r>
            <w:r w:rsidRPr="00576536">
              <w:t>вестиционная надбавка)</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на газ</w:t>
            </w:r>
            <w:r w:rsidRPr="00576536">
              <w:t>о</w:t>
            </w:r>
            <w:r w:rsidRPr="00576536">
              <w:t>снабжение с учётом ИПЦ и с учётом инв</w:t>
            </w:r>
            <w:r w:rsidRPr="00576536">
              <w:t>е</w:t>
            </w:r>
            <w:r w:rsidRPr="00576536">
              <w:t>стиционной надбавки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6,4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6,7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6,9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7,2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7,4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7,7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8,0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8,3</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8,6</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8,8</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9,1</w:t>
            </w:r>
          </w:p>
        </w:tc>
      </w:tr>
      <w:tr w:rsidR="002E7F2A" w:rsidRPr="00576536" w:rsidTr="001A5B89">
        <w:trPr>
          <w:trHeight w:val="345"/>
        </w:trPr>
        <w:tc>
          <w:tcPr>
            <w:tcW w:w="15620" w:type="dxa"/>
            <w:gridSpan w:val="13"/>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Холодное водоснабжение</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на вод</w:t>
            </w:r>
            <w:r w:rsidRPr="00576536">
              <w:t>о</w:t>
            </w:r>
            <w:r w:rsidRPr="00576536">
              <w:t>снабжение  с учётом ИПЦ без инвест</w:t>
            </w:r>
            <w:r w:rsidRPr="00576536">
              <w:t>и</w:t>
            </w:r>
            <w:r w:rsidRPr="00576536">
              <w:t>ционной на</w:t>
            </w:r>
            <w:r w:rsidRPr="00576536">
              <w:t>д</w:t>
            </w:r>
            <w:r w:rsidRPr="00576536">
              <w:t>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40,0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41,4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42,9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44,4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45,7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47,1</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Инв</w:t>
            </w:r>
            <w:r w:rsidRPr="00576536">
              <w:t>е</w:t>
            </w:r>
            <w:r w:rsidRPr="00576536">
              <w:t>стиционная составляющая в тарифе (и</w:t>
            </w:r>
            <w:r w:rsidRPr="00576536">
              <w:t>н</w:t>
            </w:r>
            <w:r w:rsidRPr="00576536">
              <w:t>вестиционная надбавка)</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11,1</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11,5</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11,8</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на вод</w:t>
            </w:r>
            <w:r w:rsidRPr="00576536">
              <w:t>о</w:t>
            </w:r>
            <w:r w:rsidRPr="00576536">
              <w:t>снабжение с учётом ИПЦ и с учётом инв</w:t>
            </w:r>
            <w:r w:rsidRPr="00576536">
              <w:t>е</w:t>
            </w:r>
            <w:r w:rsidRPr="00576536">
              <w:t>стиционной надбавки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50,0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51,8</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53,6</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55,5</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57,2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58,9</w:t>
            </w:r>
          </w:p>
        </w:tc>
      </w:tr>
      <w:tr w:rsidR="002E7F2A" w:rsidRPr="00576536" w:rsidTr="001A5B89">
        <w:trPr>
          <w:trHeight w:val="345"/>
        </w:trPr>
        <w:tc>
          <w:tcPr>
            <w:tcW w:w="15620" w:type="dxa"/>
            <w:gridSpan w:val="13"/>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Водоотведение</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на водоо</w:t>
            </w:r>
            <w:r w:rsidRPr="00576536">
              <w:t>т</w:t>
            </w:r>
            <w:r w:rsidRPr="00576536">
              <w:t>ведение  с уч</w:t>
            </w:r>
            <w:r w:rsidRPr="00576536">
              <w:t>ё</w:t>
            </w:r>
            <w:r w:rsidRPr="00576536">
              <w:t>том ИПЦ без инвестицио</w:t>
            </w:r>
            <w:r w:rsidRPr="00576536">
              <w:t>н</w:t>
            </w:r>
            <w:r w:rsidRPr="00576536">
              <w:t>ной надбавки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45,0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46,6</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48,2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49,9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51,4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53,0</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Инв</w:t>
            </w:r>
            <w:r w:rsidRPr="00576536">
              <w:t>е</w:t>
            </w:r>
            <w:r w:rsidRPr="00576536">
              <w:t>стиционная составляющая в тарифе (и</w:t>
            </w:r>
            <w:r w:rsidRPr="00576536">
              <w:t>н</w:t>
            </w:r>
            <w:r w:rsidRPr="00576536">
              <w:t>вестиционная надбавка)</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10,4</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11,1</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11,5</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11,8</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на водоо</w:t>
            </w:r>
            <w:r w:rsidRPr="00576536">
              <w:t>т</w:t>
            </w:r>
            <w:r w:rsidRPr="00576536">
              <w:t>ведениес уч</w:t>
            </w:r>
            <w:r w:rsidRPr="00576536">
              <w:t>ё</w:t>
            </w:r>
            <w:r w:rsidRPr="00576536">
              <w:t>том ИПЦ и с учётом инв</w:t>
            </w:r>
            <w:r w:rsidRPr="00576536">
              <w:t>е</w:t>
            </w:r>
            <w:r w:rsidRPr="00576536">
              <w:t>стиционной надбавки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55,0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56,9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59,0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61,0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62,9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64,8</w:t>
            </w:r>
          </w:p>
        </w:tc>
      </w:tr>
      <w:tr w:rsidR="002E7F2A" w:rsidRPr="00576536" w:rsidTr="001A5B89">
        <w:trPr>
          <w:trHeight w:val="345"/>
        </w:trPr>
        <w:tc>
          <w:tcPr>
            <w:tcW w:w="15620" w:type="dxa"/>
            <w:gridSpan w:val="13"/>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Вывоз и утилизация ТБО</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на вывоз и утилизацию ТБО с учётом ИПЦ без инв</w:t>
            </w:r>
            <w:r w:rsidRPr="00576536">
              <w:t>е</w:t>
            </w:r>
            <w:r w:rsidRPr="00576536">
              <w:t>стиционной надбавки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1035,3</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1071,9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1109,7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1143,2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1177,5</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Инв</w:t>
            </w:r>
            <w:r w:rsidRPr="00576536">
              <w:t>е</w:t>
            </w:r>
            <w:r w:rsidRPr="00576536">
              <w:t>стиционная составляющая в тарифе (и</w:t>
            </w:r>
            <w:r w:rsidRPr="00576536">
              <w:t>н</w:t>
            </w:r>
            <w:r w:rsidRPr="00576536">
              <w:t>вестиционная надбавка)</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0,0</w:t>
            </w:r>
          </w:p>
        </w:tc>
      </w:tr>
      <w:tr w:rsidR="002E7F2A" w:rsidRPr="00576536" w:rsidTr="001A5B89">
        <w:trPr>
          <w:trHeight w:val="345"/>
        </w:trPr>
        <w:tc>
          <w:tcPr>
            <w:tcW w:w="4540" w:type="dxa"/>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w:t>
            </w:r>
            <w:r w:rsidRPr="00576536">
              <w:t>о</w:t>
            </w:r>
            <w:r w:rsidRPr="00576536">
              <w:t>зируемый т</w:t>
            </w:r>
            <w:r w:rsidRPr="00576536">
              <w:t>а</w:t>
            </w:r>
            <w:r w:rsidRPr="00576536">
              <w:t>риф  на вывоз и утилизацию ТБО учётом ИПЦ и с уч</w:t>
            </w:r>
            <w:r w:rsidRPr="00576536">
              <w:t>ё</w:t>
            </w:r>
            <w:r w:rsidRPr="00576536">
              <w:t>том инвест</w:t>
            </w:r>
            <w:r w:rsidRPr="00576536">
              <w:t>и</w:t>
            </w:r>
            <w:r w:rsidRPr="00576536">
              <w:t>ционной на</w:t>
            </w:r>
            <w:r w:rsidRPr="00576536">
              <w:t>д</w:t>
            </w:r>
            <w:r w:rsidRPr="00576536">
              <w:t>бавки</w:t>
            </w:r>
          </w:p>
        </w:tc>
        <w:tc>
          <w:tcPr>
            <w:tcW w:w="960" w:type="dxa"/>
            <w:tcBorders>
              <w:top w:val="nil"/>
              <w:left w:val="nil"/>
              <w:bottom w:val="single" w:sz="4" w:space="0" w:color="auto"/>
              <w:right w:val="single" w:sz="4" w:space="0" w:color="auto"/>
            </w:tcBorders>
            <w:vAlign w:val="center"/>
          </w:tcPr>
          <w:p w:rsidR="002E7F2A" w:rsidRPr="00576536" w:rsidRDefault="002E7F2A" w:rsidP="00576536">
            <w:r w:rsidRPr="00576536">
              <w:t>руб/м.куб</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1035,3</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1071,9</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1109,7</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1143,2</w:t>
            </w:r>
          </w:p>
        </w:tc>
        <w:tc>
          <w:tcPr>
            <w:tcW w:w="920" w:type="dxa"/>
            <w:tcBorders>
              <w:top w:val="nil"/>
              <w:left w:val="nil"/>
              <w:bottom w:val="single" w:sz="4" w:space="0" w:color="auto"/>
              <w:right w:val="single" w:sz="4" w:space="0" w:color="auto"/>
            </w:tcBorders>
            <w:vAlign w:val="center"/>
          </w:tcPr>
          <w:p w:rsidR="002E7F2A" w:rsidRPr="00576536" w:rsidRDefault="002E7F2A" w:rsidP="00576536">
            <w:r w:rsidRPr="00576536">
              <w:t>1177,5</w:t>
            </w:r>
          </w:p>
        </w:tc>
      </w:tr>
    </w:tbl>
    <w:p w:rsidR="002E7F2A" w:rsidRPr="00576536" w:rsidRDefault="002E7F2A" w:rsidP="00576536">
      <w:pPr>
        <w:sectPr w:rsidR="002E7F2A" w:rsidRPr="00576536" w:rsidSect="0052295B">
          <w:pgSz w:w="16838" w:h="11906" w:orient="landscape" w:code="9"/>
          <w:pgMar w:top="1418" w:right="567" w:bottom="567" w:left="567" w:header="709" w:footer="709" w:gutter="0"/>
          <w:cols w:space="708"/>
          <w:titlePg/>
          <w:docGrid w:linePitch="381"/>
        </w:sectPr>
      </w:pPr>
    </w:p>
    <w:p w:rsidR="002E7F2A" w:rsidRPr="00576536" w:rsidRDefault="002E7F2A" w:rsidP="00576536">
      <w:bookmarkStart w:id="178" w:name="_Toc482341430"/>
      <w:r w:rsidRPr="00576536">
        <w:t>Раздел 16. Прогноз расходов населения на коммунальные услуги, расходов бю</w:t>
      </w:r>
      <w:r w:rsidRPr="00576536">
        <w:t>д</w:t>
      </w:r>
      <w:r w:rsidRPr="00576536">
        <w:t>жета на социальную поддержку и субсидии, проверка доступности тарифов на комм</w:t>
      </w:r>
      <w:r w:rsidRPr="00576536">
        <w:t>у</w:t>
      </w:r>
      <w:r w:rsidRPr="00576536">
        <w:t>нальные слуги.</w:t>
      </w:r>
      <w:bookmarkEnd w:id="178"/>
    </w:p>
    <w:p w:rsidR="002E7F2A" w:rsidRPr="00576536" w:rsidRDefault="002E7F2A" w:rsidP="00576536"/>
    <w:p w:rsidR="002E7F2A" w:rsidRPr="00576536" w:rsidRDefault="002E7F2A" w:rsidP="00576536">
      <w:r w:rsidRPr="00576536">
        <w:t xml:space="preserve">Расчет расходов населения на коммунальные ресурсы в Усть-Багарякском СПдо 2027 г. произведен на основании прогноза спроса населения на коммунальные ресурсы и прогнозируемых тарифов по каждому виду коммунальных ресурсов. </w:t>
      </w:r>
    </w:p>
    <w:p w:rsidR="002E7F2A" w:rsidRPr="00576536" w:rsidRDefault="002E7F2A" w:rsidP="00576536">
      <w:r w:rsidRPr="00576536">
        <w:t>Проверка доступности тарифов на коммунальные услуги проведена путем опр</w:t>
      </w:r>
      <w:r w:rsidRPr="00576536">
        <w:t>е</w:t>
      </w:r>
      <w:r w:rsidRPr="00576536">
        <w:t>деления пороговых значений платежеспособности потребителей за жилищно-коммунальные услуги (ЖКУ).</w:t>
      </w:r>
    </w:p>
    <w:p w:rsidR="002E7F2A" w:rsidRPr="00576536" w:rsidRDefault="002E7F2A" w:rsidP="00576536">
      <w:r w:rsidRPr="00576536">
        <w:t>Анализ платежеспособности потребителей основан на сопоставлении нормати</w:t>
      </w:r>
      <w:r w:rsidRPr="00576536">
        <w:t>в</w:t>
      </w:r>
      <w:r w:rsidRPr="00576536">
        <w:t>ной, ожидаемой и предельной платежеспособной возможности населения.</w:t>
      </w:r>
    </w:p>
    <w:p w:rsidR="002E7F2A" w:rsidRPr="00576536" w:rsidRDefault="002E7F2A" w:rsidP="00576536">
      <w:r w:rsidRPr="00576536">
        <w:t>Ожидаемая величина платежей граждан за ЖКУ определяется в расчете на 1 м2 общей площади исходя из прогнозируемых тарифов на ЖКУ и нормативов потребления.</w:t>
      </w:r>
    </w:p>
    <w:p w:rsidR="002E7F2A" w:rsidRPr="00576536" w:rsidRDefault="002E7F2A" w:rsidP="00576536">
      <w:r w:rsidRPr="00576536">
        <w:t>На 2017 – 2027 гг. сформирован прогноз изменения уровня платежей граждан Усть-Багарякского СПпри  включении инвестиционных составляющих в тарифы на электрическую энергию, тепловую энергию и газ, и утверждения инвестиционных на</w:t>
      </w:r>
      <w:r w:rsidRPr="00576536">
        <w:t>д</w:t>
      </w:r>
      <w:r w:rsidRPr="00576536">
        <w:t xml:space="preserve">бавок к тарифам на ЖКУ. </w:t>
      </w:r>
    </w:p>
    <w:p w:rsidR="002E7F2A" w:rsidRPr="00576536" w:rsidRDefault="002E7F2A" w:rsidP="00576536">
      <w:r w:rsidRPr="00576536">
        <w:t>Нормативная величина платежей граждан (с учетом прогнозируемых тарифов в ценах отчетного периода) определена в соответствии с региональным стандартом по у</w:t>
      </w:r>
      <w:r w:rsidRPr="00576536">
        <w:t>с</w:t>
      </w:r>
      <w:r w:rsidRPr="00576536">
        <w:t>тановленным нормативам потребления коммунальных ресурсов. При переходе от опл</w:t>
      </w:r>
      <w:r w:rsidRPr="00576536">
        <w:t>а</w:t>
      </w:r>
      <w:r w:rsidRPr="00576536">
        <w:t>ты за коммунальные ресурсы по  установленным нормативам потребления на оплату по фактическому потреблению по приборам учета и при отсутствии отдельных видов бл</w:t>
      </w:r>
      <w:r w:rsidRPr="00576536">
        <w:t>а</w:t>
      </w:r>
      <w:r w:rsidRPr="00576536">
        <w:t>гоустройства фактическая величина платежей граждан может изменяться, как правило,  в меньшую сторону.</w:t>
      </w:r>
    </w:p>
    <w:p w:rsidR="002E7F2A" w:rsidRPr="00576536" w:rsidRDefault="002E7F2A" w:rsidP="00576536">
      <w:r w:rsidRPr="00576536">
        <w:t>Предельная стоимость оказываемых ЖКУ на 1м2 площади установлена Пост</w:t>
      </w:r>
      <w:r w:rsidRPr="00576536">
        <w:t>а</w:t>
      </w:r>
      <w:r w:rsidRPr="00576536">
        <w:t xml:space="preserve">новлением Правительства РФ от 11 февраля 2016 г. № 97 "О федеральных стандартах оплаты жилого помещения и коммунальных услуг на 2016 - 2018 годы” только до 2018 года включительно.   </w:t>
      </w:r>
    </w:p>
    <w:p w:rsidR="002E7F2A" w:rsidRPr="00576536" w:rsidRDefault="002E7F2A" w:rsidP="00576536">
      <w:r w:rsidRPr="00576536">
        <w:t>Удельная стоимость ЖКУ (из расчёта на одного гражданина)по Усть-Багарякскому СПна 2017 год установлена региональным стандартомутверждённым п</w:t>
      </w:r>
      <w:r w:rsidRPr="00576536">
        <w:t>о</w:t>
      </w:r>
      <w:r w:rsidRPr="00576536">
        <w:t>становлением Правительства Челябинской области№342-Пот 20 июля 2016 года.</w:t>
      </w:r>
    </w:p>
    <w:p w:rsidR="002E7F2A" w:rsidRPr="00576536" w:rsidRDefault="002E7F2A" w:rsidP="00576536">
      <w:r w:rsidRPr="00576536">
        <w:t>Нормативы потребления ЖКУ приведены в таблице 6.</w:t>
      </w:r>
    </w:p>
    <w:p w:rsidR="002E7F2A" w:rsidRPr="00576536" w:rsidRDefault="002E7F2A" w:rsidP="00576536">
      <w:r w:rsidRPr="00576536">
        <w:t>Сравнительный анализ уровня платежей граждан с предельной стоимостьюЖКУ за 2017 – 2018 гг. представлен в таблице 21. Анализ выполнен для существующего и перспективного уровней обеспеченности населения ЖКУ. Цель анализа - оценить до</w:t>
      </w:r>
      <w:r w:rsidRPr="00576536">
        <w:t>с</w:t>
      </w:r>
      <w:r w:rsidRPr="00576536">
        <w:t>тупность ЖКУ для населения при различных уровнях благоустройства жилья.</w:t>
      </w:r>
    </w:p>
    <w:p w:rsidR="002E7F2A" w:rsidRPr="00576536" w:rsidRDefault="002E7F2A" w:rsidP="00576536">
      <w:r w:rsidRPr="00576536">
        <w:t>Структура стоимости ЖКУ в нормативах и тарифах 2017 года наглядно отобр</w:t>
      </w:r>
      <w:r w:rsidRPr="00576536">
        <w:t>а</w:t>
      </w:r>
      <w:r w:rsidRPr="00576536">
        <w:t>жена на рис. 3</w:t>
      </w:r>
    </w:p>
    <w:p w:rsidR="002E7F2A" w:rsidRPr="00576536" w:rsidRDefault="002E7F2A" w:rsidP="00576536"/>
    <w:p w:rsidR="002E7F2A" w:rsidRPr="00576536" w:rsidRDefault="002E7F2A" w:rsidP="00576536">
      <w:pPr>
        <w:sectPr w:rsidR="002E7F2A" w:rsidRPr="00576536" w:rsidSect="00B7497D">
          <w:pgSz w:w="11906" w:h="16838" w:code="9"/>
          <w:pgMar w:top="567" w:right="567" w:bottom="567" w:left="1418" w:header="709" w:footer="709" w:gutter="0"/>
          <w:cols w:space="708"/>
          <w:titlePg/>
          <w:docGrid w:linePitch="381"/>
        </w:sectPr>
      </w:pPr>
    </w:p>
    <w:p w:rsidR="002E7F2A" w:rsidRPr="00576536" w:rsidRDefault="002E7F2A" w:rsidP="00576536">
      <w:r w:rsidRPr="00576536">
        <w:t xml:space="preserve">Таблица </w:t>
      </w:r>
      <w:fldSimple w:instr=" SEQ Таблица \* ARABIC ">
        <w:r w:rsidRPr="00576536">
          <w:t>21</w:t>
        </w:r>
      </w:fldSimple>
      <w:r w:rsidRPr="00576536">
        <w:t>Прогноз расходов населения на коммунальные ресурсы до 2018 г.</w:t>
      </w:r>
    </w:p>
    <w:p w:rsidR="002E7F2A" w:rsidRPr="00576536" w:rsidRDefault="002E7F2A" w:rsidP="00576536">
      <w:r w:rsidRPr="00576536">
        <w:t>Существующий уровень обеспечения населения ЖКУ.</w:t>
      </w:r>
    </w:p>
    <w:tbl>
      <w:tblPr>
        <w:tblW w:w="5000" w:type="pct"/>
        <w:tblLook w:val="00A0"/>
      </w:tblPr>
      <w:tblGrid>
        <w:gridCol w:w="2549"/>
        <w:gridCol w:w="2064"/>
        <w:gridCol w:w="2557"/>
        <w:gridCol w:w="2326"/>
        <w:gridCol w:w="2466"/>
        <w:gridCol w:w="2557"/>
        <w:gridCol w:w="2326"/>
        <w:gridCol w:w="2466"/>
      </w:tblGrid>
      <w:tr w:rsidR="002E7F2A" w:rsidRPr="00576536" w:rsidTr="001A5B89">
        <w:trPr>
          <w:trHeight w:val="450"/>
        </w:trPr>
        <w:tc>
          <w:tcPr>
            <w:tcW w:w="1306"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Наименование</w:t>
            </w:r>
          </w:p>
        </w:tc>
        <w:tc>
          <w:tcPr>
            <w:tcW w:w="541"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Единицы измерения</w:t>
            </w:r>
          </w:p>
        </w:tc>
        <w:tc>
          <w:tcPr>
            <w:tcW w:w="1577" w:type="pct"/>
            <w:gridSpan w:val="3"/>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2017 г.</w:t>
            </w:r>
          </w:p>
        </w:tc>
        <w:tc>
          <w:tcPr>
            <w:tcW w:w="1577" w:type="pct"/>
            <w:gridSpan w:val="3"/>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2018 г.</w:t>
            </w:r>
          </w:p>
        </w:tc>
      </w:tr>
      <w:tr w:rsidR="002E7F2A" w:rsidRPr="00576536" w:rsidTr="001A5B89">
        <w:trPr>
          <w:trHeight w:val="2385"/>
        </w:trPr>
        <w:tc>
          <w:tcPr>
            <w:tcW w:w="1306"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541"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526" w:type="pct"/>
            <w:tcBorders>
              <w:top w:val="nil"/>
              <w:left w:val="nil"/>
              <w:bottom w:val="single" w:sz="4" w:space="0" w:color="auto"/>
              <w:right w:val="single" w:sz="4" w:space="0" w:color="auto"/>
            </w:tcBorders>
          </w:tcPr>
          <w:p w:rsidR="002E7F2A" w:rsidRPr="00576536" w:rsidRDefault="002E7F2A" w:rsidP="00576536">
            <w:r w:rsidRPr="00576536">
              <w:t>Из расчёта на семью из трёх чел</w:t>
            </w:r>
            <w:r w:rsidRPr="00576536">
              <w:t>о</w:t>
            </w:r>
            <w:r w:rsidRPr="00576536">
              <w:t>век проживающей в МКД в квартире  площадью 54м.кв.с ванной, душем, с централизованными системами отопл</w:t>
            </w:r>
            <w:r w:rsidRPr="00576536">
              <w:t>е</w:t>
            </w:r>
            <w:r w:rsidRPr="00576536">
              <w:t>ния, ХВС, водоотв</w:t>
            </w:r>
            <w:r w:rsidRPr="00576536">
              <w:t>е</w:t>
            </w:r>
            <w:r w:rsidRPr="00576536">
              <w:t>дения, с газовой плитой и проточным водоподогревателем.</w:t>
            </w:r>
          </w:p>
        </w:tc>
        <w:tc>
          <w:tcPr>
            <w:tcW w:w="526" w:type="pct"/>
            <w:tcBorders>
              <w:top w:val="nil"/>
              <w:left w:val="nil"/>
              <w:bottom w:val="single" w:sz="4" w:space="0" w:color="auto"/>
              <w:right w:val="single" w:sz="4" w:space="0" w:color="auto"/>
            </w:tcBorders>
          </w:tcPr>
          <w:p w:rsidR="002E7F2A" w:rsidRPr="00576536" w:rsidRDefault="002E7F2A" w:rsidP="00576536">
            <w:r w:rsidRPr="00576536">
              <w:t>Из расчёта на семью из трёх человек прож</w:t>
            </w:r>
            <w:r w:rsidRPr="00576536">
              <w:t>и</w:t>
            </w:r>
            <w:r w:rsidRPr="00576536">
              <w:t>вающей в доме площадью 70м.кв.с ванной, душем, с центр</w:t>
            </w:r>
            <w:r w:rsidRPr="00576536">
              <w:t>а</w:t>
            </w:r>
            <w:r w:rsidRPr="00576536">
              <w:t>лизованным ХВС, с отоплением и ГВС от индивид</w:t>
            </w:r>
            <w:r w:rsidRPr="00576536">
              <w:t>у</w:t>
            </w:r>
            <w:r w:rsidRPr="00576536">
              <w:t>ального газового котла. Водоотв</w:t>
            </w:r>
            <w:r w:rsidRPr="00576536">
              <w:t>е</w:t>
            </w:r>
            <w:r w:rsidRPr="00576536">
              <w:t>дение -вывоз ЖБО.</w:t>
            </w:r>
          </w:p>
        </w:tc>
        <w:tc>
          <w:tcPr>
            <w:tcW w:w="526" w:type="pct"/>
            <w:tcBorders>
              <w:top w:val="nil"/>
              <w:left w:val="nil"/>
              <w:bottom w:val="single" w:sz="4" w:space="0" w:color="auto"/>
              <w:right w:val="single" w:sz="4" w:space="0" w:color="auto"/>
            </w:tcBorders>
          </w:tcPr>
          <w:p w:rsidR="002E7F2A" w:rsidRPr="00576536" w:rsidRDefault="002E7F2A" w:rsidP="00576536">
            <w:r w:rsidRPr="00576536">
              <w:t>Из расчёта на семью из трёх ч</w:t>
            </w:r>
            <w:r w:rsidRPr="00576536">
              <w:t>е</w:t>
            </w:r>
            <w:r w:rsidRPr="00576536">
              <w:t>ловек прожива</w:t>
            </w:r>
            <w:r w:rsidRPr="00576536">
              <w:t>ю</w:t>
            </w:r>
            <w:r w:rsidRPr="00576536">
              <w:t>щей в доме площ</w:t>
            </w:r>
            <w:r w:rsidRPr="00576536">
              <w:t>а</w:t>
            </w:r>
            <w:r w:rsidRPr="00576536">
              <w:t>дью 70м.кв.с це</w:t>
            </w:r>
            <w:r w:rsidRPr="00576536">
              <w:t>н</w:t>
            </w:r>
            <w:r w:rsidRPr="00576536">
              <w:t>трализованными системами ХВС и отопления, эле</w:t>
            </w:r>
            <w:r w:rsidRPr="00576536">
              <w:t>к</w:t>
            </w:r>
            <w:r w:rsidRPr="00576536">
              <w:t>трической плитой, без ванны с приг</w:t>
            </w:r>
            <w:r w:rsidRPr="00576536">
              <w:t>о</w:t>
            </w:r>
            <w:r w:rsidRPr="00576536">
              <w:t>товлением горячей воды с использов</w:t>
            </w:r>
            <w:r w:rsidRPr="00576536">
              <w:t>а</w:t>
            </w:r>
            <w:r w:rsidRPr="00576536">
              <w:t>нием электрическ</w:t>
            </w:r>
            <w:r w:rsidRPr="00576536">
              <w:t>о</w:t>
            </w:r>
            <w:r w:rsidRPr="00576536">
              <w:t>го водоподогрев</w:t>
            </w:r>
            <w:r w:rsidRPr="00576536">
              <w:t>а</w:t>
            </w:r>
            <w:r w:rsidRPr="00576536">
              <w:t>теля. Водоотвед</w:t>
            </w:r>
            <w:r w:rsidRPr="00576536">
              <w:t>е</w:t>
            </w:r>
            <w:r w:rsidRPr="00576536">
              <w:t xml:space="preserve">ние - вывоз ЖБО. </w:t>
            </w:r>
          </w:p>
        </w:tc>
        <w:tc>
          <w:tcPr>
            <w:tcW w:w="526" w:type="pct"/>
            <w:tcBorders>
              <w:top w:val="nil"/>
              <w:left w:val="nil"/>
              <w:bottom w:val="single" w:sz="4" w:space="0" w:color="auto"/>
              <w:right w:val="single" w:sz="4" w:space="0" w:color="auto"/>
            </w:tcBorders>
          </w:tcPr>
          <w:p w:rsidR="002E7F2A" w:rsidRPr="00576536" w:rsidRDefault="002E7F2A" w:rsidP="00576536">
            <w:r w:rsidRPr="00576536">
              <w:t>Из расчёта на семью из трёх чел</w:t>
            </w:r>
            <w:r w:rsidRPr="00576536">
              <w:t>о</w:t>
            </w:r>
            <w:r w:rsidRPr="00576536">
              <w:t>век проживающей в МКД в квартире  площадью 54м.кв.с ванной, душем, с централизованными системами отопл</w:t>
            </w:r>
            <w:r w:rsidRPr="00576536">
              <w:t>е</w:t>
            </w:r>
            <w:r w:rsidRPr="00576536">
              <w:t>ния, ХВС, водоотв</w:t>
            </w:r>
            <w:r w:rsidRPr="00576536">
              <w:t>е</w:t>
            </w:r>
            <w:r w:rsidRPr="00576536">
              <w:t>дения, с газовой плитой и проточным водоподогревателем.</w:t>
            </w:r>
          </w:p>
        </w:tc>
        <w:tc>
          <w:tcPr>
            <w:tcW w:w="526" w:type="pct"/>
            <w:tcBorders>
              <w:top w:val="nil"/>
              <w:left w:val="nil"/>
              <w:bottom w:val="single" w:sz="4" w:space="0" w:color="auto"/>
              <w:right w:val="single" w:sz="4" w:space="0" w:color="auto"/>
            </w:tcBorders>
          </w:tcPr>
          <w:p w:rsidR="002E7F2A" w:rsidRPr="00576536" w:rsidRDefault="002E7F2A" w:rsidP="00576536">
            <w:r w:rsidRPr="00576536">
              <w:t>Из расчёта на семью из трёх человек прож</w:t>
            </w:r>
            <w:r w:rsidRPr="00576536">
              <w:t>и</w:t>
            </w:r>
            <w:r w:rsidRPr="00576536">
              <w:t>вающей в доме площадью 70м.кв.с ванной, душем, с центр</w:t>
            </w:r>
            <w:r w:rsidRPr="00576536">
              <w:t>а</w:t>
            </w:r>
            <w:r w:rsidRPr="00576536">
              <w:t>лизованным ХВС, с отоплением и ГВС от индивид</w:t>
            </w:r>
            <w:r w:rsidRPr="00576536">
              <w:t>у</w:t>
            </w:r>
            <w:r w:rsidRPr="00576536">
              <w:t>ального газового котла. Водоотв</w:t>
            </w:r>
            <w:r w:rsidRPr="00576536">
              <w:t>е</w:t>
            </w:r>
            <w:r w:rsidRPr="00576536">
              <w:t>дение -вывоз ЖБО.</w:t>
            </w:r>
          </w:p>
        </w:tc>
        <w:tc>
          <w:tcPr>
            <w:tcW w:w="526" w:type="pct"/>
            <w:tcBorders>
              <w:top w:val="nil"/>
              <w:left w:val="nil"/>
              <w:bottom w:val="single" w:sz="4" w:space="0" w:color="auto"/>
              <w:right w:val="single" w:sz="4" w:space="0" w:color="auto"/>
            </w:tcBorders>
          </w:tcPr>
          <w:p w:rsidR="002E7F2A" w:rsidRPr="00576536" w:rsidRDefault="002E7F2A" w:rsidP="00576536">
            <w:r w:rsidRPr="00576536">
              <w:t>Из расчёта на семью из трёх ч</w:t>
            </w:r>
            <w:r w:rsidRPr="00576536">
              <w:t>е</w:t>
            </w:r>
            <w:r w:rsidRPr="00576536">
              <w:t>ловек прожива</w:t>
            </w:r>
            <w:r w:rsidRPr="00576536">
              <w:t>ю</w:t>
            </w:r>
            <w:r w:rsidRPr="00576536">
              <w:t>щей в доме площ</w:t>
            </w:r>
            <w:r w:rsidRPr="00576536">
              <w:t>а</w:t>
            </w:r>
            <w:r w:rsidRPr="00576536">
              <w:t>дью 70м.кв.с це</w:t>
            </w:r>
            <w:r w:rsidRPr="00576536">
              <w:t>н</w:t>
            </w:r>
            <w:r w:rsidRPr="00576536">
              <w:t>трализованными системами ХВС и отопления, эле</w:t>
            </w:r>
            <w:r w:rsidRPr="00576536">
              <w:t>к</w:t>
            </w:r>
            <w:r w:rsidRPr="00576536">
              <w:t>трической плитой, без ванны с приг</w:t>
            </w:r>
            <w:r w:rsidRPr="00576536">
              <w:t>о</w:t>
            </w:r>
            <w:r w:rsidRPr="00576536">
              <w:t>товлением горячей воды с использов</w:t>
            </w:r>
            <w:r w:rsidRPr="00576536">
              <w:t>а</w:t>
            </w:r>
            <w:r w:rsidRPr="00576536">
              <w:t>нием электрическ</w:t>
            </w:r>
            <w:r w:rsidRPr="00576536">
              <w:t>о</w:t>
            </w:r>
            <w:r w:rsidRPr="00576536">
              <w:t>го водоподогрев</w:t>
            </w:r>
            <w:r w:rsidRPr="00576536">
              <w:t>а</w:t>
            </w:r>
            <w:r w:rsidRPr="00576536">
              <w:t>теля. Водоотвед</w:t>
            </w:r>
            <w:r w:rsidRPr="00576536">
              <w:t>е</w:t>
            </w:r>
            <w:r w:rsidRPr="00576536">
              <w:t xml:space="preserve">ние - вывоз ЖБО. </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576536" w:rsidRDefault="002E7F2A" w:rsidP="00576536">
            <w:r w:rsidRPr="00576536">
              <w:t>Электроснабжение</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кВт∙ч</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270,00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270,00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270,00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270,00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390,00</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руб./кВт∙ч</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2,21</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Расходы на электроснабжение</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572,83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572,83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827,42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595,75</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595,75</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860,52</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576536" w:rsidRDefault="002E7F2A" w:rsidP="00576536">
            <w:r w:rsidRPr="00576536">
              <w:t>Газоснабжение</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226,80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645,00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226,80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226,80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645,00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226,80</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4,57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4,57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4,57</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Расходы нас</w:t>
            </w:r>
            <w:r w:rsidRPr="00576536">
              <w:t>е</w:t>
            </w:r>
            <w:r w:rsidRPr="00576536">
              <w:t>ления на газосна</w:t>
            </w:r>
            <w:r w:rsidRPr="00576536">
              <w:t>б</w:t>
            </w:r>
            <w:r w:rsidRPr="00576536">
              <w:t>жение</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997,03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2835,47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997,03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1036,91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2948,89</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1036,91</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shd w:val="clear" w:color="000000" w:fill="F2F2F2"/>
            <w:vAlign w:val="center"/>
          </w:tcPr>
          <w:p w:rsidR="002E7F2A" w:rsidRPr="00576536" w:rsidRDefault="002E7F2A" w:rsidP="00576536">
            <w:r w:rsidRPr="00576536">
              <w:t>Центральное отопление</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Гкал</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3,99</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3,99</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руб./Гкал</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1848,61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1848,61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1848,61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1922,55</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1922,55</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1922,55</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Расходы на теплоснабжение</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3920,13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7373,37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4076,93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7668,30</w:t>
            </w:r>
          </w:p>
        </w:tc>
      </w:tr>
      <w:tr w:rsidR="002E7F2A" w:rsidRPr="00576536" w:rsidTr="001A5B89">
        <w:trPr>
          <w:trHeight w:val="300"/>
        </w:trPr>
        <w:tc>
          <w:tcPr>
            <w:tcW w:w="1306" w:type="pct"/>
            <w:tcBorders>
              <w:top w:val="nil"/>
              <w:left w:val="single" w:sz="4" w:space="0" w:color="auto"/>
              <w:bottom w:val="single" w:sz="4" w:space="0" w:color="auto"/>
              <w:right w:val="nil"/>
            </w:tcBorders>
            <w:vAlign w:val="center"/>
          </w:tcPr>
          <w:p w:rsidR="002E7F2A" w:rsidRPr="00576536" w:rsidRDefault="002E7F2A" w:rsidP="00576536">
            <w:r w:rsidRPr="00576536">
              <w:t>Всего расх</w:t>
            </w:r>
            <w:r w:rsidRPr="00576536">
              <w:t>о</w:t>
            </w:r>
            <w:r w:rsidRPr="00576536">
              <w:t>ды на коммунал</w:t>
            </w:r>
            <w:r w:rsidRPr="00576536">
              <w:t>ь</w:t>
            </w:r>
            <w:r w:rsidRPr="00576536">
              <w:t>ные ресурсы</w:t>
            </w:r>
          </w:p>
        </w:tc>
        <w:tc>
          <w:tcPr>
            <w:tcW w:w="541"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тыс. 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5489,99</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3408,30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9197,82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5709,59</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3544,64</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9565,74</w:t>
            </w:r>
          </w:p>
        </w:tc>
      </w:tr>
      <w:tr w:rsidR="002E7F2A" w:rsidRPr="00576536" w:rsidTr="001A5B89">
        <w:trPr>
          <w:trHeight w:val="300"/>
        </w:trPr>
        <w:tc>
          <w:tcPr>
            <w:tcW w:w="1306" w:type="pct"/>
            <w:tcBorders>
              <w:top w:val="nil"/>
              <w:left w:val="single" w:sz="4" w:space="0" w:color="auto"/>
              <w:bottom w:val="single" w:sz="4" w:space="0" w:color="auto"/>
              <w:right w:val="nil"/>
            </w:tcBorders>
            <w:vAlign w:val="center"/>
          </w:tcPr>
          <w:p w:rsidR="002E7F2A" w:rsidRPr="00576536" w:rsidRDefault="002E7F2A" w:rsidP="00576536">
            <w:r w:rsidRPr="00576536">
              <w:t>Удельный расход населения на 1м.кв. площади</w:t>
            </w:r>
          </w:p>
        </w:tc>
        <w:tc>
          <w:tcPr>
            <w:tcW w:w="541"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руб./м.кв.</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101,67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48,69</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131,40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105,73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50,64</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136,65</w:t>
            </w:r>
          </w:p>
        </w:tc>
      </w:tr>
      <w:tr w:rsidR="002E7F2A" w:rsidRPr="00576536" w:rsidTr="001A5B89">
        <w:trPr>
          <w:trHeight w:val="720"/>
        </w:trPr>
        <w:tc>
          <w:tcPr>
            <w:tcW w:w="1306" w:type="pct"/>
            <w:tcBorders>
              <w:top w:val="nil"/>
              <w:left w:val="single" w:sz="4" w:space="0" w:color="auto"/>
              <w:bottom w:val="single" w:sz="4" w:space="0" w:color="auto"/>
              <w:right w:val="nil"/>
            </w:tcBorders>
            <w:vAlign w:val="center"/>
          </w:tcPr>
          <w:p w:rsidR="002E7F2A" w:rsidRPr="00576536" w:rsidRDefault="002E7F2A" w:rsidP="00576536">
            <w:r w:rsidRPr="00576536">
              <w:t>Предельная стоимость  предо</w:t>
            </w:r>
            <w:r w:rsidRPr="00576536">
              <w:t>с</w:t>
            </w:r>
            <w:r w:rsidRPr="00576536">
              <w:t>тавляемых ЖКУ на 1 м2 площади в Ч</w:t>
            </w:r>
            <w:r w:rsidRPr="00576536">
              <w:t>е</w:t>
            </w:r>
            <w:r w:rsidRPr="00576536">
              <w:t>лябинской области установленная П</w:t>
            </w:r>
            <w:r w:rsidRPr="00576536">
              <w:t>о</w:t>
            </w:r>
            <w:r w:rsidRPr="00576536">
              <w:t>становлением Пр</w:t>
            </w:r>
            <w:r w:rsidRPr="00576536">
              <w:t>а</w:t>
            </w:r>
            <w:r w:rsidRPr="00576536">
              <w:t>вительства РФ от 11 февраля 2016 г. № 97 "О федеральных стандартах оплаты жилого помещения и коммунальных у</w:t>
            </w:r>
            <w:r w:rsidRPr="00576536">
              <w:t>с</w:t>
            </w:r>
            <w:r w:rsidRPr="00576536">
              <w:t>луг на 2016 - 2018 годы”</w:t>
            </w:r>
          </w:p>
        </w:tc>
        <w:tc>
          <w:tcPr>
            <w:tcW w:w="541"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руб./м.кв.</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108,30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108,30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108,30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112,40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112,40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112,40</w:t>
            </w:r>
          </w:p>
        </w:tc>
      </w:tr>
      <w:tr w:rsidR="002E7F2A" w:rsidRPr="00576536" w:rsidTr="001A5B89">
        <w:trPr>
          <w:trHeight w:val="480"/>
        </w:trPr>
        <w:tc>
          <w:tcPr>
            <w:tcW w:w="1306" w:type="pct"/>
            <w:tcBorders>
              <w:top w:val="nil"/>
              <w:left w:val="single" w:sz="4" w:space="0" w:color="auto"/>
              <w:bottom w:val="single" w:sz="4" w:space="0" w:color="auto"/>
              <w:right w:val="nil"/>
            </w:tcBorders>
            <w:vAlign w:val="center"/>
          </w:tcPr>
          <w:p w:rsidR="002E7F2A" w:rsidRPr="00576536" w:rsidRDefault="002E7F2A" w:rsidP="00576536">
            <w:r w:rsidRPr="00576536">
              <w:t>Разница ме</w:t>
            </w:r>
            <w:r w:rsidRPr="00576536">
              <w:t>ж</w:t>
            </w:r>
            <w:r w:rsidRPr="00576536">
              <w:t>ду предельной стоимостью ЖКУ и удельным прогноз</w:t>
            </w:r>
            <w:r w:rsidRPr="00576536">
              <w:t>и</w:t>
            </w:r>
            <w:r w:rsidRPr="00576536">
              <w:t>руемым расходом.</w:t>
            </w:r>
          </w:p>
        </w:tc>
        <w:tc>
          <w:tcPr>
            <w:tcW w:w="541"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руб./м.кв.</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6,63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59,61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-23,10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6,67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61,76</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-24,25</w:t>
            </w:r>
          </w:p>
        </w:tc>
      </w:tr>
    </w:tbl>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r w:rsidRPr="00576536">
        <w:t>Перспективный уровень обеспечения населения ЖКУ.</w:t>
      </w:r>
    </w:p>
    <w:tbl>
      <w:tblPr>
        <w:tblW w:w="5000" w:type="pct"/>
        <w:tblLook w:val="00A0"/>
      </w:tblPr>
      <w:tblGrid>
        <w:gridCol w:w="2549"/>
        <w:gridCol w:w="2064"/>
        <w:gridCol w:w="3266"/>
        <w:gridCol w:w="2326"/>
        <w:gridCol w:w="2466"/>
        <w:gridCol w:w="2557"/>
        <w:gridCol w:w="2326"/>
        <w:gridCol w:w="2466"/>
      </w:tblGrid>
      <w:tr w:rsidR="002E7F2A" w:rsidRPr="00576536" w:rsidTr="001A5B89">
        <w:trPr>
          <w:trHeight w:val="207"/>
        </w:trPr>
        <w:tc>
          <w:tcPr>
            <w:tcW w:w="1306"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Наименование</w:t>
            </w:r>
          </w:p>
        </w:tc>
        <w:tc>
          <w:tcPr>
            <w:tcW w:w="541" w:type="pct"/>
            <w:vMerge w:val="restart"/>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r w:rsidRPr="00576536">
              <w:t>Единицы измерения</w:t>
            </w:r>
          </w:p>
        </w:tc>
        <w:tc>
          <w:tcPr>
            <w:tcW w:w="1577" w:type="pct"/>
            <w:gridSpan w:val="3"/>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2017 г.</w:t>
            </w:r>
          </w:p>
        </w:tc>
        <w:tc>
          <w:tcPr>
            <w:tcW w:w="1577" w:type="pct"/>
            <w:gridSpan w:val="3"/>
            <w:tcBorders>
              <w:top w:val="single" w:sz="4" w:space="0" w:color="auto"/>
              <w:left w:val="nil"/>
              <w:bottom w:val="single" w:sz="4" w:space="0" w:color="auto"/>
              <w:right w:val="single" w:sz="4" w:space="0" w:color="000000"/>
            </w:tcBorders>
            <w:vAlign w:val="center"/>
          </w:tcPr>
          <w:p w:rsidR="002E7F2A" w:rsidRPr="00576536" w:rsidRDefault="002E7F2A" w:rsidP="00576536">
            <w:r w:rsidRPr="00576536">
              <w:t>2018 г.</w:t>
            </w:r>
          </w:p>
        </w:tc>
      </w:tr>
      <w:tr w:rsidR="002E7F2A" w:rsidRPr="00576536" w:rsidTr="001A5B89">
        <w:trPr>
          <w:trHeight w:val="2385"/>
        </w:trPr>
        <w:tc>
          <w:tcPr>
            <w:tcW w:w="1306"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541" w:type="pct"/>
            <w:vMerge/>
            <w:tcBorders>
              <w:top w:val="single" w:sz="4" w:space="0" w:color="auto"/>
              <w:left w:val="single" w:sz="4" w:space="0" w:color="auto"/>
              <w:bottom w:val="single" w:sz="4" w:space="0" w:color="000000"/>
              <w:right w:val="single" w:sz="4" w:space="0" w:color="auto"/>
            </w:tcBorders>
            <w:vAlign w:val="center"/>
          </w:tcPr>
          <w:p w:rsidR="002E7F2A" w:rsidRPr="00576536" w:rsidRDefault="002E7F2A" w:rsidP="00576536"/>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Из расчёта на семью из трёх человек прож</w:t>
            </w:r>
            <w:r w:rsidRPr="00576536">
              <w:t>и</w:t>
            </w:r>
            <w:r w:rsidRPr="00576536">
              <w:t>вающей в МКД в квартире  площадью 54м.кв.с ва</w:t>
            </w:r>
            <w:r w:rsidRPr="00576536">
              <w:t>н</w:t>
            </w:r>
            <w:r w:rsidRPr="00576536">
              <w:t>ной, душем, с централиз</w:t>
            </w:r>
            <w:r w:rsidRPr="00576536">
              <w:t>о</w:t>
            </w:r>
            <w:r w:rsidRPr="00576536">
              <w:t>ванными системами от</w:t>
            </w:r>
            <w:r w:rsidRPr="00576536">
              <w:t>о</w:t>
            </w:r>
            <w:r w:rsidRPr="00576536">
              <w:t>пления, ХВС, водоотвед</w:t>
            </w:r>
            <w:r w:rsidRPr="00576536">
              <w:t>е</w:t>
            </w:r>
            <w:r w:rsidRPr="00576536">
              <w:t xml:space="preserve">ния, с газовой плитой и проточным </w:t>
            </w:r>
          </w:p>
          <w:p w:rsidR="002E7F2A" w:rsidRPr="00576536" w:rsidRDefault="002E7F2A" w:rsidP="00576536">
            <w:r w:rsidRPr="00576536">
              <w:t>водоподогревателем.</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Из расчёта на семью из трёх человек прож</w:t>
            </w:r>
            <w:r w:rsidRPr="00576536">
              <w:t>и</w:t>
            </w:r>
            <w:r w:rsidRPr="00576536">
              <w:t>вающей в доме площадью 70м.кв.с ванной, душем, с центр</w:t>
            </w:r>
            <w:r w:rsidRPr="00576536">
              <w:t>а</w:t>
            </w:r>
            <w:r w:rsidRPr="00576536">
              <w:t>лизованным ХВС, с отоплением и ГВС от индивид</w:t>
            </w:r>
            <w:r w:rsidRPr="00576536">
              <w:t>у</w:t>
            </w:r>
            <w:r w:rsidRPr="00576536">
              <w:t>ального газового котла. Водоотв</w:t>
            </w:r>
            <w:r w:rsidRPr="00576536">
              <w:t>е</w:t>
            </w:r>
            <w:r w:rsidRPr="00576536">
              <w:t>дение -вывоз ЖБО.</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Из расчёта на семью из трёх ч</w:t>
            </w:r>
            <w:r w:rsidRPr="00576536">
              <w:t>е</w:t>
            </w:r>
            <w:r w:rsidRPr="00576536">
              <w:t>ловек прожива</w:t>
            </w:r>
            <w:r w:rsidRPr="00576536">
              <w:t>ю</w:t>
            </w:r>
            <w:r w:rsidRPr="00576536">
              <w:t>щей в доме площ</w:t>
            </w:r>
            <w:r w:rsidRPr="00576536">
              <w:t>а</w:t>
            </w:r>
            <w:r w:rsidRPr="00576536">
              <w:t>дью 70м.кв.с це</w:t>
            </w:r>
            <w:r w:rsidRPr="00576536">
              <w:t>н</w:t>
            </w:r>
            <w:r w:rsidRPr="00576536">
              <w:t>трализованными системами ХВС и отопления, эле</w:t>
            </w:r>
            <w:r w:rsidRPr="00576536">
              <w:t>к</w:t>
            </w:r>
            <w:r w:rsidRPr="00576536">
              <w:t>трической плитой, без ванны с приг</w:t>
            </w:r>
            <w:r w:rsidRPr="00576536">
              <w:t>о</w:t>
            </w:r>
            <w:r w:rsidRPr="00576536">
              <w:t>товлением горячей воды с использов</w:t>
            </w:r>
            <w:r w:rsidRPr="00576536">
              <w:t>а</w:t>
            </w:r>
            <w:r w:rsidRPr="00576536">
              <w:t>нием электрическ</w:t>
            </w:r>
            <w:r w:rsidRPr="00576536">
              <w:t>о</w:t>
            </w:r>
            <w:r w:rsidRPr="00576536">
              <w:t>го водоподогрев</w:t>
            </w:r>
            <w:r w:rsidRPr="00576536">
              <w:t>а</w:t>
            </w:r>
            <w:r w:rsidRPr="00576536">
              <w:t>теля. Водоотвед</w:t>
            </w:r>
            <w:r w:rsidRPr="00576536">
              <w:t>е</w:t>
            </w:r>
            <w:r w:rsidRPr="00576536">
              <w:t xml:space="preserve">ние - вывоз ЖБО. </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Из расчёта на семью из трёх чел</w:t>
            </w:r>
            <w:r w:rsidRPr="00576536">
              <w:t>о</w:t>
            </w:r>
            <w:r w:rsidRPr="00576536">
              <w:t>век проживающей в МКД в квартире  площадью 54м.кв.с ванной, душем, с централизованными системами отопл</w:t>
            </w:r>
            <w:r w:rsidRPr="00576536">
              <w:t>е</w:t>
            </w:r>
            <w:r w:rsidRPr="00576536">
              <w:t>ния, ХВС, водоотв</w:t>
            </w:r>
            <w:r w:rsidRPr="00576536">
              <w:t>е</w:t>
            </w:r>
            <w:r w:rsidRPr="00576536">
              <w:t>дения, с газовой плитой и проточным водоподогревателем.</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Из расчёта на семью из трёх человек прож</w:t>
            </w:r>
            <w:r w:rsidRPr="00576536">
              <w:t>и</w:t>
            </w:r>
            <w:r w:rsidRPr="00576536">
              <w:t>вающей в доме площадью 70м.кв.с ванной, душем, с центр</w:t>
            </w:r>
            <w:r w:rsidRPr="00576536">
              <w:t>а</w:t>
            </w:r>
            <w:r w:rsidRPr="00576536">
              <w:t>лизованным ХВС, с отоплением и ГВС от индивид</w:t>
            </w:r>
            <w:r w:rsidRPr="00576536">
              <w:t>у</w:t>
            </w:r>
            <w:r w:rsidRPr="00576536">
              <w:t>ального газового котла. Водоотв</w:t>
            </w:r>
            <w:r w:rsidRPr="00576536">
              <w:t>е</w:t>
            </w:r>
            <w:r w:rsidRPr="00576536">
              <w:t>дение -вывоз ЖБО.</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Из расчёта на семью из трёх ч</w:t>
            </w:r>
            <w:r w:rsidRPr="00576536">
              <w:t>е</w:t>
            </w:r>
            <w:r w:rsidRPr="00576536">
              <w:t>ловек прожива</w:t>
            </w:r>
            <w:r w:rsidRPr="00576536">
              <w:t>ю</w:t>
            </w:r>
            <w:r w:rsidRPr="00576536">
              <w:t>щей в доме площ</w:t>
            </w:r>
            <w:r w:rsidRPr="00576536">
              <w:t>а</w:t>
            </w:r>
            <w:r w:rsidRPr="00576536">
              <w:t>дью 70м.кв.с це</w:t>
            </w:r>
            <w:r w:rsidRPr="00576536">
              <w:t>н</w:t>
            </w:r>
            <w:r w:rsidRPr="00576536">
              <w:t>трализованными системами ХВС и отопления, эле</w:t>
            </w:r>
            <w:r w:rsidRPr="00576536">
              <w:t>к</w:t>
            </w:r>
            <w:r w:rsidRPr="00576536">
              <w:t>трической плитой, без ванны с приг</w:t>
            </w:r>
            <w:r w:rsidRPr="00576536">
              <w:t>о</w:t>
            </w:r>
            <w:r w:rsidRPr="00576536">
              <w:t>товлением горячей воды с использов</w:t>
            </w:r>
            <w:r w:rsidRPr="00576536">
              <w:t>а</w:t>
            </w:r>
            <w:r w:rsidRPr="00576536">
              <w:t>нием электрическ</w:t>
            </w:r>
            <w:r w:rsidRPr="00576536">
              <w:t>о</w:t>
            </w:r>
            <w:r w:rsidRPr="00576536">
              <w:t>го водоподогрев</w:t>
            </w:r>
            <w:r w:rsidRPr="00576536">
              <w:t>а</w:t>
            </w:r>
            <w:r w:rsidRPr="00576536">
              <w:t>теля. Водоотвед</w:t>
            </w:r>
            <w:r w:rsidRPr="00576536">
              <w:t>е</w:t>
            </w:r>
            <w:r w:rsidRPr="00576536">
              <w:t xml:space="preserve">ние - вывоз ЖБО. </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Электроснабжение</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кВт∙ч</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270,00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270,00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270,00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270,00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390,00</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руб./кВт∙ч</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2,21</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Расходы на электроснабжение</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572,83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572,83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827,42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595,75</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595,75</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860,52</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Газоснабжение</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226,80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645,00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226,80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226,80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645,00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226,80</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4,57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4,57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4,57</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Расходы нас</w:t>
            </w:r>
            <w:r w:rsidRPr="00576536">
              <w:t>е</w:t>
            </w:r>
            <w:r w:rsidRPr="00576536">
              <w:t>ления на газосна</w:t>
            </w:r>
            <w:r w:rsidRPr="00576536">
              <w:t>б</w:t>
            </w:r>
            <w:r w:rsidRPr="00576536">
              <w:t>жение</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997,03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2835,47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997,03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1036,91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2948,89</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1036,91</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Центральное отопление</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Гкал</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3,99</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2,12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3,99</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руб./Гкал</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1848,61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1848,61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1848,61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1922,55</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1922,55</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1922,55</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Расходы на теплоснабжение</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3920,13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7373,37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4076,93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7668,30</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Холодное водоснабжение (услуга не предоставляется, расчёт выполнен оценочно с применением прогнозируемого тарифа)</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19,08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19,08</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41,60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41,60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41,60</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Расходы нас</w:t>
            </w:r>
            <w:r w:rsidRPr="00576536">
              <w:t>е</w:t>
            </w:r>
            <w:r w:rsidRPr="00576536">
              <w:t>ления на холодное водоснабжение</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895,20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895,20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763,20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931,01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931,01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793,73</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Вывоз ЖБО (услуга не предоставляется, расчёт выполнен оценочно с применением прогнозируемого тарифа)</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19,08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19,08</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104,00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104,00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104,00</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Расходы нас</w:t>
            </w:r>
            <w:r w:rsidRPr="00576536">
              <w:t>е</w:t>
            </w:r>
            <w:r w:rsidRPr="00576536">
              <w:t>ления на вывоз ЖБО</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2238,00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1908,00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2327,52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1984,32</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Сбор и утилизация ТБО (услуга не предоставляется, расчёт выполнен оценочно с применением прогнозируемого тарифа)</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0,38</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1000,00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1000,00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1000,00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1040,00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1040,00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1040,00</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Расходы нас</w:t>
            </w:r>
            <w:r w:rsidRPr="00576536">
              <w:t>е</w:t>
            </w:r>
            <w:r w:rsidRPr="00576536">
              <w:t>ления на утилиз</w:t>
            </w:r>
            <w:r w:rsidRPr="00576536">
              <w:t>а</w:t>
            </w:r>
            <w:r w:rsidRPr="00576536">
              <w:t>цию ТБО</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375,00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375,00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375,00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390,00</w:t>
            </w:r>
          </w:p>
        </w:tc>
      </w:tr>
      <w:tr w:rsidR="002E7F2A" w:rsidRPr="00576536" w:rsidTr="001A5B89">
        <w:trPr>
          <w:trHeight w:val="225"/>
        </w:trPr>
        <w:tc>
          <w:tcPr>
            <w:tcW w:w="5000" w:type="pct"/>
            <w:gridSpan w:val="8"/>
            <w:tcBorders>
              <w:top w:val="single" w:sz="4" w:space="0" w:color="auto"/>
              <w:left w:val="single" w:sz="4" w:space="0" w:color="auto"/>
              <w:bottom w:val="single" w:sz="4" w:space="0" w:color="auto"/>
              <w:right w:val="single" w:sz="4" w:space="0" w:color="000000"/>
            </w:tcBorders>
            <w:vAlign w:val="center"/>
          </w:tcPr>
          <w:p w:rsidR="002E7F2A" w:rsidRPr="00576536" w:rsidRDefault="002E7F2A" w:rsidP="00576536">
            <w:r w:rsidRPr="00576536">
              <w:t>Водоотведение (услуга не предоставляется, расчёт выполнен оценочно с применением прогнозируемого тарифа)</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Объём п</w:t>
            </w:r>
            <w:r w:rsidRPr="00576536">
              <w:t>о</w:t>
            </w:r>
            <w:r w:rsidRPr="00576536">
              <w:t>требления по норм</w:t>
            </w:r>
            <w:r w:rsidRPr="00576536">
              <w:t>а</w:t>
            </w:r>
            <w:r w:rsidRPr="00576536">
              <w:t>тиву</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22,38</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r>
      <w:tr w:rsidR="002E7F2A" w:rsidRPr="00576536" w:rsidTr="001A5B89">
        <w:trPr>
          <w:trHeight w:val="195"/>
        </w:trPr>
        <w:tc>
          <w:tcPr>
            <w:tcW w:w="1306"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Прогнозный тариф без учёта  и</w:t>
            </w:r>
            <w:r w:rsidRPr="00576536">
              <w:t>н</w:t>
            </w:r>
            <w:r w:rsidRPr="00576536">
              <w:t>вестиционной на</w:t>
            </w:r>
            <w:r w:rsidRPr="00576536">
              <w:t>д</w:t>
            </w:r>
            <w:r w:rsidRPr="00576536">
              <w:t>бавки</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руб./м3</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41,60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41,60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41,60</w:t>
            </w:r>
          </w:p>
        </w:tc>
      </w:tr>
      <w:tr w:rsidR="002E7F2A" w:rsidRPr="00576536" w:rsidTr="001A5B89">
        <w:trPr>
          <w:trHeight w:val="195"/>
        </w:trPr>
        <w:tc>
          <w:tcPr>
            <w:tcW w:w="1306" w:type="pct"/>
            <w:tcBorders>
              <w:top w:val="nil"/>
              <w:left w:val="single" w:sz="4" w:space="0" w:color="auto"/>
              <w:bottom w:val="nil"/>
              <w:right w:val="single" w:sz="4" w:space="0" w:color="auto"/>
            </w:tcBorders>
            <w:vAlign w:val="center"/>
          </w:tcPr>
          <w:p w:rsidR="002E7F2A" w:rsidRPr="00576536" w:rsidRDefault="002E7F2A" w:rsidP="00576536">
            <w:r w:rsidRPr="00576536">
              <w:t>Расходы нас</w:t>
            </w:r>
            <w:r w:rsidRPr="00576536">
              <w:t>е</w:t>
            </w:r>
            <w:r w:rsidRPr="00576536">
              <w:t>ления на водоотв</w:t>
            </w:r>
            <w:r w:rsidRPr="00576536">
              <w:t>е</w:t>
            </w:r>
            <w:r w:rsidRPr="00576536">
              <w:t>дение</w:t>
            </w:r>
          </w:p>
        </w:tc>
        <w:tc>
          <w:tcPr>
            <w:tcW w:w="541" w:type="pct"/>
            <w:tcBorders>
              <w:top w:val="nil"/>
              <w:left w:val="nil"/>
              <w:bottom w:val="single" w:sz="4" w:space="0" w:color="auto"/>
              <w:right w:val="single" w:sz="4" w:space="0" w:color="auto"/>
            </w:tcBorders>
            <w:vAlign w:val="center"/>
          </w:tcPr>
          <w:p w:rsidR="002E7F2A" w:rsidRPr="00576536" w:rsidRDefault="002E7F2A" w:rsidP="00576536">
            <w:r w:rsidRPr="00576536">
              <w:t>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895,20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931,01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0,00</w:t>
            </w:r>
          </w:p>
        </w:tc>
      </w:tr>
      <w:tr w:rsidR="002E7F2A" w:rsidRPr="00576536" w:rsidTr="001A5B89">
        <w:trPr>
          <w:trHeight w:val="300"/>
        </w:trPr>
        <w:tc>
          <w:tcPr>
            <w:tcW w:w="1306" w:type="pct"/>
            <w:tcBorders>
              <w:top w:val="single" w:sz="4" w:space="0" w:color="auto"/>
              <w:left w:val="single" w:sz="4" w:space="0" w:color="auto"/>
              <w:bottom w:val="single" w:sz="4" w:space="0" w:color="auto"/>
              <w:right w:val="nil"/>
            </w:tcBorders>
            <w:vAlign w:val="center"/>
          </w:tcPr>
          <w:p w:rsidR="002E7F2A" w:rsidRPr="00576536" w:rsidRDefault="002E7F2A" w:rsidP="00576536">
            <w:r w:rsidRPr="00576536">
              <w:t>Всего расх</w:t>
            </w:r>
            <w:r w:rsidRPr="00576536">
              <w:t>о</w:t>
            </w:r>
            <w:r w:rsidRPr="00576536">
              <w:t>ды на коммунал</w:t>
            </w:r>
            <w:r w:rsidRPr="00576536">
              <w:t>ь</w:t>
            </w:r>
            <w:r w:rsidRPr="00576536">
              <w:t>ные ресурсы</w:t>
            </w:r>
          </w:p>
        </w:tc>
        <w:tc>
          <w:tcPr>
            <w:tcW w:w="541"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тыс. руб.</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7655,39</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6916,50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12244,02</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7961,60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7193,16</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12733,78</w:t>
            </w:r>
          </w:p>
        </w:tc>
      </w:tr>
      <w:tr w:rsidR="002E7F2A" w:rsidRPr="00576536" w:rsidTr="001A5B89">
        <w:trPr>
          <w:trHeight w:val="300"/>
        </w:trPr>
        <w:tc>
          <w:tcPr>
            <w:tcW w:w="1306" w:type="pct"/>
            <w:tcBorders>
              <w:top w:val="nil"/>
              <w:left w:val="single" w:sz="4" w:space="0" w:color="auto"/>
              <w:bottom w:val="single" w:sz="4" w:space="0" w:color="auto"/>
              <w:right w:val="nil"/>
            </w:tcBorders>
            <w:vAlign w:val="center"/>
          </w:tcPr>
          <w:p w:rsidR="002E7F2A" w:rsidRPr="00576536" w:rsidRDefault="002E7F2A" w:rsidP="00576536">
            <w:r w:rsidRPr="00576536">
              <w:t>Удельный расход населения на 1м.кв. площади</w:t>
            </w:r>
          </w:p>
        </w:tc>
        <w:tc>
          <w:tcPr>
            <w:tcW w:w="541"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руб./м.кв.</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141,77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98,81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174,91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147,44</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102,76</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181,91</w:t>
            </w:r>
          </w:p>
        </w:tc>
      </w:tr>
      <w:tr w:rsidR="002E7F2A" w:rsidRPr="00576536" w:rsidTr="001A5B89">
        <w:trPr>
          <w:trHeight w:val="720"/>
        </w:trPr>
        <w:tc>
          <w:tcPr>
            <w:tcW w:w="1306" w:type="pct"/>
            <w:tcBorders>
              <w:top w:val="nil"/>
              <w:left w:val="single" w:sz="4" w:space="0" w:color="auto"/>
              <w:bottom w:val="single" w:sz="4" w:space="0" w:color="auto"/>
              <w:right w:val="nil"/>
            </w:tcBorders>
            <w:vAlign w:val="center"/>
          </w:tcPr>
          <w:p w:rsidR="002E7F2A" w:rsidRPr="00576536" w:rsidRDefault="002E7F2A" w:rsidP="00576536">
            <w:r w:rsidRPr="00576536">
              <w:t>Предельная стоимость  предо</w:t>
            </w:r>
            <w:r w:rsidRPr="00576536">
              <w:t>с</w:t>
            </w:r>
            <w:r w:rsidRPr="00576536">
              <w:t>тавляемых ЖКУ на 1 м2 площади в Ч</w:t>
            </w:r>
            <w:r w:rsidRPr="00576536">
              <w:t>е</w:t>
            </w:r>
            <w:r w:rsidRPr="00576536">
              <w:t>лябинской области установленная П</w:t>
            </w:r>
            <w:r w:rsidRPr="00576536">
              <w:t>о</w:t>
            </w:r>
            <w:r w:rsidRPr="00576536">
              <w:t>становлением Пр</w:t>
            </w:r>
            <w:r w:rsidRPr="00576536">
              <w:t>а</w:t>
            </w:r>
            <w:r w:rsidRPr="00576536">
              <w:t>вительства РФ от 11 февраля 2016 г. № 97 "О федеральных стандартах оплаты жилого помещения и коммунальных у</w:t>
            </w:r>
            <w:r w:rsidRPr="00576536">
              <w:t>с</w:t>
            </w:r>
            <w:r w:rsidRPr="00576536">
              <w:t>луг на 2016 - 2018 годы”</w:t>
            </w:r>
          </w:p>
        </w:tc>
        <w:tc>
          <w:tcPr>
            <w:tcW w:w="541"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руб./м.кв.</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108,30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108,30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108,30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112,40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112,40</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112,40</w:t>
            </w:r>
          </w:p>
        </w:tc>
      </w:tr>
      <w:tr w:rsidR="002E7F2A" w:rsidRPr="00576536" w:rsidTr="001A5B89">
        <w:trPr>
          <w:trHeight w:val="480"/>
        </w:trPr>
        <w:tc>
          <w:tcPr>
            <w:tcW w:w="1306" w:type="pct"/>
            <w:tcBorders>
              <w:top w:val="nil"/>
              <w:left w:val="single" w:sz="4" w:space="0" w:color="auto"/>
              <w:bottom w:val="single" w:sz="4" w:space="0" w:color="auto"/>
              <w:right w:val="nil"/>
            </w:tcBorders>
            <w:vAlign w:val="center"/>
          </w:tcPr>
          <w:p w:rsidR="002E7F2A" w:rsidRPr="00576536" w:rsidRDefault="002E7F2A" w:rsidP="00576536">
            <w:r w:rsidRPr="00576536">
              <w:t>Разница ме</w:t>
            </w:r>
            <w:r w:rsidRPr="00576536">
              <w:t>ж</w:t>
            </w:r>
            <w:r w:rsidRPr="00576536">
              <w:t>ду предельной стоимостью ЖКУ и удельным прогноз</w:t>
            </w:r>
            <w:r w:rsidRPr="00576536">
              <w:t>и</w:t>
            </w:r>
            <w:r w:rsidRPr="00576536">
              <w:t>руемым расходом.</w:t>
            </w:r>
          </w:p>
        </w:tc>
        <w:tc>
          <w:tcPr>
            <w:tcW w:w="541" w:type="pct"/>
            <w:tcBorders>
              <w:top w:val="nil"/>
              <w:left w:val="single" w:sz="4" w:space="0" w:color="auto"/>
              <w:bottom w:val="single" w:sz="4" w:space="0" w:color="auto"/>
              <w:right w:val="single" w:sz="4" w:space="0" w:color="auto"/>
            </w:tcBorders>
            <w:vAlign w:val="center"/>
          </w:tcPr>
          <w:p w:rsidR="002E7F2A" w:rsidRPr="00576536" w:rsidRDefault="002E7F2A" w:rsidP="00576536">
            <w:r w:rsidRPr="00576536">
              <w:t>руб./м.кв.</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-33,47</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9,49</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-66,61</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-35,04</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9,64</w:t>
            </w:r>
          </w:p>
        </w:tc>
        <w:tc>
          <w:tcPr>
            <w:tcW w:w="526" w:type="pct"/>
            <w:tcBorders>
              <w:top w:val="nil"/>
              <w:left w:val="nil"/>
              <w:bottom w:val="single" w:sz="4" w:space="0" w:color="auto"/>
              <w:right w:val="single" w:sz="4" w:space="0" w:color="auto"/>
            </w:tcBorders>
            <w:vAlign w:val="center"/>
          </w:tcPr>
          <w:p w:rsidR="002E7F2A" w:rsidRPr="00576536" w:rsidRDefault="002E7F2A" w:rsidP="00576536">
            <w:r w:rsidRPr="00576536">
              <w:t>-69,51</w:t>
            </w:r>
          </w:p>
        </w:tc>
      </w:tr>
    </w:tbl>
    <w:p w:rsidR="002E7F2A" w:rsidRPr="00576536" w:rsidRDefault="002E7F2A" w:rsidP="00576536">
      <w:pPr>
        <w:sectPr w:rsidR="002E7F2A" w:rsidRPr="00576536" w:rsidSect="00D863B6">
          <w:pgSz w:w="16838" w:h="11906" w:orient="landscape" w:code="9"/>
          <w:pgMar w:top="567" w:right="567" w:bottom="1418" w:left="567" w:header="709" w:footer="709" w:gutter="0"/>
          <w:cols w:space="708"/>
          <w:titlePg/>
          <w:docGrid w:linePitch="381"/>
        </w:sectPr>
      </w:pPr>
    </w:p>
    <w:p w:rsidR="002E7F2A" w:rsidRPr="00576536" w:rsidRDefault="002E7F2A" w:rsidP="00576536"/>
    <w:p w:rsidR="002E7F2A" w:rsidRPr="00576536" w:rsidRDefault="002E7F2A" w:rsidP="00576536">
      <w:r w:rsidRPr="00576536">
        <w:rPr>
          <w:lang w:eastAsia="ru-RU"/>
        </w:rPr>
        <w:object w:dxaOrig="9716" w:dyaOrig="6634">
          <v:shape id="Диаграмма 36" o:spid="_x0000_i1031" type="#_x0000_t75" style="width:486pt;height:328.5pt;visibility:visible" o:ole="">
            <v:imagedata r:id="rId24" o:title=""/>
            <o:lock v:ext="edit" aspectratio="f"/>
          </v:shape>
          <o:OLEObject Type="Embed" ProgID="Excel.Chart.8" ShapeID="Диаграмма 36" DrawAspect="Content" ObjectID="_1570883288" r:id="rId36"/>
        </w:object>
      </w:r>
    </w:p>
    <w:p w:rsidR="002E7F2A" w:rsidRPr="00576536" w:rsidRDefault="002E7F2A" w:rsidP="00576536">
      <w:r w:rsidRPr="00576536">
        <w:t xml:space="preserve">рис.  </w:t>
      </w:r>
      <w:fldSimple w:instr=" SEQ рис._ \* ARABIC ">
        <w:r w:rsidRPr="00576536">
          <w:t>3</w:t>
        </w:r>
      </w:fldSimple>
      <w:r w:rsidRPr="00576536">
        <w:t xml:space="preserve"> Структура стоимости ЖКУ в нормативах и тарифах 2017 года.</w:t>
      </w:r>
    </w:p>
    <w:p w:rsidR="002E7F2A" w:rsidRPr="00576536" w:rsidRDefault="002E7F2A" w:rsidP="00576536"/>
    <w:p w:rsidR="002E7F2A" w:rsidRPr="00576536" w:rsidRDefault="002E7F2A" w:rsidP="00576536">
      <w:r w:rsidRPr="00576536">
        <w:t>Выводы:</w:t>
      </w:r>
    </w:p>
    <w:p w:rsidR="002E7F2A" w:rsidRPr="00576536" w:rsidRDefault="002E7F2A" w:rsidP="00576536">
      <w:r w:rsidRPr="00576536">
        <w:t>Для населения, проживающего в домах площадью до 70м.кв. с ванной, душем, с отоплением и ГВС от индивидуального газового котла платежи за ЖКУ не будут прев</w:t>
      </w:r>
      <w:r w:rsidRPr="00576536">
        <w:t>ы</w:t>
      </w:r>
      <w:r w:rsidRPr="00576536">
        <w:t>шать предельную величину как при существующем, так и при перспективном уровне обе</w:t>
      </w:r>
      <w:r w:rsidRPr="00576536">
        <w:t>с</w:t>
      </w:r>
      <w:r w:rsidRPr="00576536">
        <w:t>печенности ЖКУ.</w:t>
      </w:r>
    </w:p>
    <w:p w:rsidR="002E7F2A" w:rsidRPr="00576536" w:rsidRDefault="002E7F2A" w:rsidP="00576536">
      <w:r w:rsidRPr="00576536">
        <w:t>Для жителей МКД при перспективном уровне обеспеченности ЖКУ платежи гра</w:t>
      </w:r>
      <w:r w:rsidRPr="00576536">
        <w:t>ж</w:t>
      </w:r>
      <w:r w:rsidRPr="00576536">
        <w:t>дан за ЖКУ, вероятнее всего, будутпревышать предельную величину платежей граждан на 30%.</w:t>
      </w:r>
    </w:p>
    <w:p w:rsidR="002E7F2A" w:rsidRPr="00576536" w:rsidRDefault="002E7F2A" w:rsidP="00576536">
      <w:r w:rsidRPr="00576536">
        <w:t>В случае подключения частных домовладений к централизованному теплоснабж</w:t>
      </w:r>
      <w:r w:rsidRPr="00576536">
        <w:t>е</w:t>
      </w:r>
      <w:r w:rsidRPr="00576536">
        <w:t>нию (это самый маловероятный сценарий) платежи граждан за ЖКУ будут превышать предельную величину платежей граждан на 65%.</w:t>
      </w:r>
    </w:p>
    <w:p w:rsidR="002E7F2A" w:rsidRPr="00576536" w:rsidRDefault="002E7F2A" w:rsidP="00576536">
      <w:r w:rsidRPr="00576536">
        <w:t>Фактические платежи граждан за ЖКУ ожидаются несколько ниже в связи с «опр</w:t>
      </w:r>
      <w:r w:rsidRPr="00576536">
        <w:t>и</w:t>
      </w:r>
      <w:r w:rsidRPr="00576536">
        <w:t>бориванием» жилья.</w:t>
      </w:r>
    </w:p>
    <w:p w:rsidR="002E7F2A" w:rsidRPr="00576536" w:rsidRDefault="002E7F2A" w:rsidP="00576536">
      <w:r w:rsidRPr="00576536">
        <w:t>Принимая во внимание, что изменение  тарифов на ЖКУ и предельной стоимости ЖКУ происходит пропорционально  ИПЦ можно предположить, что с 2019 по 2027 г ка</w:t>
      </w:r>
      <w:r w:rsidRPr="00576536">
        <w:t>р</w:t>
      </w:r>
      <w:r w:rsidRPr="00576536">
        <w:t>тина будет соответствовать периоду с 2017 по 2018гг.</w:t>
      </w:r>
    </w:p>
    <w:p w:rsidR="002E7F2A" w:rsidRPr="00576536" w:rsidRDefault="002E7F2A" w:rsidP="00576536">
      <w:bookmarkStart w:id="179" w:name="_Toc482341431"/>
    </w:p>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Pr>
        <w:sectPr w:rsidR="002E7F2A" w:rsidRPr="00576536" w:rsidSect="00CD79D4">
          <w:pgSz w:w="11906" w:h="16838" w:code="9"/>
          <w:pgMar w:top="851" w:right="567" w:bottom="851" w:left="1134" w:header="709" w:footer="709" w:gutter="0"/>
          <w:cols w:space="708"/>
          <w:titlePg/>
          <w:docGrid w:linePitch="381"/>
        </w:sectPr>
      </w:pPr>
    </w:p>
    <w:p w:rsidR="002E7F2A" w:rsidRPr="00576536" w:rsidRDefault="002E7F2A" w:rsidP="00576536">
      <w:r w:rsidRPr="00576536">
        <w:t>Раздел 17. Модель для расчета программы.</w:t>
      </w:r>
      <w:bookmarkEnd w:id="179"/>
    </w:p>
    <w:p w:rsidR="002E7F2A" w:rsidRPr="00576536" w:rsidRDefault="002E7F2A" w:rsidP="00576536"/>
    <w:p w:rsidR="002E7F2A" w:rsidRPr="00576536" w:rsidRDefault="002E7F2A" w:rsidP="00576536">
      <w:r w:rsidRPr="00576536">
        <w:t>Для расчета Программы применялась линейная модель. Для моделирования инв</w:t>
      </w:r>
      <w:r w:rsidRPr="00576536">
        <w:t>е</w:t>
      </w:r>
      <w:r w:rsidRPr="00576536">
        <w:t>стиционной деятельности, капитального строительства и реконструкции объектов осно</w:t>
      </w:r>
      <w:r w:rsidRPr="00576536">
        <w:t>в</w:t>
      </w:r>
      <w:r w:rsidRPr="00576536">
        <w:t>ных средств, в модели отражены стоимостные характеристики и объемные показатели р</w:t>
      </w:r>
      <w:r w:rsidRPr="00576536">
        <w:t>а</w:t>
      </w:r>
      <w:r w:rsidRPr="00576536">
        <w:t>бот.</w:t>
      </w:r>
    </w:p>
    <w:p w:rsidR="002E7F2A" w:rsidRPr="00576536" w:rsidRDefault="002E7F2A" w:rsidP="00576536">
      <w:r w:rsidRPr="00576536">
        <w:t>Все расчёты выполнялись с использованием программы MicrosoftExcel.</w:t>
      </w:r>
    </w:p>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 w:rsidR="002E7F2A" w:rsidRPr="00576536" w:rsidRDefault="002E7F2A" w:rsidP="00576536">
      <w:pPr>
        <w:sectPr w:rsidR="002E7F2A" w:rsidRPr="00576536" w:rsidSect="00CD79D4">
          <w:pgSz w:w="11906" w:h="16838" w:code="9"/>
          <w:pgMar w:top="851" w:right="567" w:bottom="851" w:left="1134" w:header="709" w:footer="709" w:gutter="0"/>
          <w:cols w:space="708"/>
          <w:titlePg/>
          <w:docGrid w:linePitch="381"/>
        </w:sectPr>
      </w:pPr>
    </w:p>
    <w:p w:rsidR="002E7F2A" w:rsidRPr="00576536" w:rsidRDefault="002E7F2A" w:rsidP="00576536">
      <w:bookmarkStart w:id="180" w:name="_Toc483898951"/>
      <w:r w:rsidRPr="00576536">
        <w:t xml:space="preserve">Приложение </w:t>
      </w:r>
      <w:fldSimple w:instr=" SEQ Приложение \* ARABIC ">
        <w:r w:rsidRPr="00576536">
          <w:t>1</w:t>
        </w:r>
      </w:fldSimple>
      <w:r w:rsidRPr="00576536">
        <w:t xml:space="preserve"> Основной чертёж Генерального плана</w:t>
      </w:r>
      <w:bookmarkEnd w:id="180"/>
    </w:p>
    <w:p w:rsidR="002E7F2A" w:rsidRPr="00576536" w:rsidRDefault="002E7F2A" w:rsidP="00576536">
      <w:pPr>
        <w:sectPr w:rsidR="002E7F2A" w:rsidRPr="00576536" w:rsidSect="00AF2AD7">
          <w:pgSz w:w="16838" w:h="11906" w:orient="landscape" w:code="9"/>
          <w:pgMar w:top="567" w:right="567" w:bottom="567" w:left="1418" w:header="709" w:footer="709" w:gutter="0"/>
          <w:cols w:space="708"/>
          <w:titlePg/>
          <w:docGrid w:linePitch="381"/>
        </w:sectPr>
      </w:pPr>
      <w:r w:rsidRPr="00576536">
        <w:rPr>
          <w:lang w:eastAsia="ru-RU"/>
        </w:rPr>
        <w:pict>
          <v:shape id="Рисунок 16" o:spid="_x0000_i1032" type="#_x0000_t75" style="width:705pt;height:496.5pt;visibility:visible">
            <v:imagedata r:id="rId37" o:title=""/>
          </v:shape>
        </w:pict>
      </w:r>
    </w:p>
    <w:p w:rsidR="002E7F2A" w:rsidRPr="002B2798" w:rsidRDefault="002E7F2A" w:rsidP="00D93CEC">
      <w:pPr>
        <w:tabs>
          <w:tab w:val="left" w:pos="147"/>
          <w:tab w:val="left" w:pos="284"/>
        </w:tabs>
        <w:ind w:firstLine="0"/>
        <w:rPr>
          <w:sz w:val="24"/>
          <w:szCs w:val="24"/>
        </w:rPr>
      </w:pPr>
    </w:p>
    <w:p w:rsidR="002E7F2A" w:rsidRDefault="002E7F2A" w:rsidP="00226405">
      <w:pPr>
        <w:tabs>
          <w:tab w:val="left" w:pos="993"/>
        </w:tabs>
        <w:autoSpaceDE w:val="0"/>
        <w:autoSpaceDN w:val="0"/>
        <w:adjustRightInd w:val="0"/>
        <w:ind w:firstLine="0"/>
        <w:rPr>
          <w:rFonts w:cs="Times New Roman"/>
          <w:szCs w:val="26"/>
        </w:rPr>
      </w:pPr>
    </w:p>
    <w:sectPr w:rsidR="002E7F2A" w:rsidSect="00CD79D4">
      <w:pgSz w:w="11906" w:h="16838" w:code="9"/>
      <w:pgMar w:top="851" w:right="567" w:bottom="851"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F2A" w:rsidRDefault="002E7F2A">
      <w:pPr>
        <w:rPr>
          <w:rFonts w:cs="Times New Roman"/>
        </w:rPr>
      </w:pPr>
      <w:r>
        <w:rPr>
          <w:rFonts w:cs="Times New Roman"/>
        </w:rPr>
        <w:separator/>
      </w:r>
    </w:p>
  </w:endnote>
  <w:endnote w:type="continuationSeparator" w:id="1">
    <w:p w:rsidR="002E7F2A" w:rsidRDefault="002E7F2A">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SimSun">
    <w:altName w:val="§­§°§®§Ц"/>
    <w:panose1 w:val="02010600030101010101"/>
    <w:charset w:val="86"/>
    <w:family w:val="auto"/>
    <w:notTrueType/>
    <w:pitch w:val="variable"/>
    <w:sig w:usb0="00000001" w:usb1="080E0000" w:usb2="00000010" w:usb3="00000000" w:csb0="00040000" w:csb1="00000000"/>
  </w:font>
  <w:font w:name="CG Times">
    <w:panose1 w:val="00000000000000000000"/>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Microsoft YaHei">
    <w:panose1 w:val="00000000000000000000"/>
    <w:charset w:val="86"/>
    <w:family w:val="swiss"/>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Default="002E7F2A" w:rsidP="00A051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E7F2A" w:rsidRDefault="002E7F2A" w:rsidP="00835128">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18569A" w:rsidRDefault="002E7F2A" w:rsidP="00D93CEC">
    <w:pPr>
      <w:pStyle w:val="Footer"/>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Pr>
        <w:noProof/>
        <w:sz w:val="18"/>
        <w:szCs w:val="18"/>
      </w:rPr>
      <w:t>51</w:t>
    </w:r>
    <w:r w:rsidRPr="0018569A">
      <w:rPr>
        <w:sz w:val="18"/>
        <w:szCs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576536" w:rsidRDefault="002E7F2A" w:rsidP="00576536">
    <w:r w:rsidRPr="00576536">
      <w:fldChar w:fldCharType="begin"/>
    </w:r>
    <w:r w:rsidRPr="00576536">
      <w:instrText xml:space="preserve">PAGE  </w:instrText>
    </w:r>
    <w:r w:rsidRPr="00576536">
      <w:fldChar w:fldCharType="end"/>
    </w:r>
  </w:p>
  <w:p w:rsidR="002E7F2A" w:rsidRPr="00576536" w:rsidRDefault="002E7F2A" w:rsidP="00576536"/>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576536" w:rsidRDefault="002E7F2A" w:rsidP="00576536">
    <w:fldSimple w:instr="PAGE  ">
      <w:r>
        <w:rPr>
          <w:noProof/>
        </w:rPr>
        <w:t>62</w:t>
      </w:r>
    </w:fldSimple>
  </w:p>
  <w:p w:rsidR="002E7F2A" w:rsidRPr="00576536" w:rsidRDefault="002E7F2A" w:rsidP="00576536"/>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576536" w:rsidRDefault="002E7F2A" w:rsidP="00576536">
    <w:fldSimple w:instr=" PAGE   \* MERGEFORMAT ">
      <w:r>
        <w:rPr>
          <w:noProof/>
        </w:rPr>
        <w:t>72</w:t>
      </w:r>
    </w:fldSimple>
  </w:p>
  <w:p w:rsidR="002E7F2A" w:rsidRPr="00576536" w:rsidRDefault="002E7F2A" w:rsidP="00576536"/>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576536" w:rsidRDefault="002E7F2A" w:rsidP="00576536">
    <w:fldSimple w:instr=" PAGE   \* MERGEFORMAT ">
      <w:r>
        <w:rPr>
          <w:noProof/>
        </w:rPr>
        <w:t>86</w:t>
      </w:r>
    </w:fldSimple>
  </w:p>
  <w:p w:rsidR="002E7F2A" w:rsidRPr="00576536" w:rsidRDefault="002E7F2A" w:rsidP="00576536"/>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576536" w:rsidRDefault="002E7F2A" w:rsidP="00576536">
    <w:fldSimple w:instr=" PAGE   \* MERGEFORMAT ">
      <w:r>
        <w:rPr>
          <w:noProof/>
        </w:rPr>
        <w:t>169</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576536" w:rsidRDefault="002E7F2A" w:rsidP="00576536">
    <w:fldSimple w:instr="PAGE  ">
      <w:r w:rsidRPr="00576536">
        <w:t>70</w:t>
      </w:r>
    </w:fldSimple>
  </w:p>
  <w:p w:rsidR="002E7F2A" w:rsidRPr="00576536" w:rsidRDefault="002E7F2A" w:rsidP="00576536"/>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576536" w:rsidRDefault="002E7F2A" w:rsidP="00576536">
    <w:fldSimple w:instr=" PAGE   \* MERGEFORMAT ">
      <w:r>
        <w:rPr>
          <w:noProof/>
        </w:rPr>
        <w:t>170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Default="002E7F2A" w:rsidP="00A051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E7F2A" w:rsidRPr="009E40ED" w:rsidRDefault="002E7F2A" w:rsidP="00835128">
    <w:pPr>
      <w:pStyle w:val="Footer"/>
      <w:ind w:right="360"/>
      <w:jc w:val="right"/>
      <w:rPr>
        <w:rFonts w:ascii="Arial" w:hAnsi="Arial" w:cs="Arial"/>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Default="002E7F2A">
    <w:pPr>
      <w:pStyle w:val="Footer"/>
      <w:jc w:val="right"/>
    </w:pPr>
    <w:fldSimple w:instr=" PAGE   \* MERGEFORMAT ">
      <w:r>
        <w:rPr>
          <w:noProof/>
        </w:rPr>
        <w:t>6</w:t>
      </w:r>
    </w:fldSimple>
  </w:p>
  <w:p w:rsidR="002E7F2A" w:rsidRDefault="002E7F2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18569A" w:rsidRDefault="002E7F2A">
    <w:pPr>
      <w:pStyle w:val="Footer"/>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Pr>
        <w:noProof/>
        <w:sz w:val="18"/>
        <w:szCs w:val="18"/>
      </w:rPr>
      <w:t>7</w:t>
    </w:r>
    <w:r w:rsidRPr="0018569A">
      <w:rPr>
        <w:sz w:val="18"/>
        <w:szCs w:val="18"/>
      </w:rPr>
      <w:fldChar w:fldCharType="end"/>
    </w:r>
  </w:p>
  <w:p w:rsidR="002E7F2A" w:rsidRDefault="002E7F2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18569A" w:rsidRDefault="002E7F2A" w:rsidP="00D93CEC">
    <w:pPr>
      <w:pStyle w:val="Footer"/>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Pr>
        <w:noProof/>
        <w:sz w:val="18"/>
        <w:szCs w:val="18"/>
      </w:rPr>
      <w:t>10</w:t>
    </w:r>
    <w:r w:rsidRPr="0018569A">
      <w:rPr>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18569A" w:rsidRDefault="002E7F2A" w:rsidP="00D93CEC">
    <w:pPr>
      <w:pStyle w:val="Footer"/>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Pr>
        <w:noProof/>
        <w:sz w:val="18"/>
        <w:szCs w:val="18"/>
      </w:rPr>
      <w:t>15</w:t>
    </w:r>
    <w:r w:rsidRPr="0018569A">
      <w:rPr>
        <w:sz w:val="18"/>
        <w:szCs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C339FD" w:rsidRDefault="002E7F2A">
    <w:pPr>
      <w:pStyle w:val="Footer"/>
      <w:jc w:val="right"/>
      <w:rPr>
        <w:sz w:val="18"/>
        <w:szCs w:val="18"/>
      </w:rPr>
    </w:pPr>
    <w:r w:rsidRPr="00C339FD">
      <w:rPr>
        <w:sz w:val="18"/>
        <w:szCs w:val="18"/>
      </w:rPr>
      <w:fldChar w:fldCharType="begin"/>
    </w:r>
    <w:r w:rsidRPr="00C339FD">
      <w:rPr>
        <w:sz w:val="18"/>
        <w:szCs w:val="18"/>
      </w:rPr>
      <w:instrText xml:space="preserve"> PAGE   \* MERGEFORMAT </w:instrText>
    </w:r>
    <w:r w:rsidRPr="00C339FD">
      <w:rPr>
        <w:sz w:val="18"/>
        <w:szCs w:val="18"/>
      </w:rPr>
      <w:fldChar w:fldCharType="separate"/>
    </w:r>
    <w:r>
      <w:rPr>
        <w:noProof/>
        <w:sz w:val="18"/>
        <w:szCs w:val="18"/>
      </w:rPr>
      <w:t>21</w:t>
    </w:r>
    <w:r w:rsidRPr="00C339FD">
      <w:rPr>
        <w:sz w:val="18"/>
        <w:szCs w:val="18"/>
      </w:rPr>
      <w:fldChar w:fldCharType="end"/>
    </w:r>
  </w:p>
  <w:p w:rsidR="002E7F2A" w:rsidRDefault="002E7F2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18569A" w:rsidRDefault="002E7F2A" w:rsidP="00D93CEC">
    <w:pPr>
      <w:pStyle w:val="Footer"/>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Pr>
        <w:noProof/>
        <w:sz w:val="18"/>
        <w:szCs w:val="18"/>
      </w:rPr>
      <w:t>53</w:t>
    </w:r>
    <w:r w:rsidRPr="0018569A">
      <w:rPr>
        <w:sz w:val="18"/>
        <w:szCs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Default="002E7F2A" w:rsidP="007E7D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2E7F2A" w:rsidRDefault="002E7F2A" w:rsidP="007E7D8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F2A" w:rsidRDefault="002E7F2A">
      <w:pPr>
        <w:rPr>
          <w:rFonts w:cs="Times New Roman"/>
        </w:rPr>
      </w:pPr>
      <w:r>
        <w:rPr>
          <w:rFonts w:cs="Times New Roman"/>
        </w:rPr>
        <w:separator/>
      </w:r>
    </w:p>
  </w:footnote>
  <w:footnote w:type="continuationSeparator" w:id="1">
    <w:p w:rsidR="002E7F2A" w:rsidRDefault="002E7F2A">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A" w:rsidRPr="00D93CEC" w:rsidRDefault="002E7F2A" w:rsidP="00D93CEC">
    <w:pPr>
      <w:pStyle w:val="Header"/>
      <w:spacing w:after="240"/>
      <w:jc w:val="center"/>
      <w:rPr>
        <w:rFonts w:ascii="Arial" w:hAnsi="Arial" w:cs="Arial"/>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64A6092"/>
    <w:lvl w:ilvl="0">
      <w:start w:val="1"/>
      <w:numFmt w:val="bullet"/>
      <w:lvlText w:val=""/>
      <w:lvlJc w:val="left"/>
      <w:pPr>
        <w:tabs>
          <w:tab w:val="num" w:pos="643"/>
        </w:tabs>
        <w:ind w:left="643" w:hanging="360"/>
      </w:pPr>
      <w:rPr>
        <w:rFonts w:ascii="Symbol" w:hAnsi="Symbol" w:hint="default"/>
      </w:rPr>
    </w:lvl>
  </w:abstractNum>
  <w:abstractNum w:abstractNumId="1">
    <w:nsid w:val="0000001D"/>
    <w:multiLevelType w:val="multilevel"/>
    <w:tmpl w:val="0000001D"/>
    <w:name w:val="WW8Num29"/>
    <w:lvl w:ilvl="0">
      <w:start w:val="1"/>
      <w:numFmt w:val="decimal"/>
      <w:lvlText w:val="%1."/>
      <w:lvlJc w:val="left"/>
      <w:pPr>
        <w:tabs>
          <w:tab w:val="num" w:pos="1211"/>
        </w:tabs>
        <w:ind w:left="1211"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1080"/>
        </w:tabs>
        <w:ind w:left="10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3A46529"/>
    <w:multiLevelType w:val="hybridMultilevel"/>
    <w:tmpl w:val="4906CC22"/>
    <w:lvl w:ilvl="0" w:tplc="CEA672D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561660"/>
    <w:multiLevelType w:val="hybridMultilevel"/>
    <w:tmpl w:val="06568246"/>
    <w:lvl w:ilvl="0" w:tplc="CEA672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5">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Heading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9B6195A"/>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9">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0">
    <w:nsid w:val="1F360E4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nsid w:val="1FBD4AC0"/>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200B7539"/>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27412927"/>
    <w:multiLevelType w:val="hybridMultilevel"/>
    <w:tmpl w:val="CE867B9C"/>
    <w:lvl w:ilvl="0" w:tplc="CEA672D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2A640491"/>
    <w:multiLevelType w:val="hybridMultilevel"/>
    <w:tmpl w:val="D9AC2C08"/>
    <w:lvl w:ilvl="0" w:tplc="CEA672D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B657475"/>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9">
    <w:nsid w:val="3FBD7D74"/>
    <w:multiLevelType w:val="hybridMultilevel"/>
    <w:tmpl w:val="25BE40E8"/>
    <w:lvl w:ilvl="0" w:tplc="CEA672D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02752D4"/>
    <w:multiLevelType w:val="hybridMultilevel"/>
    <w:tmpl w:val="95546200"/>
    <w:lvl w:ilvl="0" w:tplc="AC06D8FC">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41F8169A"/>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2A85F0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43000E90"/>
    <w:multiLevelType w:val="hybridMultilevel"/>
    <w:tmpl w:val="D4520D66"/>
    <w:lvl w:ilvl="0" w:tplc="CEA672D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F65195B"/>
    <w:multiLevelType w:val="multilevel"/>
    <w:tmpl w:val="16A8B17E"/>
    <w:lvl w:ilvl="0">
      <w:start w:val="1"/>
      <w:numFmt w:val="decimal"/>
      <w:pStyle w:val="10"/>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25">
    <w:nsid w:val="5B7134BC"/>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632143E4"/>
    <w:multiLevelType w:val="hybridMultilevel"/>
    <w:tmpl w:val="98CC4B6C"/>
    <w:lvl w:ilvl="0" w:tplc="04190001">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40C3267"/>
    <w:multiLevelType w:val="hybridMultilevel"/>
    <w:tmpl w:val="AF38856C"/>
    <w:lvl w:ilvl="0" w:tplc="3118F3E4">
      <w:start w:val="1"/>
      <w:numFmt w:val="bullet"/>
      <w:pStyle w:val="2"/>
      <w:lvlText w:val="−"/>
      <w:lvlJc w:val="left"/>
      <w:pPr>
        <w:ind w:left="928" w:hanging="360"/>
      </w:pPr>
      <w:rPr>
        <w:rFonts w:ascii="Times New Roman" w:hAnsi="Times New Roman" w:hint="default"/>
      </w:rPr>
    </w:lvl>
    <w:lvl w:ilvl="1" w:tplc="1226817E" w:tentative="1">
      <w:start w:val="1"/>
      <w:numFmt w:val="bullet"/>
      <w:lvlText w:val="o"/>
      <w:lvlJc w:val="left"/>
      <w:pPr>
        <w:ind w:left="2149" w:hanging="360"/>
      </w:pPr>
      <w:rPr>
        <w:rFonts w:ascii="Courier New" w:hAnsi="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28">
    <w:nsid w:val="764A48CD"/>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E927F80"/>
    <w:multiLevelType w:val="hybridMultilevel"/>
    <w:tmpl w:val="471457EE"/>
    <w:lvl w:ilvl="0" w:tplc="CEA672D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6"/>
  </w:num>
  <w:num w:numId="9">
    <w:abstractNumId w:val="4"/>
  </w:num>
  <w:num w:numId="10">
    <w:abstractNumId w:val="8"/>
  </w:num>
  <w:num w:numId="11">
    <w:abstractNumId w:val="18"/>
  </w:num>
  <w:num w:numId="12">
    <w:abstractNumId w:val="16"/>
  </w:num>
  <w:num w:numId="13">
    <w:abstractNumId w:val="11"/>
  </w:num>
  <w:num w:numId="14">
    <w:abstractNumId w:val="17"/>
  </w:num>
  <w:num w:numId="15">
    <w:abstractNumId w:val="24"/>
  </w:num>
  <w:num w:numId="16">
    <w:abstractNumId w:val="5"/>
  </w:num>
  <w:num w:numId="17">
    <w:abstractNumId w:val="14"/>
  </w:num>
  <w:num w:numId="18">
    <w:abstractNumId w:val="3"/>
  </w:num>
  <w:num w:numId="19">
    <w:abstractNumId w:val="27"/>
  </w:num>
  <w:num w:numId="20">
    <w:abstractNumId w:val="9"/>
  </w:num>
  <w:num w:numId="21">
    <w:abstractNumId w:val="2"/>
  </w:num>
  <w:num w:numId="22">
    <w:abstractNumId w:val="29"/>
  </w:num>
  <w:num w:numId="23">
    <w:abstractNumId w:val="23"/>
  </w:num>
  <w:num w:numId="24">
    <w:abstractNumId w:val="19"/>
  </w:num>
  <w:num w:numId="25">
    <w:abstractNumId w:val="26"/>
  </w:num>
  <w:num w:numId="26">
    <w:abstractNumId w:val="20"/>
  </w:num>
  <w:num w:numId="27">
    <w:abstractNumId w:val="15"/>
  </w:num>
  <w:num w:numId="28">
    <w:abstractNumId w:val="13"/>
  </w:num>
  <w:num w:numId="29">
    <w:abstractNumId w:val="10"/>
  </w:num>
  <w:num w:numId="30">
    <w:abstractNumId w:val="25"/>
  </w:num>
  <w:num w:numId="31">
    <w:abstractNumId w:val="7"/>
  </w:num>
  <w:num w:numId="32">
    <w:abstractNumId w:val="12"/>
  </w:num>
  <w:num w:numId="33">
    <w:abstractNumId w:val="22"/>
  </w:num>
  <w:num w:numId="34">
    <w:abstractNumId w:val="28"/>
  </w:num>
  <w:num w:numId="35">
    <w:abstractNumId w:val="2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autoHyphenation/>
  <w:hyphenationZone w:val="357"/>
  <w:drawingGridHorizontalSpacing w:val="13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19C"/>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6E9"/>
    <w:rsid w:val="00106E0C"/>
    <w:rsid w:val="00106E9F"/>
    <w:rsid w:val="001078C8"/>
    <w:rsid w:val="001101EF"/>
    <w:rsid w:val="001110FB"/>
    <w:rsid w:val="001121E3"/>
    <w:rsid w:val="00112DE3"/>
    <w:rsid w:val="00114839"/>
    <w:rsid w:val="00115554"/>
    <w:rsid w:val="00115938"/>
    <w:rsid w:val="0011661F"/>
    <w:rsid w:val="00117581"/>
    <w:rsid w:val="00117A4A"/>
    <w:rsid w:val="00117B78"/>
    <w:rsid w:val="00117BED"/>
    <w:rsid w:val="00120028"/>
    <w:rsid w:val="001205D2"/>
    <w:rsid w:val="00120D4A"/>
    <w:rsid w:val="00121250"/>
    <w:rsid w:val="001213B4"/>
    <w:rsid w:val="00121A9D"/>
    <w:rsid w:val="001237C6"/>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BA1"/>
    <w:rsid w:val="00190DDE"/>
    <w:rsid w:val="00191CC8"/>
    <w:rsid w:val="001923B8"/>
    <w:rsid w:val="001923D4"/>
    <w:rsid w:val="00192573"/>
    <w:rsid w:val="001928B4"/>
    <w:rsid w:val="00192ADB"/>
    <w:rsid w:val="0019330C"/>
    <w:rsid w:val="0019334C"/>
    <w:rsid w:val="00194C16"/>
    <w:rsid w:val="0019586F"/>
    <w:rsid w:val="00195B1D"/>
    <w:rsid w:val="00195DF5"/>
    <w:rsid w:val="00195E39"/>
    <w:rsid w:val="001965F1"/>
    <w:rsid w:val="001966CD"/>
    <w:rsid w:val="00196CA9"/>
    <w:rsid w:val="001A04DE"/>
    <w:rsid w:val="001A15D0"/>
    <w:rsid w:val="001A16ED"/>
    <w:rsid w:val="001A18AC"/>
    <w:rsid w:val="001A18E8"/>
    <w:rsid w:val="001A20B5"/>
    <w:rsid w:val="001A21B0"/>
    <w:rsid w:val="001A2359"/>
    <w:rsid w:val="001A2500"/>
    <w:rsid w:val="001A3599"/>
    <w:rsid w:val="001A3C6A"/>
    <w:rsid w:val="001A408B"/>
    <w:rsid w:val="001A5503"/>
    <w:rsid w:val="001A5B89"/>
    <w:rsid w:val="001A5C9D"/>
    <w:rsid w:val="001A799E"/>
    <w:rsid w:val="001A7A16"/>
    <w:rsid w:val="001B0114"/>
    <w:rsid w:val="001B013C"/>
    <w:rsid w:val="001B0198"/>
    <w:rsid w:val="001B01B6"/>
    <w:rsid w:val="001B03BD"/>
    <w:rsid w:val="001B0416"/>
    <w:rsid w:val="001B099C"/>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73EF"/>
    <w:rsid w:val="001D0B12"/>
    <w:rsid w:val="001D12BB"/>
    <w:rsid w:val="001D264C"/>
    <w:rsid w:val="001D2C74"/>
    <w:rsid w:val="001D2D41"/>
    <w:rsid w:val="001D30BA"/>
    <w:rsid w:val="001D48AD"/>
    <w:rsid w:val="001D4A0C"/>
    <w:rsid w:val="001D51C8"/>
    <w:rsid w:val="001D580F"/>
    <w:rsid w:val="001D5A5F"/>
    <w:rsid w:val="001D62A1"/>
    <w:rsid w:val="001D66E2"/>
    <w:rsid w:val="001D6973"/>
    <w:rsid w:val="001E05D8"/>
    <w:rsid w:val="001E109A"/>
    <w:rsid w:val="001E1294"/>
    <w:rsid w:val="001E17AB"/>
    <w:rsid w:val="001E1B7D"/>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1C23"/>
    <w:rsid w:val="00242516"/>
    <w:rsid w:val="002428A5"/>
    <w:rsid w:val="00244406"/>
    <w:rsid w:val="00244460"/>
    <w:rsid w:val="002444FD"/>
    <w:rsid w:val="00244972"/>
    <w:rsid w:val="00244979"/>
    <w:rsid w:val="00245019"/>
    <w:rsid w:val="002468F9"/>
    <w:rsid w:val="00246B06"/>
    <w:rsid w:val="00246FBE"/>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5D41"/>
    <w:rsid w:val="00286349"/>
    <w:rsid w:val="0028685B"/>
    <w:rsid w:val="002868B7"/>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7037"/>
    <w:rsid w:val="00297F0F"/>
    <w:rsid w:val="002A01F0"/>
    <w:rsid w:val="002A076D"/>
    <w:rsid w:val="002A0BBA"/>
    <w:rsid w:val="002A112D"/>
    <w:rsid w:val="002A147D"/>
    <w:rsid w:val="002A198F"/>
    <w:rsid w:val="002A214E"/>
    <w:rsid w:val="002A23FA"/>
    <w:rsid w:val="002A3B1E"/>
    <w:rsid w:val="002A3D0F"/>
    <w:rsid w:val="002A3E28"/>
    <w:rsid w:val="002A4742"/>
    <w:rsid w:val="002A4D31"/>
    <w:rsid w:val="002A4D67"/>
    <w:rsid w:val="002A53A6"/>
    <w:rsid w:val="002A5AFF"/>
    <w:rsid w:val="002A5B32"/>
    <w:rsid w:val="002A6053"/>
    <w:rsid w:val="002A699C"/>
    <w:rsid w:val="002A6B1C"/>
    <w:rsid w:val="002A72FE"/>
    <w:rsid w:val="002B14A0"/>
    <w:rsid w:val="002B1DEF"/>
    <w:rsid w:val="002B1E23"/>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76A"/>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E013C"/>
    <w:rsid w:val="002E13CB"/>
    <w:rsid w:val="002E25F7"/>
    <w:rsid w:val="002E3307"/>
    <w:rsid w:val="002E35A8"/>
    <w:rsid w:val="002E39F8"/>
    <w:rsid w:val="002E420D"/>
    <w:rsid w:val="002E495B"/>
    <w:rsid w:val="002E7BD6"/>
    <w:rsid w:val="002E7F2A"/>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6D99"/>
    <w:rsid w:val="002F708D"/>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0B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561"/>
    <w:rsid w:val="00325BDB"/>
    <w:rsid w:val="0032715B"/>
    <w:rsid w:val="00327609"/>
    <w:rsid w:val="0033066D"/>
    <w:rsid w:val="0033227D"/>
    <w:rsid w:val="003324D6"/>
    <w:rsid w:val="00333001"/>
    <w:rsid w:val="00333C8B"/>
    <w:rsid w:val="00334863"/>
    <w:rsid w:val="00334B11"/>
    <w:rsid w:val="00334EE8"/>
    <w:rsid w:val="00335A0A"/>
    <w:rsid w:val="00335D31"/>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77F32"/>
    <w:rsid w:val="00380001"/>
    <w:rsid w:val="00380204"/>
    <w:rsid w:val="00381322"/>
    <w:rsid w:val="00381AC1"/>
    <w:rsid w:val="00382FF0"/>
    <w:rsid w:val="0038378D"/>
    <w:rsid w:val="003837A7"/>
    <w:rsid w:val="00384474"/>
    <w:rsid w:val="00385549"/>
    <w:rsid w:val="003857E8"/>
    <w:rsid w:val="00386551"/>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3F6"/>
    <w:rsid w:val="003A7F91"/>
    <w:rsid w:val="003B03AA"/>
    <w:rsid w:val="003B053D"/>
    <w:rsid w:val="003B07FA"/>
    <w:rsid w:val="003B0F2B"/>
    <w:rsid w:val="003B10D5"/>
    <w:rsid w:val="003B16CD"/>
    <w:rsid w:val="003B1C66"/>
    <w:rsid w:val="003B1F7E"/>
    <w:rsid w:val="003B28EC"/>
    <w:rsid w:val="003B2E11"/>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30F"/>
    <w:rsid w:val="003C76B8"/>
    <w:rsid w:val="003D1840"/>
    <w:rsid w:val="003D22C7"/>
    <w:rsid w:val="003D2625"/>
    <w:rsid w:val="003D2A02"/>
    <w:rsid w:val="003D3566"/>
    <w:rsid w:val="003D4CC7"/>
    <w:rsid w:val="003D57C4"/>
    <w:rsid w:val="003D5F10"/>
    <w:rsid w:val="003D73A1"/>
    <w:rsid w:val="003D7536"/>
    <w:rsid w:val="003D7A39"/>
    <w:rsid w:val="003E0017"/>
    <w:rsid w:val="003E0AC3"/>
    <w:rsid w:val="003E1995"/>
    <w:rsid w:val="003E1AA1"/>
    <w:rsid w:val="003E1AA9"/>
    <w:rsid w:val="003E1DBB"/>
    <w:rsid w:val="003E299A"/>
    <w:rsid w:val="003E2F01"/>
    <w:rsid w:val="003E398C"/>
    <w:rsid w:val="003E404C"/>
    <w:rsid w:val="003E462A"/>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5B5"/>
    <w:rsid w:val="00412781"/>
    <w:rsid w:val="0041480E"/>
    <w:rsid w:val="0041503E"/>
    <w:rsid w:val="0041522D"/>
    <w:rsid w:val="004159BE"/>
    <w:rsid w:val="00415A68"/>
    <w:rsid w:val="0041650B"/>
    <w:rsid w:val="004169CC"/>
    <w:rsid w:val="00416E5E"/>
    <w:rsid w:val="0041782F"/>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D25"/>
    <w:rsid w:val="004550B5"/>
    <w:rsid w:val="00455E38"/>
    <w:rsid w:val="004565FA"/>
    <w:rsid w:val="00457142"/>
    <w:rsid w:val="004578ED"/>
    <w:rsid w:val="00457BEC"/>
    <w:rsid w:val="0046004B"/>
    <w:rsid w:val="00460582"/>
    <w:rsid w:val="004614A4"/>
    <w:rsid w:val="004617AE"/>
    <w:rsid w:val="004624E2"/>
    <w:rsid w:val="004634A0"/>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319B"/>
    <w:rsid w:val="004A4132"/>
    <w:rsid w:val="004A42E4"/>
    <w:rsid w:val="004A49A9"/>
    <w:rsid w:val="004A4ABE"/>
    <w:rsid w:val="004A4AEB"/>
    <w:rsid w:val="004A4F79"/>
    <w:rsid w:val="004A54DA"/>
    <w:rsid w:val="004A5E34"/>
    <w:rsid w:val="004A6186"/>
    <w:rsid w:val="004A65EF"/>
    <w:rsid w:val="004A6FEC"/>
    <w:rsid w:val="004A7700"/>
    <w:rsid w:val="004A7762"/>
    <w:rsid w:val="004B0F9C"/>
    <w:rsid w:val="004B1741"/>
    <w:rsid w:val="004B311D"/>
    <w:rsid w:val="004B3471"/>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BEE"/>
    <w:rsid w:val="004C6E4D"/>
    <w:rsid w:val="004D01B9"/>
    <w:rsid w:val="004D055B"/>
    <w:rsid w:val="004D0859"/>
    <w:rsid w:val="004D15C5"/>
    <w:rsid w:val="004D17C0"/>
    <w:rsid w:val="004D1A70"/>
    <w:rsid w:val="004D1E0F"/>
    <w:rsid w:val="004D1F01"/>
    <w:rsid w:val="004D2120"/>
    <w:rsid w:val="004D2DDF"/>
    <w:rsid w:val="004D37C3"/>
    <w:rsid w:val="004D41EF"/>
    <w:rsid w:val="004D5175"/>
    <w:rsid w:val="004D5FB1"/>
    <w:rsid w:val="004D6250"/>
    <w:rsid w:val="004D6440"/>
    <w:rsid w:val="004D7026"/>
    <w:rsid w:val="004D7FD1"/>
    <w:rsid w:val="004E111E"/>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17BA"/>
    <w:rsid w:val="0052193B"/>
    <w:rsid w:val="00521D4F"/>
    <w:rsid w:val="005228AC"/>
    <w:rsid w:val="0052295B"/>
    <w:rsid w:val="00523642"/>
    <w:rsid w:val="00524026"/>
    <w:rsid w:val="00524A2B"/>
    <w:rsid w:val="00524B52"/>
    <w:rsid w:val="00524E82"/>
    <w:rsid w:val="00525C26"/>
    <w:rsid w:val="00526126"/>
    <w:rsid w:val="005264D6"/>
    <w:rsid w:val="00530330"/>
    <w:rsid w:val="005306D5"/>
    <w:rsid w:val="00530B67"/>
    <w:rsid w:val="00530C90"/>
    <w:rsid w:val="00530D13"/>
    <w:rsid w:val="00531B81"/>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7AF"/>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50B5"/>
    <w:rsid w:val="00575524"/>
    <w:rsid w:val="00576536"/>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8CE"/>
    <w:rsid w:val="005A6616"/>
    <w:rsid w:val="005A67F5"/>
    <w:rsid w:val="005A6A2B"/>
    <w:rsid w:val="005A6A70"/>
    <w:rsid w:val="005A75BD"/>
    <w:rsid w:val="005B0AEB"/>
    <w:rsid w:val="005B0B49"/>
    <w:rsid w:val="005B1366"/>
    <w:rsid w:val="005B160A"/>
    <w:rsid w:val="005B1AEF"/>
    <w:rsid w:val="005B205B"/>
    <w:rsid w:val="005B24DC"/>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E"/>
    <w:rsid w:val="005F0B01"/>
    <w:rsid w:val="005F0D9D"/>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1453"/>
    <w:rsid w:val="00641551"/>
    <w:rsid w:val="00641815"/>
    <w:rsid w:val="00641967"/>
    <w:rsid w:val="00641A50"/>
    <w:rsid w:val="00642A4E"/>
    <w:rsid w:val="006430DF"/>
    <w:rsid w:val="00643EFE"/>
    <w:rsid w:val="00644767"/>
    <w:rsid w:val="006448F5"/>
    <w:rsid w:val="00644CC3"/>
    <w:rsid w:val="00644F90"/>
    <w:rsid w:val="00645B2E"/>
    <w:rsid w:val="006461D3"/>
    <w:rsid w:val="00646B3F"/>
    <w:rsid w:val="00646E7B"/>
    <w:rsid w:val="00646F31"/>
    <w:rsid w:val="006471D5"/>
    <w:rsid w:val="00651A96"/>
    <w:rsid w:val="00651C85"/>
    <w:rsid w:val="00651E30"/>
    <w:rsid w:val="00652384"/>
    <w:rsid w:val="006536D8"/>
    <w:rsid w:val="0065423B"/>
    <w:rsid w:val="00654DD3"/>
    <w:rsid w:val="0065514C"/>
    <w:rsid w:val="00655C88"/>
    <w:rsid w:val="00656B2E"/>
    <w:rsid w:val="00656C51"/>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5CB0"/>
    <w:rsid w:val="006A647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C99"/>
    <w:rsid w:val="00721D19"/>
    <w:rsid w:val="00722604"/>
    <w:rsid w:val="00722A9D"/>
    <w:rsid w:val="0072399D"/>
    <w:rsid w:val="00723E5A"/>
    <w:rsid w:val="00724229"/>
    <w:rsid w:val="0072467E"/>
    <w:rsid w:val="007247C9"/>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31D7"/>
    <w:rsid w:val="00773648"/>
    <w:rsid w:val="007739EB"/>
    <w:rsid w:val="00773C66"/>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867"/>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6E16"/>
    <w:rsid w:val="007C722D"/>
    <w:rsid w:val="007C7363"/>
    <w:rsid w:val="007C73E4"/>
    <w:rsid w:val="007C758B"/>
    <w:rsid w:val="007C76A5"/>
    <w:rsid w:val="007C7743"/>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362D"/>
    <w:rsid w:val="007E376E"/>
    <w:rsid w:val="007E3D23"/>
    <w:rsid w:val="007E4DF2"/>
    <w:rsid w:val="007E5204"/>
    <w:rsid w:val="007E55B6"/>
    <w:rsid w:val="007E5E1E"/>
    <w:rsid w:val="007E61E7"/>
    <w:rsid w:val="007E668D"/>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42AA"/>
    <w:rsid w:val="008053CA"/>
    <w:rsid w:val="008056B4"/>
    <w:rsid w:val="00805E0C"/>
    <w:rsid w:val="00806726"/>
    <w:rsid w:val="008072E7"/>
    <w:rsid w:val="00810238"/>
    <w:rsid w:val="00810D52"/>
    <w:rsid w:val="00810DE8"/>
    <w:rsid w:val="0081120E"/>
    <w:rsid w:val="008112CF"/>
    <w:rsid w:val="00811C11"/>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15B"/>
    <w:rsid w:val="00830B41"/>
    <w:rsid w:val="008315E5"/>
    <w:rsid w:val="00832AC3"/>
    <w:rsid w:val="0083416E"/>
    <w:rsid w:val="00835128"/>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723B"/>
    <w:rsid w:val="00847BEA"/>
    <w:rsid w:val="00847F21"/>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E90"/>
    <w:rsid w:val="00864EC6"/>
    <w:rsid w:val="00864F1D"/>
    <w:rsid w:val="00866528"/>
    <w:rsid w:val="00867186"/>
    <w:rsid w:val="00867311"/>
    <w:rsid w:val="00867432"/>
    <w:rsid w:val="00867B08"/>
    <w:rsid w:val="00867FC3"/>
    <w:rsid w:val="0087003B"/>
    <w:rsid w:val="008700A2"/>
    <w:rsid w:val="00871C0C"/>
    <w:rsid w:val="00871D7E"/>
    <w:rsid w:val="008729CF"/>
    <w:rsid w:val="00872E46"/>
    <w:rsid w:val="00872FF2"/>
    <w:rsid w:val="00873FB5"/>
    <w:rsid w:val="00874417"/>
    <w:rsid w:val="00874507"/>
    <w:rsid w:val="008749E9"/>
    <w:rsid w:val="008750B4"/>
    <w:rsid w:val="0087595A"/>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40C"/>
    <w:rsid w:val="00895A8F"/>
    <w:rsid w:val="00895BE6"/>
    <w:rsid w:val="008960C0"/>
    <w:rsid w:val="0089662F"/>
    <w:rsid w:val="00897D51"/>
    <w:rsid w:val="008A002F"/>
    <w:rsid w:val="008A02EC"/>
    <w:rsid w:val="008A0C8A"/>
    <w:rsid w:val="008A1D4F"/>
    <w:rsid w:val="008A27DE"/>
    <w:rsid w:val="008A2898"/>
    <w:rsid w:val="008A294A"/>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9F6"/>
    <w:rsid w:val="008B3AFD"/>
    <w:rsid w:val="008B3D88"/>
    <w:rsid w:val="008B45AF"/>
    <w:rsid w:val="008B46FF"/>
    <w:rsid w:val="008B483E"/>
    <w:rsid w:val="008B4B49"/>
    <w:rsid w:val="008B5DF0"/>
    <w:rsid w:val="008B7130"/>
    <w:rsid w:val="008B71A2"/>
    <w:rsid w:val="008B771F"/>
    <w:rsid w:val="008C0133"/>
    <w:rsid w:val="008C1317"/>
    <w:rsid w:val="008C1571"/>
    <w:rsid w:val="008C2070"/>
    <w:rsid w:val="008C2970"/>
    <w:rsid w:val="008C2D63"/>
    <w:rsid w:val="008C3496"/>
    <w:rsid w:val="008C422C"/>
    <w:rsid w:val="008C45FA"/>
    <w:rsid w:val="008C46F0"/>
    <w:rsid w:val="008C6409"/>
    <w:rsid w:val="008C64B3"/>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170A"/>
    <w:rsid w:val="008F1B07"/>
    <w:rsid w:val="008F28A4"/>
    <w:rsid w:val="008F36E9"/>
    <w:rsid w:val="008F3AE3"/>
    <w:rsid w:val="008F3DA2"/>
    <w:rsid w:val="008F43D2"/>
    <w:rsid w:val="008F4A8F"/>
    <w:rsid w:val="008F6C7B"/>
    <w:rsid w:val="008F7554"/>
    <w:rsid w:val="008F7DC0"/>
    <w:rsid w:val="009007BB"/>
    <w:rsid w:val="00901531"/>
    <w:rsid w:val="0090158E"/>
    <w:rsid w:val="00901BA0"/>
    <w:rsid w:val="00901C3D"/>
    <w:rsid w:val="00902277"/>
    <w:rsid w:val="009022B9"/>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3811"/>
    <w:rsid w:val="00924002"/>
    <w:rsid w:val="00924DFE"/>
    <w:rsid w:val="009251EB"/>
    <w:rsid w:val="00925F34"/>
    <w:rsid w:val="00926110"/>
    <w:rsid w:val="009261F8"/>
    <w:rsid w:val="00926C12"/>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B08"/>
    <w:rsid w:val="00944C9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EF6"/>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A79"/>
    <w:rsid w:val="00990F15"/>
    <w:rsid w:val="0099135D"/>
    <w:rsid w:val="009924A3"/>
    <w:rsid w:val="00993313"/>
    <w:rsid w:val="00993788"/>
    <w:rsid w:val="00993DC8"/>
    <w:rsid w:val="0099452B"/>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569"/>
    <w:rsid w:val="009E17C2"/>
    <w:rsid w:val="009E1F93"/>
    <w:rsid w:val="009E2B7B"/>
    <w:rsid w:val="009E2C09"/>
    <w:rsid w:val="009E3212"/>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7BB7"/>
    <w:rsid w:val="009F7D28"/>
    <w:rsid w:val="00A01C87"/>
    <w:rsid w:val="00A02E9E"/>
    <w:rsid w:val="00A034C2"/>
    <w:rsid w:val="00A038F6"/>
    <w:rsid w:val="00A047AA"/>
    <w:rsid w:val="00A0496E"/>
    <w:rsid w:val="00A0518B"/>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D0D"/>
    <w:rsid w:val="00A33932"/>
    <w:rsid w:val="00A341E4"/>
    <w:rsid w:val="00A3441A"/>
    <w:rsid w:val="00A34797"/>
    <w:rsid w:val="00A34820"/>
    <w:rsid w:val="00A3506F"/>
    <w:rsid w:val="00A35333"/>
    <w:rsid w:val="00A35C8F"/>
    <w:rsid w:val="00A36843"/>
    <w:rsid w:val="00A36917"/>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085"/>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31C1"/>
    <w:rsid w:val="00A6397E"/>
    <w:rsid w:val="00A63BC5"/>
    <w:rsid w:val="00A63D5B"/>
    <w:rsid w:val="00A6434F"/>
    <w:rsid w:val="00A64AB4"/>
    <w:rsid w:val="00A64F3D"/>
    <w:rsid w:val="00A64F8A"/>
    <w:rsid w:val="00A656A0"/>
    <w:rsid w:val="00A668F9"/>
    <w:rsid w:val="00A66F4A"/>
    <w:rsid w:val="00A6768F"/>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3447"/>
    <w:rsid w:val="00A83625"/>
    <w:rsid w:val="00A85611"/>
    <w:rsid w:val="00A8672E"/>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5F56"/>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432"/>
    <w:rsid w:val="00AB4563"/>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E2E"/>
    <w:rsid w:val="00AE2F3D"/>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6B5E"/>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A9B"/>
    <w:rsid w:val="00B17C30"/>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6839"/>
    <w:rsid w:val="00B36CE6"/>
    <w:rsid w:val="00B36F00"/>
    <w:rsid w:val="00B4017B"/>
    <w:rsid w:val="00B403A2"/>
    <w:rsid w:val="00B4053B"/>
    <w:rsid w:val="00B41FF3"/>
    <w:rsid w:val="00B42339"/>
    <w:rsid w:val="00B4419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6952"/>
    <w:rsid w:val="00B87128"/>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ED7"/>
    <w:rsid w:val="00BA218F"/>
    <w:rsid w:val="00BA29A4"/>
    <w:rsid w:val="00BA2C3B"/>
    <w:rsid w:val="00BA2C9D"/>
    <w:rsid w:val="00BA3ADD"/>
    <w:rsid w:val="00BA5377"/>
    <w:rsid w:val="00BA623E"/>
    <w:rsid w:val="00BA637F"/>
    <w:rsid w:val="00BA6584"/>
    <w:rsid w:val="00BA6817"/>
    <w:rsid w:val="00BA69F2"/>
    <w:rsid w:val="00BA6C81"/>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F5A"/>
    <w:rsid w:val="00BC0A0E"/>
    <w:rsid w:val="00BC0A81"/>
    <w:rsid w:val="00BC0B94"/>
    <w:rsid w:val="00BC12A1"/>
    <w:rsid w:val="00BC1479"/>
    <w:rsid w:val="00BC1F06"/>
    <w:rsid w:val="00BC275C"/>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969"/>
    <w:rsid w:val="00BE6C30"/>
    <w:rsid w:val="00BE79EF"/>
    <w:rsid w:val="00BE7D03"/>
    <w:rsid w:val="00BF06D8"/>
    <w:rsid w:val="00BF11A7"/>
    <w:rsid w:val="00BF1238"/>
    <w:rsid w:val="00BF17E4"/>
    <w:rsid w:val="00BF1CFD"/>
    <w:rsid w:val="00BF2399"/>
    <w:rsid w:val="00BF2441"/>
    <w:rsid w:val="00BF2A5E"/>
    <w:rsid w:val="00BF37A4"/>
    <w:rsid w:val="00BF404B"/>
    <w:rsid w:val="00BF4426"/>
    <w:rsid w:val="00BF49E4"/>
    <w:rsid w:val="00BF6051"/>
    <w:rsid w:val="00BF6675"/>
    <w:rsid w:val="00BF6C94"/>
    <w:rsid w:val="00BF71B4"/>
    <w:rsid w:val="00BF7957"/>
    <w:rsid w:val="00BF7AC2"/>
    <w:rsid w:val="00BF7C10"/>
    <w:rsid w:val="00BF7DE7"/>
    <w:rsid w:val="00C0043D"/>
    <w:rsid w:val="00C00F47"/>
    <w:rsid w:val="00C01899"/>
    <w:rsid w:val="00C01A51"/>
    <w:rsid w:val="00C01ACE"/>
    <w:rsid w:val="00C0217E"/>
    <w:rsid w:val="00C028EC"/>
    <w:rsid w:val="00C02CBE"/>
    <w:rsid w:val="00C02EB1"/>
    <w:rsid w:val="00C030DE"/>
    <w:rsid w:val="00C04B27"/>
    <w:rsid w:val="00C04E3F"/>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39FD"/>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AA2"/>
    <w:rsid w:val="00C87013"/>
    <w:rsid w:val="00C878A3"/>
    <w:rsid w:val="00C87DAC"/>
    <w:rsid w:val="00C87E10"/>
    <w:rsid w:val="00C9019A"/>
    <w:rsid w:val="00C90222"/>
    <w:rsid w:val="00C92286"/>
    <w:rsid w:val="00C92850"/>
    <w:rsid w:val="00C92DA1"/>
    <w:rsid w:val="00C93CAB"/>
    <w:rsid w:val="00C9444C"/>
    <w:rsid w:val="00C947BA"/>
    <w:rsid w:val="00C94E17"/>
    <w:rsid w:val="00C95F27"/>
    <w:rsid w:val="00C9664A"/>
    <w:rsid w:val="00C96695"/>
    <w:rsid w:val="00C96713"/>
    <w:rsid w:val="00C96C0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BD"/>
    <w:rsid w:val="00D23B3B"/>
    <w:rsid w:val="00D23C76"/>
    <w:rsid w:val="00D24252"/>
    <w:rsid w:val="00D243CA"/>
    <w:rsid w:val="00D24FAD"/>
    <w:rsid w:val="00D265B8"/>
    <w:rsid w:val="00D26A8C"/>
    <w:rsid w:val="00D26EA3"/>
    <w:rsid w:val="00D276BC"/>
    <w:rsid w:val="00D27B41"/>
    <w:rsid w:val="00D27B59"/>
    <w:rsid w:val="00D27DF3"/>
    <w:rsid w:val="00D3028E"/>
    <w:rsid w:val="00D309F7"/>
    <w:rsid w:val="00D30BCC"/>
    <w:rsid w:val="00D3103E"/>
    <w:rsid w:val="00D3121F"/>
    <w:rsid w:val="00D3169B"/>
    <w:rsid w:val="00D31822"/>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2827"/>
    <w:rsid w:val="00D82A70"/>
    <w:rsid w:val="00D835D4"/>
    <w:rsid w:val="00D8372C"/>
    <w:rsid w:val="00D83AD0"/>
    <w:rsid w:val="00D83D5E"/>
    <w:rsid w:val="00D84418"/>
    <w:rsid w:val="00D84D32"/>
    <w:rsid w:val="00D84FF6"/>
    <w:rsid w:val="00D850FA"/>
    <w:rsid w:val="00D85632"/>
    <w:rsid w:val="00D85E0E"/>
    <w:rsid w:val="00D863B6"/>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59A"/>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47C6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DA4"/>
    <w:rsid w:val="00E96ED8"/>
    <w:rsid w:val="00EA08C0"/>
    <w:rsid w:val="00EA0F2B"/>
    <w:rsid w:val="00EA15CF"/>
    <w:rsid w:val="00EA1A51"/>
    <w:rsid w:val="00EA220F"/>
    <w:rsid w:val="00EA3415"/>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73E"/>
    <w:rsid w:val="00EB6EA8"/>
    <w:rsid w:val="00EB6EB5"/>
    <w:rsid w:val="00EB6FAB"/>
    <w:rsid w:val="00EB75FE"/>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7BC"/>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997"/>
    <w:rsid w:val="00ED69C2"/>
    <w:rsid w:val="00ED6F75"/>
    <w:rsid w:val="00ED7693"/>
    <w:rsid w:val="00ED7BE6"/>
    <w:rsid w:val="00EE0239"/>
    <w:rsid w:val="00EE1320"/>
    <w:rsid w:val="00EE178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820"/>
    <w:rsid w:val="00EF5225"/>
    <w:rsid w:val="00EF530D"/>
    <w:rsid w:val="00EF5ED5"/>
    <w:rsid w:val="00EF62A3"/>
    <w:rsid w:val="00EF636C"/>
    <w:rsid w:val="00EF710E"/>
    <w:rsid w:val="00EF716D"/>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591"/>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46EB1"/>
    <w:rsid w:val="00F507D3"/>
    <w:rsid w:val="00F518AA"/>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AD9"/>
    <w:rsid w:val="00F72E90"/>
    <w:rsid w:val="00F735C7"/>
    <w:rsid w:val="00F73673"/>
    <w:rsid w:val="00F73EFB"/>
    <w:rsid w:val="00F741F7"/>
    <w:rsid w:val="00F74384"/>
    <w:rsid w:val="00F74406"/>
    <w:rsid w:val="00F75917"/>
    <w:rsid w:val="00F75D4E"/>
    <w:rsid w:val="00F762E6"/>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B0A"/>
    <w:rsid w:val="00F93C13"/>
    <w:rsid w:val="00F941C7"/>
    <w:rsid w:val="00F949F4"/>
    <w:rsid w:val="00F94A59"/>
    <w:rsid w:val="00F95353"/>
    <w:rsid w:val="00F9570F"/>
    <w:rsid w:val="00F95B8F"/>
    <w:rsid w:val="00F96ABC"/>
    <w:rsid w:val="00F97BE1"/>
    <w:rsid w:val="00FA096F"/>
    <w:rsid w:val="00FA0D8D"/>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BDB"/>
    <w:rsid w:val="00FD28A0"/>
    <w:rsid w:val="00FD3270"/>
    <w:rsid w:val="00FD3322"/>
    <w:rsid w:val="00FD4002"/>
    <w:rsid w:val="00FD4295"/>
    <w:rsid w:val="00FD6096"/>
    <w:rsid w:val="00FD6A59"/>
    <w:rsid w:val="00FD6B58"/>
    <w:rsid w:val="00FD773B"/>
    <w:rsid w:val="00FD7A81"/>
    <w:rsid w:val="00FD7BF0"/>
    <w:rsid w:val="00FE0379"/>
    <w:rsid w:val="00FE0A5F"/>
    <w:rsid w:val="00FE0BFD"/>
    <w:rsid w:val="00FE0EC6"/>
    <w:rsid w:val="00FE16E9"/>
    <w:rsid w:val="00FE17AF"/>
    <w:rsid w:val="00FE20EE"/>
    <w:rsid w:val="00FE23EC"/>
    <w:rsid w:val="00FE2C04"/>
    <w:rsid w:val="00FE2E46"/>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C151C"/>
    <w:pPr>
      <w:spacing w:line="276" w:lineRule="auto"/>
      <w:ind w:firstLine="709"/>
      <w:jc w:val="both"/>
    </w:pPr>
    <w:rPr>
      <w:rFonts w:cs="Calibri"/>
      <w:sz w:val="26"/>
      <w:lang w:eastAsia="en-US"/>
    </w:rPr>
  </w:style>
  <w:style w:type="paragraph" w:styleId="Heading1">
    <w:name w:val="heading 1"/>
    <w:aliases w:val="Заголовок 1 Знак Знак,Заголовок 1 Знак Знак Знак"/>
    <w:basedOn w:val="Normal"/>
    <w:next w:val="Normal"/>
    <w:link w:val="Heading1Char"/>
    <w:uiPriority w:val="99"/>
    <w:qFormat/>
    <w:rsid w:val="002839BC"/>
    <w:pPr>
      <w:keepNext/>
      <w:spacing w:before="360"/>
      <w:outlineLvl w:val="0"/>
    </w:pPr>
    <w:rPr>
      <w:rFonts w:cs="Times New Roman"/>
      <w:b/>
      <w:bCs/>
      <w:kern w:val="32"/>
      <w:szCs w:val="32"/>
    </w:rPr>
  </w:style>
  <w:style w:type="paragraph" w:styleId="Heading2">
    <w:name w:val="heading 2"/>
    <w:basedOn w:val="Normal"/>
    <w:next w:val="Normal"/>
    <w:link w:val="Heading2Char"/>
    <w:uiPriority w:val="99"/>
    <w:qFormat/>
    <w:rsid w:val="00095B3C"/>
    <w:pPr>
      <w:keepNext/>
      <w:outlineLvl w:val="1"/>
    </w:pPr>
    <w:rPr>
      <w:rFonts w:cs="Times New Roman"/>
      <w:b/>
      <w:bCs/>
      <w:iCs/>
      <w:szCs w:val="28"/>
    </w:rPr>
  </w:style>
  <w:style w:type="paragraph" w:styleId="Heading3">
    <w:name w:val="heading 3"/>
    <w:aliases w:val="Знак2 Знак,Заголовок 3 Знак1,Знак2 Знак Знак"/>
    <w:basedOn w:val="Normal"/>
    <w:next w:val="Normal"/>
    <w:link w:val="Heading3Char"/>
    <w:uiPriority w:val="99"/>
    <w:qFormat/>
    <w:rsid w:val="007C0254"/>
    <w:pPr>
      <w:keepNext/>
      <w:numPr>
        <w:ilvl w:val="1"/>
        <w:numId w:val="8"/>
      </w:numPr>
      <w:spacing w:before="240" w:line="240" w:lineRule="auto"/>
      <w:jc w:val="left"/>
      <w:outlineLvl w:val="2"/>
    </w:pPr>
    <w:rPr>
      <w:rFonts w:cs="Times New Roman"/>
      <w:b/>
      <w:bCs/>
      <w:sz w:val="28"/>
      <w:szCs w:val="28"/>
    </w:rPr>
  </w:style>
  <w:style w:type="paragraph" w:styleId="Heading4">
    <w:name w:val="heading 4"/>
    <w:basedOn w:val="Normal"/>
    <w:next w:val="Normal"/>
    <w:link w:val="Heading4Char1"/>
    <w:uiPriority w:val="99"/>
    <w:qFormat/>
    <w:rsid w:val="00E86D07"/>
    <w:pPr>
      <w:keepNext/>
      <w:spacing w:before="240"/>
      <w:outlineLvl w:val="3"/>
    </w:pPr>
    <w:rPr>
      <w:rFonts w:cs="Times New Roman"/>
      <w:b/>
      <w:sz w:val="28"/>
      <w:szCs w:val="20"/>
      <w:lang w:eastAsia="ru-RU"/>
    </w:rPr>
  </w:style>
  <w:style w:type="paragraph" w:styleId="Heading5">
    <w:name w:val="heading 5"/>
    <w:basedOn w:val="Normal"/>
    <w:next w:val="Normal"/>
    <w:link w:val="Heading5Char"/>
    <w:uiPriority w:val="99"/>
    <w:qFormat/>
    <w:rsid w:val="007C0254"/>
    <w:pPr>
      <w:keepNext/>
      <w:spacing w:line="240" w:lineRule="auto"/>
      <w:ind w:firstLine="0"/>
      <w:jc w:val="center"/>
      <w:outlineLvl w:val="4"/>
    </w:pPr>
    <w:rPr>
      <w:rFonts w:ascii="Calibri" w:hAnsi="Calibri" w:cs="Times New Roman"/>
      <w:b/>
      <w:bCs/>
      <w:i/>
      <w:iCs/>
      <w:szCs w:val="26"/>
    </w:rPr>
  </w:style>
  <w:style w:type="paragraph" w:styleId="Heading6">
    <w:name w:val="heading 6"/>
    <w:basedOn w:val="Normal"/>
    <w:next w:val="Normal"/>
    <w:link w:val="Heading6Char"/>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Heading7">
    <w:name w:val="heading 7"/>
    <w:basedOn w:val="Normal"/>
    <w:next w:val="Normal"/>
    <w:link w:val="Heading7Char"/>
    <w:uiPriority w:val="99"/>
    <w:qFormat/>
    <w:rsid w:val="007C0254"/>
    <w:pPr>
      <w:keepNext/>
      <w:spacing w:line="240" w:lineRule="auto"/>
      <w:ind w:firstLine="0"/>
      <w:jc w:val="center"/>
      <w:outlineLvl w:val="6"/>
    </w:pPr>
    <w:rPr>
      <w:rFonts w:ascii="Calibri" w:hAnsi="Calibri" w:cs="Times New Roman"/>
      <w:sz w:val="24"/>
      <w:szCs w:val="24"/>
    </w:rPr>
  </w:style>
  <w:style w:type="paragraph" w:styleId="Heading8">
    <w:name w:val="heading 8"/>
    <w:basedOn w:val="Normal"/>
    <w:next w:val="Normal"/>
    <w:link w:val="Heading8Char"/>
    <w:uiPriority w:val="99"/>
    <w:qFormat/>
    <w:rsid w:val="007C0254"/>
    <w:pPr>
      <w:keepNext/>
      <w:spacing w:line="240" w:lineRule="auto"/>
      <w:ind w:firstLine="0"/>
      <w:jc w:val="left"/>
      <w:outlineLvl w:val="7"/>
    </w:pPr>
    <w:rPr>
      <w:rFonts w:ascii="Calibri" w:hAnsi="Calibri" w:cs="Times New Roman"/>
      <w:i/>
      <w:iCs/>
      <w:sz w:val="24"/>
      <w:szCs w:val="24"/>
    </w:rPr>
  </w:style>
  <w:style w:type="paragraph" w:styleId="Heading9">
    <w:name w:val="heading 9"/>
    <w:basedOn w:val="Normal"/>
    <w:next w:val="Normal"/>
    <w:link w:val="Heading9Char"/>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
    <w:basedOn w:val="DefaultParagraphFont"/>
    <w:link w:val="Heading1"/>
    <w:uiPriority w:val="99"/>
    <w:locked/>
    <w:rsid w:val="002839BC"/>
    <w:rPr>
      <w:rFonts w:cs="Times New Roman"/>
      <w:b/>
      <w:kern w:val="32"/>
      <w:sz w:val="32"/>
      <w:lang w:eastAsia="en-US"/>
    </w:rPr>
  </w:style>
  <w:style w:type="character" w:customStyle="1" w:styleId="Heading2Char">
    <w:name w:val="Heading 2 Char"/>
    <w:basedOn w:val="DefaultParagraphFont"/>
    <w:link w:val="Heading2"/>
    <w:uiPriority w:val="99"/>
    <w:locked/>
    <w:rsid w:val="00095B3C"/>
    <w:rPr>
      <w:rFonts w:cs="Times New Roman"/>
      <w:b/>
      <w:sz w:val="28"/>
      <w:lang w:eastAsia="en-US"/>
    </w:rPr>
  </w:style>
  <w:style w:type="character" w:customStyle="1" w:styleId="Heading3Char">
    <w:name w:val="Heading 3 Char"/>
    <w:aliases w:val="Знак2 Знак Char,Заголовок 3 Знак1 Char,Знак2 Знак Знак Char"/>
    <w:basedOn w:val="DefaultParagraphFont"/>
    <w:link w:val="Heading3"/>
    <w:uiPriority w:val="99"/>
    <w:locked/>
    <w:rsid w:val="00812CBE"/>
    <w:rPr>
      <w:b/>
      <w:bCs/>
      <w:sz w:val="28"/>
      <w:szCs w:val="28"/>
      <w:lang w:eastAsia="en-US"/>
    </w:rPr>
  </w:style>
  <w:style w:type="character" w:customStyle="1" w:styleId="Heading4Char">
    <w:name w:val="Heading 4 Char"/>
    <w:basedOn w:val="DefaultParagraphFont"/>
    <w:link w:val="Heading4"/>
    <w:uiPriority w:val="99"/>
    <w:semiHidden/>
    <w:locked/>
    <w:rsid w:val="00812CBE"/>
    <w:rPr>
      <w:rFonts w:ascii="Calibri" w:hAnsi="Calibri" w:cs="Times New Roman"/>
      <w:b/>
      <w:sz w:val="28"/>
      <w:lang w:eastAsia="en-US"/>
    </w:rPr>
  </w:style>
  <w:style w:type="character" w:customStyle="1" w:styleId="Heading5Char">
    <w:name w:val="Heading 5 Char"/>
    <w:basedOn w:val="DefaultParagraphFont"/>
    <w:link w:val="Heading5"/>
    <w:uiPriority w:val="99"/>
    <w:locked/>
    <w:rsid w:val="00812CBE"/>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812CBE"/>
    <w:rPr>
      <w:rFonts w:ascii="Calibri" w:hAnsi="Calibri" w:cs="Times New Roman"/>
      <w:b/>
      <w:lang w:eastAsia="en-US"/>
    </w:rPr>
  </w:style>
  <w:style w:type="character" w:customStyle="1" w:styleId="Heading7Char">
    <w:name w:val="Heading 7 Char"/>
    <w:basedOn w:val="DefaultParagraphFont"/>
    <w:link w:val="Heading7"/>
    <w:uiPriority w:val="99"/>
    <w:locked/>
    <w:rsid w:val="00812CBE"/>
    <w:rPr>
      <w:rFonts w:ascii="Calibri" w:hAnsi="Calibri" w:cs="Times New Roman"/>
      <w:sz w:val="24"/>
      <w:lang w:eastAsia="en-US"/>
    </w:rPr>
  </w:style>
  <w:style w:type="character" w:customStyle="1" w:styleId="Heading8Char">
    <w:name w:val="Heading 8 Char"/>
    <w:basedOn w:val="DefaultParagraphFont"/>
    <w:link w:val="Heading8"/>
    <w:uiPriority w:val="99"/>
    <w:locked/>
    <w:rsid w:val="00812CBE"/>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812CBE"/>
    <w:rPr>
      <w:rFonts w:ascii="Cambria" w:hAnsi="Cambria" w:cs="Times New Roman"/>
      <w:lang w:eastAsia="en-US"/>
    </w:rPr>
  </w:style>
  <w:style w:type="character" w:customStyle="1" w:styleId="Heading4Char1">
    <w:name w:val="Heading 4 Char1"/>
    <w:link w:val="Heading4"/>
    <w:uiPriority w:val="99"/>
    <w:locked/>
    <w:rsid w:val="00E86D07"/>
    <w:rPr>
      <w:b/>
      <w:sz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Normal"/>
    <w:uiPriority w:val="99"/>
    <w:rsid w:val="007C0254"/>
    <w:pPr>
      <w:spacing w:after="160" w:line="240" w:lineRule="exact"/>
      <w:ind w:firstLine="0"/>
      <w:jc w:val="left"/>
    </w:pPr>
    <w:rPr>
      <w:rFonts w:ascii="Verdana" w:hAnsi="Verdana" w:cs="Verdana"/>
      <w:sz w:val="20"/>
      <w:szCs w:val="20"/>
      <w:lang w:val="en-US"/>
    </w:rPr>
  </w:style>
  <w:style w:type="paragraph" w:customStyle="1" w:styleId="11">
    <w:name w:val="Без интервала1"/>
    <w:link w:val="a3"/>
    <w:uiPriority w:val="99"/>
    <w:rsid w:val="007C0254"/>
    <w:pPr>
      <w:spacing w:line="216" w:lineRule="auto"/>
      <w:ind w:left="57" w:right="57" w:firstLine="709"/>
      <w:jc w:val="both"/>
    </w:pPr>
    <w:rPr>
      <w:rFonts w:ascii="Calibri" w:hAnsi="Calibri"/>
      <w:lang w:eastAsia="en-US"/>
    </w:rPr>
  </w:style>
  <w:style w:type="character" w:customStyle="1" w:styleId="a3">
    <w:name w:val="Без интервала Знак"/>
    <w:link w:val="11"/>
    <w:uiPriority w:val="99"/>
    <w:locked/>
    <w:rsid w:val="007C0254"/>
    <w:rPr>
      <w:rFonts w:ascii="Calibri" w:hAnsi="Calibri"/>
      <w:sz w:val="22"/>
      <w:lang w:val="ru-RU" w:eastAsia="en-US"/>
    </w:rPr>
  </w:style>
  <w:style w:type="paragraph" w:styleId="BalloonText">
    <w:name w:val="Balloon Text"/>
    <w:basedOn w:val="Normal"/>
    <w:link w:val="BalloonTextChar1"/>
    <w:uiPriority w:val="99"/>
    <w:rsid w:val="007C0254"/>
    <w:rPr>
      <w:rFonts w:ascii="Tahoma" w:hAnsi="Tahoma" w:cs="Times New Roman"/>
      <w:sz w:val="16"/>
      <w:szCs w:val="20"/>
    </w:rPr>
  </w:style>
  <w:style w:type="character" w:customStyle="1" w:styleId="BalloonTextChar">
    <w:name w:val="Balloon Text Char"/>
    <w:basedOn w:val="DefaultParagraphFont"/>
    <w:link w:val="BalloonText"/>
    <w:uiPriority w:val="99"/>
    <w:semiHidden/>
    <w:locked/>
    <w:rsid w:val="00812CBE"/>
    <w:rPr>
      <w:rFonts w:cs="Times New Roman"/>
      <w:sz w:val="2"/>
      <w:lang w:eastAsia="en-US"/>
    </w:rPr>
  </w:style>
  <w:style w:type="character" w:customStyle="1" w:styleId="BalloonTextChar1">
    <w:name w:val="Balloon Text Char1"/>
    <w:link w:val="BalloonText"/>
    <w:uiPriority w:val="99"/>
    <w:locked/>
    <w:rsid w:val="007C0254"/>
    <w:rPr>
      <w:rFonts w:ascii="Tahoma" w:hAnsi="Tahoma"/>
      <w:sz w:val="16"/>
      <w:lang w:val="ru-RU" w:eastAsia="en-US"/>
    </w:rPr>
  </w:style>
  <w:style w:type="table" w:styleId="TableGrid">
    <w:name w:val="Table Grid"/>
    <w:aliases w:val="Table Grid Report"/>
    <w:basedOn w:val="TableNormal"/>
    <w:uiPriority w:val="99"/>
    <w:rsid w:val="007C0254"/>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сновной текст_"/>
    <w:link w:val="3"/>
    <w:uiPriority w:val="99"/>
    <w:locked/>
    <w:rsid w:val="007C0254"/>
    <w:rPr>
      <w:sz w:val="27"/>
      <w:shd w:val="clear" w:color="auto" w:fill="FFFFFF"/>
    </w:rPr>
  </w:style>
  <w:style w:type="paragraph" w:customStyle="1" w:styleId="3">
    <w:name w:val="Основной текст3"/>
    <w:basedOn w:val="Normal"/>
    <w:link w:val="a4"/>
    <w:uiPriority w:val="99"/>
    <w:rsid w:val="007C0254"/>
    <w:pPr>
      <w:shd w:val="clear" w:color="auto" w:fill="FFFFFF"/>
      <w:spacing w:line="317" w:lineRule="exact"/>
      <w:ind w:hanging="640"/>
      <w:jc w:val="left"/>
    </w:pPr>
    <w:rPr>
      <w:rFonts w:cs="Times New Roman"/>
      <w:sz w:val="27"/>
      <w:szCs w:val="20"/>
      <w:shd w:val="clear" w:color="auto" w:fill="FFFFFF"/>
      <w:lang w:eastAsia="ru-RU"/>
    </w:rPr>
  </w:style>
  <w:style w:type="paragraph" w:styleId="Header">
    <w:name w:val="header"/>
    <w:basedOn w:val="Normal"/>
    <w:link w:val="HeaderChar1"/>
    <w:uiPriority w:val="99"/>
    <w:rsid w:val="007C0254"/>
    <w:pPr>
      <w:tabs>
        <w:tab w:val="center" w:pos="4677"/>
        <w:tab w:val="right" w:pos="9355"/>
      </w:tabs>
    </w:pPr>
    <w:rPr>
      <w:rFonts w:ascii="Calibri" w:hAnsi="Calibri" w:cs="Times New Roman"/>
      <w:sz w:val="22"/>
      <w:szCs w:val="20"/>
    </w:rPr>
  </w:style>
  <w:style w:type="character" w:customStyle="1" w:styleId="HeaderChar">
    <w:name w:val="Header Char"/>
    <w:basedOn w:val="DefaultParagraphFont"/>
    <w:link w:val="Header"/>
    <w:uiPriority w:val="99"/>
    <w:semiHidden/>
    <w:locked/>
    <w:rsid w:val="00812CBE"/>
    <w:rPr>
      <w:rFonts w:ascii="Calibri" w:hAnsi="Calibri" w:cs="Times New Roman"/>
      <w:lang w:eastAsia="en-US"/>
    </w:rPr>
  </w:style>
  <w:style w:type="character" w:customStyle="1" w:styleId="HeaderChar1">
    <w:name w:val="Header Char1"/>
    <w:link w:val="Header"/>
    <w:uiPriority w:val="99"/>
    <w:locked/>
    <w:rsid w:val="007C0254"/>
    <w:rPr>
      <w:rFonts w:ascii="Calibri" w:hAnsi="Calibri"/>
      <w:sz w:val="22"/>
      <w:lang w:val="ru-RU" w:eastAsia="en-US"/>
    </w:rPr>
  </w:style>
  <w:style w:type="paragraph" w:styleId="Footer">
    <w:name w:val="footer"/>
    <w:aliases w:val="Знак,Знак6"/>
    <w:basedOn w:val="Normal"/>
    <w:link w:val="FooterChar1"/>
    <w:uiPriority w:val="99"/>
    <w:rsid w:val="007C0254"/>
    <w:pPr>
      <w:tabs>
        <w:tab w:val="center" w:pos="4677"/>
        <w:tab w:val="right" w:pos="9355"/>
      </w:tabs>
    </w:pPr>
    <w:rPr>
      <w:rFonts w:ascii="Calibri" w:hAnsi="Calibri" w:cs="Times New Roman"/>
      <w:sz w:val="22"/>
      <w:szCs w:val="20"/>
    </w:rPr>
  </w:style>
  <w:style w:type="character" w:customStyle="1" w:styleId="FooterChar">
    <w:name w:val="Footer Char"/>
    <w:aliases w:val="Знак Char,Знак6 Char"/>
    <w:basedOn w:val="DefaultParagraphFont"/>
    <w:link w:val="Footer"/>
    <w:uiPriority w:val="99"/>
    <w:semiHidden/>
    <w:locked/>
    <w:rsid w:val="00812CBE"/>
    <w:rPr>
      <w:rFonts w:ascii="Calibri" w:hAnsi="Calibri" w:cs="Times New Roman"/>
      <w:lang w:eastAsia="en-US"/>
    </w:rPr>
  </w:style>
  <w:style w:type="character" w:customStyle="1" w:styleId="FooterChar1">
    <w:name w:val="Footer Char1"/>
    <w:aliases w:val="Знак Char1,Знак6 Char1"/>
    <w:link w:val="Footer"/>
    <w:uiPriority w:val="99"/>
    <w:locked/>
    <w:rsid w:val="007C0254"/>
    <w:rPr>
      <w:rFonts w:ascii="Calibri" w:hAnsi="Calibri"/>
      <w:sz w:val="22"/>
      <w:lang w:val="ru-RU" w:eastAsia="en-US"/>
    </w:rPr>
  </w:style>
  <w:style w:type="character" w:customStyle="1" w:styleId="20">
    <w:name w:val="Оглавление (2)_"/>
    <w:link w:val="21"/>
    <w:uiPriority w:val="99"/>
    <w:locked/>
    <w:rsid w:val="007C0254"/>
    <w:rPr>
      <w:sz w:val="27"/>
      <w:shd w:val="clear" w:color="auto" w:fill="FFFFFF"/>
    </w:rPr>
  </w:style>
  <w:style w:type="paragraph" w:customStyle="1" w:styleId="21">
    <w:name w:val="Оглавление (2)"/>
    <w:basedOn w:val="Normal"/>
    <w:link w:val="20"/>
    <w:uiPriority w:val="99"/>
    <w:rsid w:val="007C0254"/>
    <w:pPr>
      <w:shd w:val="clear" w:color="auto" w:fill="FFFFFF"/>
      <w:spacing w:after="420" w:line="240" w:lineRule="atLeast"/>
      <w:ind w:firstLine="0"/>
      <w:jc w:val="left"/>
    </w:pPr>
    <w:rPr>
      <w:rFonts w:cs="Times New Roman"/>
      <w:sz w:val="27"/>
      <w:szCs w:val="20"/>
      <w:shd w:val="clear" w:color="auto" w:fill="FFFFFF"/>
      <w:lang w:eastAsia="ru-RU"/>
    </w:rPr>
  </w:style>
  <w:style w:type="character" w:customStyle="1" w:styleId="TOC2Char">
    <w:name w:val="TOC 2 Char"/>
    <w:link w:val="TOC2"/>
    <w:uiPriority w:val="99"/>
    <w:locked/>
    <w:rsid w:val="0056610B"/>
    <w:rPr>
      <w:sz w:val="27"/>
      <w:lang w:eastAsia="en-US"/>
    </w:rPr>
  </w:style>
  <w:style w:type="paragraph" w:styleId="TOC2">
    <w:name w:val="toc 2"/>
    <w:basedOn w:val="Normal"/>
    <w:next w:val="Normal"/>
    <w:link w:val="TOC2Char"/>
    <w:autoRedefine/>
    <w:uiPriority w:val="99"/>
    <w:rsid w:val="0056610B"/>
    <w:pPr>
      <w:tabs>
        <w:tab w:val="right" w:leader="dot" w:pos="10206"/>
      </w:tabs>
      <w:ind w:left="284"/>
    </w:pPr>
    <w:rPr>
      <w:rFonts w:cs="Times New Roman"/>
      <w:sz w:val="27"/>
      <w:szCs w:val="20"/>
    </w:rPr>
  </w:style>
  <w:style w:type="character" w:customStyle="1" w:styleId="a5">
    <w:name w:val="Оглавление"/>
    <w:uiPriority w:val="99"/>
    <w:rsid w:val="007C0254"/>
    <w:rPr>
      <w:i/>
      <w:color w:val="000000"/>
      <w:sz w:val="27"/>
      <w:u w:val="single"/>
      <w:lang w:val="ru-RU" w:eastAsia="en-US"/>
    </w:rPr>
  </w:style>
  <w:style w:type="character" w:customStyle="1" w:styleId="13pt">
    <w:name w:val="Оглавление + 13 pt"/>
    <w:aliases w:val="Не курсив,Основной текст (4) + Полужирный"/>
    <w:uiPriority w:val="99"/>
    <w:rsid w:val="007C0254"/>
    <w:rPr>
      <w:i/>
      <w:color w:val="000000"/>
      <w:spacing w:val="0"/>
      <w:sz w:val="26"/>
      <w:lang w:val="ru-RU" w:eastAsia="en-US"/>
    </w:rPr>
  </w:style>
  <w:style w:type="character" w:customStyle="1" w:styleId="a6">
    <w:name w:val="Оглавление + Не курсив"/>
    <w:uiPriority w:val="99"/>
    <w:rsid w:val="007C0254"/>
    <w:rPr>
      <w:i/>
      <w:color w:val="000000"/>
      <w:spacing w:val="0"/>
      <w:sz w:val="27"/>
      <w:lang w:val="ru-RU" w:eastAsia="en-US"/>
    </w:rPr>
  </w:style>
  <w:style w:type="character" w:customStyle="1" w:styleId="14pt">
    <w:name w:val="Оглавление + 14 pt"/>
    <w:aliases w:val="Не курсив3"/>
    <w:uiPriority w:val="99"/>
    <w:rsid w:val="007C0254"/>
    <w:rPr>
      <w:i/>
      <w:color w:val="000000"/>
      <w:spacing w:val="0"/>
      <w:sz w:val="28"/>
      <w:lang w:val="ru-RU" w:eastAsia="en-US"/>
    </w:rPr>
  </w:style>
  <w:style w:type="character" w:customStyle="1" w:styleId="4">
    <w:name w:val="Основной текст (4)_"/>
    <w:uiPriority w:val="99"/>
    <w:rsid w:val="007C0254"/>
    <w:rPr>
      <w:rFonts w:ascii="Times New Roman" w:hAnsi="Times New Roman"/>
      <w:spacing w:val="0"/>
      <w:sz w:val="27"/>
    </w:rPr>
  </w:style>
  <w:style w:type="character" w:customStyle="1" w:styleId="40">
    <w:name w:val="Основной текст (4)"/>
    <w:uiPriority w:val="99"/>
    <w:rsid w:val="007C0254"/>
    <w:rPr>
      <w:rFonts w:ascii="Times New Roman" w:hAnsi="Times New Roman"/>
      <w:spacing w:val="0"/>
      <w:sz w:val="27"/>
      <w:u w:val="single"/>
    </w:rPr>
  </w:style>
  <w:style w:type="character" w:customStyle="1" w:styleId="41">
    <w:name w:val="Основной текст (4) + Не курсив"/>
    <w:uiPriority w:val="99"/>
    <w:rsid w:val="007C0254"/>
    <w:rPr>
      <w:rFonts w:ascii="Times New Roman" w:hAnsi="Times New Roman"/>
      <w:i/>
      <w:spacing w:val="0"/>
      <w:sz w:val="27"/>
    </w:rPr>
  </w:style>
  <w:style w:type="character" w:customStyle="1" w:styleId="22">
    <w:name w:val="Основной текст (2)_"/>
    <w:link w:val="23"/>
    <w:uiPriority w:val="99"/>
    <w:locked/>
    <w:rsid w:val="007C0254"/>
    <w:rPr>
      <w:sz w:val="27"/>
      <w:shd w:val="clear" w:color="auto" w:fill="FFFFFF"/>
    </w:rPr>
  </w:style>
  <w:style w:type="paragraph" w:customStyle="1" w:styleId="23">
    <w:name w:val="Основной текст (2)"/>
    <w:basedOn w:val="Normal"/>
    <w:link w:val="22"/>
    <w:uiPriority w:val="99"/>
    <w:rsid w:val="007C0254"/>
    <w:pPr>
      <w:shd w:val="clear" w:color="auto" w:fill="FFFFFF"/>
      <w:spacing w:line="514" w:lineRule="exact"/>
      <w:ind w:firstLine="0"/>
      <w:jc w:val="center"/>
    </w:pPr>
    <w:rPr>
      <w:rFonts w:cs="Times New Roman"/>
      <w:sz w:val="27"/>
      <w:szCs w:val="20"/>
      <w:shd w:val="clear" w:color="auto" w:fill="FFFFFF"/>
      <w:lang w:eastAsia="ru-RU"/>
    </w:rPr>
  </w:style>
  <w:style w:type="character" w:customStyle="1" w:styleId="220">
    <w:name w:val="Заголовок №2 (2)_"/>
    <w:link w:val="221"/>
    <w:uiPriority w:val="99"/>
    <w:locked/>
    <w:rsid w:val="007C0254"/>
    <w:rPr>
      <w:sz w:val="27"/>
      <w:shd w:val="clear" w:color="auto" w:fill="FFFFFF"/>
    </w:rPr>
  </w:style>
  <w:style w:type="paragraph" w:customStyle="1" w:styleId="221">
    <w:name w:val="Заголовок №2 (2)"/>
    <w:basedOn w:val="Normal"/>
    <w:link w:val="220"/>
    <w:uiPriority w:val="99"/>
    <w:rsid w:val="007C0254"/>
    <w:pPr>
      <w:shd w:val="clear" w:color="auto" w:fill="FFFFFF"/>
      <w:spacing w:before="720" w:after="420" w:line="240" w:lineRule="atLeast"/>
      <w:ind w:firstLine="0"/>
      <w:jc w:val="left"/>
      <w:outlineLvl w:val="1"/>
    </w:pPr>
    <w:rPr>
      <w:rFonts w:cs="Times New Roman"/>
      <w:sz w:val="27"/>
      <w:szCs w:val="20"/>
      <w:shd w:val="clear" w:color="auto" w:fill="FFFFFF"/>
      <w:lang w:eastAsia="ru-RU"/>
    </w:rPr>
  </w:style>
  <w:style w:type="character" w:customStyle="1" w:styleId="24">
    <w:name w:val="Основной текст (2) + Не полужирный"/>
    <w:uiPriority w:val="99"/>
    <w:rsid w:val="007C0254"/>
    <w:rPr>
      <w:b/>
      <w:sz w:val="27"/>
      <w:shd w:val="clear" w:color="auto" w:fill="FFFFFF"/>
    </w:rPr>
  </w:style>
  <w:style w:type="character" w:customStyle="1" w:styleId="30">
    <w:name w:val="Заголовок №3_"/>
    <w:link w:val="31"/>
    <w:uiPriority w:val="99"/>
    <w:locked/>
    <w:rsid w:val="007C0254"/>
    <w:rPr>
      <w:sz w:val="27"/>
      <w:shd w:val="clear" w:color="auto" w:fill="FFFFFF"/>
    </w:rPr>
  </w:style>
  <w:style w:type="paragraph" w:customStyle="1" w:styleId="31">
    <w:name w:val="Заголовок №3"/>
    <w:basedOn w:val="Normal"/>
    <w:link w:val="30"/>
    <w:uiPriority w:val="99"/>
    <w:rsid w:val="007C0254"/>
    <w:pPr>
      <w:shd w:val="clear" w:color="auto" w:fill="FFFFFF"/>
      <w:spacing w:before="600" w:line="322" w:lineRule="exact"/>
      <w:ind w:firstLine="0"/>
      <w:jc w:val="left"/>
      <w:outlineLvl w:val="2"/>
    </w:pPr>
    <w:rPr>
      <w:rFonts w:cs="Times New Roman"/>
      <w:sz w:val="27"/>
      <w:szCs w:val="20"/>
      <w:shd w:val="clear" w:color="auto" w:fill="FFFFFF"/>
      <w:lang w:eastAsia="ru-RU"/>
    </w:rPr>
  </w:style>
  <w:style w:type="character" w:customStyle="1" w:styleId="5">
    <w:name w:val="Основной текст (5)_"/>
    <w:link w:val="50"/>
    <w:uiPriority w:val="99"/>
    <w:locked/>
    <w:rsid w:val="007C0254"/>
    <w:rPr>
      <w:sz w:val="27"/>
      <w:shd w:val="clear" w:color="auto" w:fill="FFFFFF"/>
    </w:rPr>
  </w:style>
  <w:style w:type="paragraph" w:customStyle="1" w:styleId="50">
    <w:name w:val="Основной текст (5)"/>
    <w:basedOn w:val="Normal"/>
    <w:link w:val="5"/>
    <w:uiPriority w:val="99"/>
    <w:rsid w:val="007C0254"/>
    <w:pPr>
      <w:shd w:val="clear" w:color="auto" w:fill="FFFFFF"/>
      <w:spacing w:before="300" w:line="240" w:lineRule="atLeast"/>
      <w:ind w:firstLine="0"/>
      <w:jc w:val="center"/>
    </w:pPr>
    <w:rPr>
      <w:rFonts w:cs="Times New Roman"/>
      <w:sz w:val="27"/>
      <w:szCs w:val="20"/>
      <w:shd w:val="clear" w:color="auto" w:fill="FFFFFF"/>
      <w:lang w:eastAsia="ru-RU"/>
    </w:rPr>
  </w:style>
  <w:style w:type="character" w:customStyle="1" w:styleId="a7">
    <w:name w:val="Основной текст + Полужирный"/>
    <w:uiPriority w:val="99"/>
    <w:rsid w:val="007C0254"/>
    <w:rPr>
      <w:b/>
      <w:spacing w:val="0"/>
      <w:sz w:val="27"/>
      <w:shd w:val="clear" w:color="auto" w:fill="FFFFFF"/>
    </w:rPr>
  </w:style>
  <w:style w:type="character" w:customStyle="1" w:styleId="12">
    <w:name w:val="Основной текст + 12"/>
    <w:aliases w:val="5 pt"/>
    <w:uiPriority w:val="99"/>
    <w:rsid w:val="007C0254"/>
    <w:rPr>
      <w:spacing w:val="0"/>
      <w:sz w:val="25"/>
      <w:shd w:val="clear" w:color="auto" w:fill="FFFFFF"/>
    </w:rPr>
  </w:style>
  <w:style w:type="character" w:customStyle="1" w:styleId="13">
    <w:name w:val="Заголовок №1_"/>
    <w:link w:val="14"/>
    <w:uiPriority w:val="99"/>
    <w:locked/>
    <w:rsid w:val="007C0254"/>
    <w:rPr>
      <w:sz w:val="27"/>
      <w:shd w:val="clear" w:color="auto" w:fill="FFFFFF"/>
    </w:rPr>
  </w:style>
  <w:style w:type="paragraph" w:customStyle="1" w:styleId="14">
    <w:name w:val="Заголовок №1"/>
    <w:basedOn w:val="Normal"/>
    <w:link w:val="13"/>
    <w:uiPriority w:val="99"/>
    <w:rsid w:val="007C0254"/>
    <w:pPr>
      <w:shd w:val="clear" w:color="auto" w:fill="FFFFFF"/>
      <w:spacing w:before="300" w:after="420" w:line="240" w:lineRule="atLeast"/>
      <w:ind w:firstLine="0"/>
      <w:jc w:val="left"/>
      <w:outlineLvl w:val="0"/>
    </w:pPr>
    <w:rPr>
      <w:rFonts w:cs="Times New Roman"/>
      <w:sz w:val="27"/>
      <w:szCs w:val="20"/>
      <w:shd w:val="clear" w:color="auto" w:fill="FFFFFF"/>
      <w:lang w:eastAsia="ru-RU"/>
    </w:rPr>
  </w:style>
  <w:style w:type="character" w:customStyle="1" w:styleId="25">
    <w:name w:val="Заголовок №2_"/>
    <w:link w:val="26"/>
    <w:uiPriority w:val="99"/>
    <w:locked/>
    <w:rsid w:val="007C0254"/>
    <w:rPr>
      <w:sz w:val="27"/>
      <w:shd w:val="clear" w:color="auto" w:fill="FFFFFF"/>
    </w:rPr>
  </w:style>
  <w:style w:type="paragraph" w:customStyle="1" w:styleId="26">
    <w:name w:val="Заголовок №2"/>
    <w:basedOn w:val="Normal"/>
    <w:link w:val="25"/>
    <w:uiPriority w:val="99"/>
    <w:rsid w:val="007C0254"/>
    <w:pPr>
      <w:shd w:val="clear" w:color="auto" w:fill="FFFFFF"/>
      <w:spacing w:before="540" w:after="180" w:line="240" w:lineRule="atLeast"/>
      <w:ind w:hanging="760"/>
      <w:jc w:val="left"/>
      <w:outlineLvl w:val="1"/>
    </w:pPr>
    <w:rPr>
      <w:rFonts w:cs="Times New Roman"/>
      <w:sz w:val="27"/>
      <w:szCs w:val="20"/>
      <w:shd w:val="clear" w:color="auto" w:fill="FFFFFF"/>
      <w:lang w:eastAsia="ru-RU"/>
    </w:rPr>
  </w:style>
  <w:style w:type="character" w:customStyle="1" w:styleId="11pt">
    <w:name w:val="Основной текст + 11 pt"/>
    <w:aliases w:val="Полужирный"/>
    <w:uiPriority w:val="99"/>
    <w:rsid w:val="007C0254"/>
    <w:rPr>
      <w:b/>
      <w:spacing w:val="0"/>
      <w:sz w:val="22"/>
      <w:shd w:val="clear" w:color="auto" w:fill="FFFFFF"/>
    </w:rPr>
  </w:style>
  <w:style w:type="character" w:customStyle="1" w:styleId="Tahoma">
    <w:name w:val="Основной текст + Tahoma"/>
    <w:aliases w:val="11,5 pt12"/>
    <w:uiPriority w:val="99"/>
    <w:rsid w:val="007C0254"/>
    <w:rPr>
      <w:rFonts w:ascii="Tahoma" w:hAnsi="Tahoma"/>
      <w:spacing w:val="0"/>
      <w:sz w:val="23"/>
      <w:shd w:val="clear" w:color="auto" w:fill="FFFFFF"/>
    </w:rPr>
  </w:style>
  <w:style w:type="character" w:customStyle="1" w:styleId="15">
    <w:name w:val="Основной текст1"/>
    <w:uiPriority w:val="99"/>
    <w:rsid w:val="007C0254"/>
    <w:rPr>
      <w:spacing w:val="0"/>
      <w:sz w:val="27"/>
      <w:u w:val="single"/>
      <w:shd w:val="clear" w:color="auto" w:fill="FFFFFF"/>
    </w:rPr>
  </w:style>
  <w:style w:type="character" w:customStyle="1" w:styleId="6">
    <w:name w:val="Основной текст (6)_"/>
    <w:link w:val="60"/>
    <w:uiPriority w:val="99"/>
    <w:locked/>
    <w:rsid w:val="007C0254"/>
    <w:rPr>
      <w:shd w:val="clear" w:color="auto" w:fill="FFFFFF"/>
    </w:rPr>
  </w:style>
  <w:style w:type="paragraph" w:customStyle="1" w:styleId="60">
    <w:name w:val="Основной текст (6)"/>
    <w:basedOn w:val="Normal"/>
    <w:link w:val="6"/>
    <w:uiPriority w:val="99"/>
    <w:rsid w:val="007C0254"/>
    <w:pPr>
      <w:shd w:val="clear" w:color="auto" w:fill="FFFFFF"/>
      <w:spacing w:line="240" w:lineRule="atLeast"/>
      <w:ind w:firstLine="0"/>
      <w:jc w:val="left"/>
    </w:pPr>
    <w:rPr>
      <w:rFonts w:cs="Times New Roman"/>
      <w:sz w:val="20"/>
      <w:szCs w:val="20"/>
      <w:shd w:val="clear" w:color="auto" w:fill="FFFFFF"/>
      <w:lang w:eastAsia="ru-RU"/>
    </w:rPr>
  </w:style>
  <w:style w:type="character" w:customStyle="1" w:styleId="7">
    <w:name w:val="Основной текст (7)_"/>
    <w:uiPriority w:val="99"/>
    <w:rsid w:val="007C0254"/>
    <w:rPr>
      <w:rFonts w:ascii="Times New Roman" w:hAnsi="Times New Roman"/>
      <w:spacing w:val="0"/>
      <w:sz w:val="22"/>
    </w:rPr>
  </w:style>
  <w:style w:type="character" w:customStyle="1" w:styleId="70">
    <w:name w:val="Основной текст (7)"/>
    <w:basedOn w:val="7"/>
    <w:uiPriority w:val="99"/>
    <w:rsid w:val="007C0254"/>
    <w:rPr>
      <w:rFonts w:cs="Times New Roman"/>
      <w:szCs w:val="22"/>
    </w:rPr>
  </w:style>
  <w:style w:type="character" w:customStyle="1" w:styleId="61">
    <w:name w:val="Основной текст (6) + Полужирный"/>
    <w:uiPriority w:val="99"/>
    <w:rsid w:val="007C0254"/>
    <w:rPr>
      <w:b/>
      <w:spacing w:val="0"/>
      <w:sz w:val="22"/>
      <w:shd w:val="clear" w:color="auto" w:fill="FFFFFF"/>
    </w:rPr>
  </w:style>
  <w:style w:type="character" w:customStyle="1" w:styleId="8">
    <w:name w:val="Основной текст (8)_"/>
    <w:link w:val="80"/>
    <w:uiPriority w:val="99"/>
    <w:locked/>
    <w:rsid w:val="007C0254"/>
    <w:rPr>
      <w:sz w:val="23"/>
      <w:shd w:val="clear" w:color="auto" w:fill="FFFFFF"/>
    </w:rPr>
  </w:style>
  <w:style w:type="paragraph" w:customStyle="1" w:styleId="80">
    <w:name w:val="Основной текст (8)"/>
    <w:basedOn w:val="Normal"/>
    <w:link w:val="8"/>
    <w:uiPriority w:val="99"/>
    <w:rsid w:val="007C0254"/>
    <w:pPr>
      <w:shd w:val="clear" w:color="auto" w:fill="FFFFFF"/>
      <w:spacing w:line="240" w:lineRule="atLeast"/>
      <w:ind w:firstLine="0"/>
      <w:jc w:val="left"/>
    </w:pPr>
    <w:rPr>
      <w:rFonts w:cs="Times New Roman"/>
      <w:sz w:val="23"/>
      <w:szCs w:val="20"/>
      <w:shd w:val="clear" w:color="auto" w:fill="FFFFFF"/>
      <w:lang w:eastAsia="ru-RU"/>
    </w:rPr>
  </w:style>
  <w:style w:type="character" w:customStyle="1" w:styleId="a8">
    <w:name w:val="Подпись к таблице_"/>
    <w:link w:val="a9"/>
    <w:uiPriority w:val="99"/>
    <w:locked/>
    <w:rsid w:val="007C0254"/>
    <w:rPr>
      <w:shd w:val="clear" w:color="auto" w:fill="FFFFFF"/>
    </w:rPr>
  </w:style>
  <w:style w:type="paragraph" w:customStyle="1" w:styleId="a9">
    <w:name w:val="Подпись к таблице"/>
    <w:basedOn w:val="Normal"/>
    <w:link w:val="a8"/>
    <w:uiPriority w:val="99"/>
    <w:rsid w:val="007C0254"/>
    <w:pPr>
      <w:shd w:val="clear" w:color="auto" w:fill="FFFFFF"/>
      <w:spacing w:line="240" w:lineRule="atLeast"/>
      <w:ind w:firstLine="0"/>
      <w:jc w:val="left"/>
    </w:pPr>
    <w:rPr>
      <w:rFonts w:cs="Times New Roman"/>
      <w:sz w:val="20"/>
      <w:szCs w:val="20"/>
      <w:shd w:val="clear" w:color="auto" w:fill="FFFFFF"/>
      <w:lang w:eastAsia="ru-RU"/>
    </w:rPr>
  </w:style>
  <w:style w:type="character" w:customStyle="1" w:styleId="9">
    <w:name w:val="Основной текст (9)_"/>
    <w:link w:val="90"/>
    <w:uiPriority w:val="99"/>
    <w:locked/>
    <w:rsid w:val="007C0254"/>
    <w:rPr>
      <w:sz w:val="15"/>
      <w:shd w:val="clear" w:color="auto" w:fill="FFFFFF"/>
    </w:rPr>
  </w:style>
  <w:style w:type="paragraph" w:customStyle="1" w:styleId="90">
    <w:name w:val="Основной текст (9)"/>
    <w:basedOn w:val="Normal"/>
    <w:link w:val="9"/>
    <w:uiPriority w:val="99"/>
    <w:rsid w:val="007C0254"/>
    <w:pPr>
      <w:shd w:val="clear" w:color="auto" w:fill="FFFFFF"/>
      <w:spacing w:line="240" w:lineRule="atLeast"/>
      <w:ind w:firstLine="0"/>
      <w:jc w:val="left"/>
    </w:pPr>
    <w:rPr>
      <w:rFonts w:cs="Times New Roman"/>
      <w:sz w:val="15"/>
      <w:szCs w:val="20"/>
      <w:shd w:val="clear" w:color="auto" w:fill="FFFFFF"/>
      <w:lang w:eastAsia="ru-RU"/>
    </w:rPr>
  </w:style>
  <w:style w:type="character" w:customStyle="1" w:styleId="67">
    <w:name w:val="Основной текст (6) + 7"/>
    <w:aliases w:val="5 pt11"/>
    <w:uiPriority w:val="99"/>
    <w:rsid w:val="007C0254"/>
    <w:rPr>
      <w:spacing w:val="0"/>
      <w:sz w:val="15"/>
      <w:shd w:val="clear" w:color="auto" w:fill="FFFFFF"/>
    </w:rPr>
  </w:style>
  <w:style w:type="character" w:customStyle="1" w:styleId="100">
    <w:name w:val="Основной текст (10)_"/>
    <w:link w:val="101"/>
    <w:uiPriority w:val="99"/>
    <w:locked/>
    <w:rsid w:val="007C0254"/>
    <w:rPr>
      <w:rFonts w:ascii="Tahoma" w:hAnsi="Tahoma"/>
      <w:shd w:val="clear" w:color="auto" w:fill="FFFFFF"/>
    </w:rPr>
  </w:style>
  <w:style w:type="paragraph" w:customStyle="1" w:styleId="101">
    <w:name w:val="Основной текст (10)"/>
    <w:basedOn w:val="Normal"/>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lang w:eastAsia="ru-RU"/>
    </w:rPr>
  </w:style>
  <w:style w:type="character" w:customStyle="1" w:styleId="1000">
    <w:name w:val="Основной текст (100)_"/>
    <w:uiPriority w:val="99"/>
    <w:rsid w:val="007C0254"/>
    <w:rPr>
      <w:rFonts w:ascii="Tahoma" w:hAnsi="Tahoma"/>
      <w:spacing w:val="0"/>
      <w:sz w:val="19"/>
    </w:rPr>
  </w:style>
  <w:style w:type="character" w:customStyle="1" w:styleId="102">
    <w:name w:val="Основной текст (102)_"/>
    <w:link w:val="1020"/>
    <w:uiPriority w:val="99"/>
    <w:locked/>
    <w:rsid w:val="007C0254"/>
    <w:rPr>
      <w:sz w:val="18"/>
      <w:shd w:val="clear" w:color="auto" w:fill="FFFFFF"/>
    </w:rPr>
  </w:style>
  <w:style w:type="paragraph" w:customStyle="1" w:styleId="1020">
    <w:name w:val="Основной текст (102)"/>
    <w:basedOn w:val="Normal"/>
    <w:link w:val="102"/>
    <w:uiPriority w:val="99"/>
    <w:rsid w:val="007C0254"/>
    <w:pPr>
      <w:shd w:val="clear" w:color="auto" w:fill="FFFFFF"/>
      <w:spacing w:line="240" w:lineRule="atLeast"/>
      <w:ind w:firstLine="0"/>
      <w:jc w:val="left"/>
    </w:pPr>
    <w:rPr>
      <w:rFonts w:cs="Times New Roman"/>
      <w:sz w:val="18"/>
      <w:szCs w:val="20"/>
      <w:shd w:val="clear" w:color="auto" w:fill="FFFFFF"/>
      <w:lang w:eastAsia="ru-RU"/>
    </w:rPr>
  </w:style>
  <w:style w:type="character" w:customStyle="1" w:styleId="1001">
    <w:name w:val="Основной текст (100)"/>
    <w:basedOn w:val="1000"/>
    <w:uiPriority w:val="99"/>
    <w:rsid w:val="007C0254"/>
    <w:rPr>
      <w:rFonts w:cs="Tahoma"/>
      <w:szCs w:val="19"/>
    </w:rPr>
  </w:style>
  <w:style w:type="character" w:customStyle="1" w:styleId="613">
    <w:name w:val="Основной текст (6) + 13"/>
    <w:aliases w:val="5 pt10,Курсив,Интервал -1 pt"/>
    <w:uiPriority w:val="99"/>
    <w:rsid w:val="007C0254"/>
    <w:rPr>
      <w:i/>
      <w:spacing w:val="-30"/>
      <w:sz w:val="27"/>
      <w:shd w:val="clear" w:color="auto" w:fill="FFFFFF"/>
    </w:rPr>
  </w:style>
  <w:style w:type="character" w:customStyle="1" w:styleId="4-1pt">
    <w:name w:val="Основной текст (4) + Интервал -1 pt"/>
    <w:uiPriority w:val="99"/>
    <w:rsid w:val="007C0254"/>
    <w:rPr>
      <w:rFonts w:ascii="Times New Roman" w:hAnsi="Times New Roman"/>
      <w:spacing w:val="-30"/>
      <w:sz w:val="27"/>
      <w:lang w:val="en-US"/>
    </w:rPr>
  </w:style>
  <w:style w:type="character" w:customStyle="1" w:styleId="6Tahoma">
    <w:name w:val="Основной текст (6) + Tahoma"/>
    <w:aliases w:val="9,5 pt9"/>
    <w:uiPriority w:val="99"/>
    <w:rsid w:val="007C0254"/>
    <w:rPr>
      <w:rFonts w:ascii="Tahoma" w:hAnsi="Tahoma"/>
      <w:spacing w:val="0"/>
      <w:sz w:val="19"/>
      <w:shd w:val="clear" w:color="auto" w:fill="FFFFFF"/>
    </w:rPr>
  </w:style>
  <w:style w:type="character" w:customStyle="1" w:styleId="4Tahoma">
    <w:name w:val="Основной текст (4) + Tahoma"/>
    <w:aliases w:val="7,5 pt8,Не курсив2"/>
    <w:uiPriority w:val="99"/>
    <w:rsid w:val="007C0254"/>
    <w:rPr>
      <w:rFonts w:ascii="Tahoma" w:hAnsi="Tahoma"/>
      <w:i/>
      <w:spacing w:val="0"/>
      <w:sz w:val="15"/>
    </w:rPr>
  </w:style>
  <w:style w:type="character" w:customStyle="1" w:styleId="27">
    <w:name w:val="Подпись к таблице (2)_"/>
    <w:link w:val="28"/>
    <w:uiPriority w:val="99"/>
    <w:locked/>
    <w:rsid w:val="007C0254"/>
    <w:rPr>
      <w:sz w:val="27"/>
      <w:shd w:val="clear" w:color="auto" w:fill="FFFFFF"/>
    </w:rPr>
  </w:style>
  <w:style w:type="paragraph" w:customStyle="1" w:styleId="28">
    <w:name w:val="Подпись к таблице (2)"/>
    <w:basedOn w:val="Normal"/>
    <w:link w:val="27"/>
    <w:uiPriority w:val="99"/>
    <w:rsid w:val="007C0254"/>
    <w:pPr>
      <w:shd w:val="clear" w:color="auto" w:fill="FFFFFF"/>
      <w:spacing w:line="240" w:lineRule="atLeast"/>
      <w:ind w:firstLine="0"/>
      <w:jc w:val="left"/>
    </w:pPr>
    <w:rPr>
      <w:rFonts w:cs="Times New Roman"/>
      <w:sz w:val="27"/>
      <w:szCs w:val="20"/>
      <w:shd w:val="clear" w:color="auto" w:fill="FFFFFF"/>
      <w:lang w:eastAsia="ru-RU"/>
    </w:rPr>
  </w:style>
  <w:style w:type="character" w:customStyle="1" w:styleId="110">
    <w:name w:val="Основной текст (11)_"/>
    <w:link w:val="111"/>
    <w:uiPriority w:val="99"/>
    <w:locked/>
    <w:rsid w:val="007C0254"/>
    <w:rPr>
      <w:sz w:val="28"/>
      <w:shd w:val="clear" w:color="auto" w:fill="FFFFFF"/>
    </w:rPr>
  </w:style>
  <w:style w:type="paragraph" w:customStyle="1" w:styleId="111">
    <w:name w:val="Основной текст (11)"/>
    <w:basedOn w:val="Normal"/>
    <w:link w:val="110"/>
    <w:uiPriority w:val="99"/>
    <w:rsid w:val="007C0254"/>
    <w:pPr>
      <w:shd w:val="clear" w:color="auto" w:fill="FFFFFF"/>
      <w:spacing w:line="240" w:lineRule="atLeast"/>
      <w:ind w:firstLine="0"/>
      <w:jc w:val="left"/>
    </w:pPr>
    <w:rPr>
      <w:rFonts w:cs="Times New Roman"/>
      <w:sz w:val="28"/>
      <w:szCs w:val="20"/>
      <w:shd w:val="clear" w:color="auto" w:fill="FFFFFF"/>
      <w:lang w:eastAsia="ru-RU"/>
    </w:rPr>
  </w:style>
  <w:style w:type="character" w:customStyle="1" w:styleId="123">
    <w:name w:val="Основной текст (123)_"/>
    <w:link w:val="1230"/>
    <w:uiPriority w:val="99"/>
    <w:locked/>
    <w:rsid w:val="007C0254"/>
    <w:rPr>
      <w:rFonts w:ascii="Tahoma" w:hAnsi="Tahoma"/>
      <w:sz w:val="23"/>
      <w:shd w:val="clear" w:color="auto" w:fill="FFFFFF"/>
    </w:rPr>
  </w:style>
  <w:style w:type="paragraph" w:customStyle="1" w:styleId="1230">
    <w:name w:val="Основной текст (123)"/>
    <w:basedOn w:val="Normal"/>
    <w:link w:val="123"/>
    <w:uiPriority w:val="99"/>
    <w:rsid w:val="007C0254"/>
    <w:pPr>
      <w:shd w:val="clear" w:color="auto" w:fill="FFFFFF"/>
      <w:spacing w:line="240" w:lineRule="atLeast"/>
      <w:ind w:firstLine="0"/>
      <w:jc w:val="right"/>
    </w:pPr>
    <w:rPr>
      <w:rFonts w:ascii="Tahoma" w:hAnsi="Tahoma" w:cs="Times New Roman"/>
      <w:sz w:val="23"/>
      <w:szCs w:val="20"/>
      <w:shd w:val="clear" w:color="auto" w:fill="FFFFFF"/>
      <w:lang w:eastAsia="ru-RU"/>
    </w:rPr>
  </w:style>
  <w:style w:type="character" w:customStyle="1" w:styleId="123TimesNewRoman">
    <w:name w:val="Основной текст (123) + Times New Roman"/>
    <w:aliases w:val="11 pt,Полужирный7"/>
    <w:uiPriority w:val="99"/>
    <w:rsid w:val="007C0254"/>
    <w:rPr>
      <w:rFonts w:ascii="Times New Roman" w:hAnsi="Times New Roman"/>
      <w:b/>
      <w:sz w:val="22"/>
      <w:shd w:val="clear" w:color="auto" w:fill="FFFFFF"/>
    </w:rPr>
  </w:style>
  <w:style w:type="character" w:customStyle="1" w:styleId="1231pt">
    <w:name w:val="Основной текст (123) + Интервал 1 pt"/>
    <w:uiPriority w:val="99"/>
    <w:rsid w:val="007C0254"/>
    <w:rPr>
      <w:rFonts w:ascii="Tahoma" w:hAnsi="Tahoma"/>
      <w:spacing w:val="30"/>
      <w:sz w:val="23"/>
      <w:shd w:val="clear" w:color="auto" w:fill="FFFFFF"/>
    </w:rPr>
  </w:style>
  <w:style w:type="character" w:customStyle="1" w:styleId="112">
    <w:name w:val="Основной текст + 11"/>
    <w:aliases w:val="5 pt7,Полужирный6"/>
    <w:uiPriority w:val="99"/>
    <w:rsid w:val="007C0254"/>
    <w:rPr>
      <w:b/>
      <w:spacing w:val="0"/>
      <w:sz w:val="23"/>
      <w:shd w:val="clear" w:color="auto" w:fill="FFFFFF"/>
    </w:rPr>
  </w:style>
  <w:style w:type="character" w:customStyle="1" w:styleId="103">
    <w:name w:val="Основной текст + 10"/>
    <w:aliases w:val="5 pt6,Полужирный5"/>
    <w:uiPriority w:val="99"/>
    <w:rsid w:val="007C0254"/>
    <w:rPr>
      <w:b/>
      <w:spacing w:val="0"/>
      <w:sz w:val="21"/>
      <w:shd w:val="clear" w:color="auto" w:fill="FFFFFF"/>
    </w:rPr>
  </w:style>
  <w:style w:type="character" w:customStyle="1" w:styleId="130">
    <w:name w:val="Основной текст (13)_"/>
    <w:link w:val="131"/>
    <w:uiPriority w:val="99"/>
    <w:locked/>
    <w:rsid w:val="007C0254"/>
    <w:rPr>
      <w:sz w:val="10"/>
      <w:shd w:val="clear" w:color="auto" w:fill="FFFFFF"/>
    </w:rPr>
  </w:style>
  <w:style w:type="paragraph" w:customStyle="1" w:styleId="131">
    <w:name w:val="Основной текст (13)"/>
    <w:basedOn w:val="Normal"/>
    <w:link w:val="130"/>
    <w:uiPriority w:val="99"/>
    <w:rsid w:val="007C0254"/>
    <w:pPr>
      <w:shd w:val="clear" w:color="auto" w:fill="FFFFFF"/>
      <w:spacing w:line="240" w:lineRule="atLeast"/>
      <w:ind w:firstLine="0"/>
      <w:jc w:val="left"/>
    </w:pPr>
    <w:rPr>
      <w:rFonts w:cs="Times New Roman"/>
      <w:sz w:val="10"/>
      <w:szCs w:val="20"/>
      <w:shd w:val="clear" w:color="auto" w:fill="FFFFFF"/>
      <w:lang w:eastAsia="ru-RU"/>
    </w:rPr>
  </w:style>
  <w:style w:type="character" w:customStyle="1" w:styleId="140">
    <w:name w:val="Основной текст (14)_"/>
    <w:link w:val="141"/>
    <w:uiPriority w:val="99"/>
    <w:locked/>
    <w:rsid w:val="007C0254"/>
    <w:rPr>
      <w:sz w:val="10"/>
      <w:shd w:val="clear" w:color="auto" w:fill="FFFFFF"/>
    </w:rPr>
  </w:style>
  <w:style w:type="paragraph" w:customStyle="1" w:styleId="141">
    <w:name w:val="Основной текст (14)"/>
    <w:basedOn w:val="Normal"/>
    <w:link w:val="140"/>
    <w:uiPriority w:val="99"/>
    <w:rsid w:val="007C0254"/>
    <w:pPr>
      <w:shd w:val="clear" w:color="auto" w:fill="FFFFFF"/>
      <w:spacing w:line="240" w:lineRule="atLeast"/>
      <w:ind w:firstLine="0"/>
      <w:jc w:val="left"/>
    </w:pPr>
    <w:rPr>
      <w:rFonts w:cs="Times New Roman"/>
      <w:sz w:val="10"/>
      <w:szCs w:val="20"/>
      <w:shd w:val="clear" w:color="auto" w:fill="FFFFFF"/>
      <w:lang w:eastAsia="ru-RU"/>
    </w:rPr>
  </w:style>
  <w:style w:type="character" w:customStyle="1" w:styleId="150">
    <w:name w:val="Основной текст (15)_"/>
    <w:link w:val="151"/>
    <w:uiPriority w:val="99"/>
    <w:locked/>
    <w:rsid w:val="007C0254"/>
    <w:rPr>
      <w:sz w:val="10"/>
      <w:shd w:val="clear" w:color="auto" w:fill="FFFFFF"/>
    </w:rPr>
  </w:style>
  <w:style w:type="paragraph" w:customStyle="1" w:styleId="151">
    <w:name w:val="Основной текст (15)"/>
    <w:basedOn w:val="Normal"/>
    <w:link w:val="150"/>
    <w:uiPriority w:val="99"/>
    <w:rsid w:val="007C0254"/>
    <w:pPr>
      <w:shd w:val="clear" w:color="auto" w:fill="FFFFFF"/>
      <w:spacing w:line="240" w:lineRule="atLeast"/>
      <w:ind w:firstLine="0"/>
      <w:jc w:val="left"/>
    </w:pPr>
    <w:rPr>
      <w:rFonts w:cs="Times New Roman"/>
      <w:sz w:val="10"/>
      <w:szCs w:val="20"/>
      <w:shd w:val="clear" w:color="auto" w:fill="FFFFFF"/>
      <w:lang w:eastAsia="ru-RU"/>
    </w:rPr>
  </w:style>
  <w:style w:type="character" w:customStyle="1" w:styleId="16">
    <w:name w:val="Основной текст + Полужирный1"/>
    <w:aliases w:val="Курсив1"/>
    <w:uiPriority w:val="99"/>
    <w:rsid w:val="007C0254"/>
    <w:rPr>
      <w:b/>
      <w:i/>
      <w:spacing w:val="0"/>
      <w:sz w:val="27"/>
      <w:shd w:val="clear" w:color="auto" w:fill="FFFFFF"/>
    </w:rPr>
  </w:style>
  <w:style w:type="character" w:customStyle="1" w:styleId="160">
    <w:name w:val="Основной текст (16)_"/>
    <w:link w:val="161"/>
    <w:uiPriority w:val="99"/>
    <w:locked/>
    <w:rsid w:val="007C0254"/>
    <w:rPr>
      <w:sz w:val="27"/>
      <w:shd w:val="clear" w:color="auto" w:fill="FFFFFF"/>
    </w:rPr>
  </w:style>
  <w:style w:type="paragraph" w:customStyle="1" w:styleId="161">
    <w:name w:val="Основной текст (16)"/>
    <w:basedOn w:val="Normal"/>
    <w:link w:val="160"/>
    <w:uiPriority w:val="99"/>
    <w:rsid w:val="007C0254"/>
    <w:pPr>
      <w:shd w:val="clear" w:color="auto" w:fill="FFFFFF"/>
      <w:spacing w:line="240" w:lineRule="atLeast"/>
      <w:ind w:firstLine="0"/>
      <w:jc w:val="left"/>
    </w:pPr>
    <w:rPr>
      <w:rFonts w:cs="Times New Roman"/>
      <w:sz w:val="27"/>
      <w:szCs w:val="20"/>
      <w:shd w:val="clear" w:color="auto" w:fill="FFFFFF"/>
      <w:lang w:eastAsia="ru-RU"/>
    </w:rPr>
  </w:style>
  <w:style w:type="character" w:customStyle="1" w:styleId="81">
    <w:name w:val="Основной текст + 8"/>
    <w:aliases w:val="5 pt5"/>
    <w:uiPriority w:val="99"/>
    <w:rsid w:val="007C0254"/>
    <w:rPr>
      <w:spacing w:val="0"/>
      <w:sz w:val="17"/>
      <w:shd w:val="clear" w:color="auto" w:fill="FFFFFF"/>
    </w:rPr>
  </w:style>
  <w:style w:type="character" w:customStyle="1" w:styleId="17">
    <w:name w:val="Основной текст (17)_"/>
    <w:link w:val="170"/>
    <w:uiPriority w:val="99"/>
    <w:locked/>
    <w:rsid w:val="007C0254"/>
    <w:rPr>
      <w:sz w:val="8"/>
      <w:shd w:val="clear" w:color="auto" w:fill="FFFFFF"/>
    </w:rPr>
  </w:style>
  <w:style w:type="paragraph" w:customStyle="1" w:styleId="170">
    <w:name w:val="Основной текст (17)"/>
    <w:basedOn w:val="Normal"/>
    <w:link w:val="17"/>
    <w:uiPriority w:val="99"/>
    <w:rsid w:val="007C0254"/>
    <w:pPr>
      <w:shd w:val="clear" w:color="auto" w:fill="FFFFFF"/>
      <w:spacing w:line="240" w:lineRule="atLeast"/>
      <w:ind w:firstLine="0"/>
      <w:jc w:val="right"/>
    </w:pPr>
    <w:rPr>
      <w:rFonts w:cs="Times New Roman"/>
      <w:sz w:val="8"/>
      <w:szCs w:val="20"/>
      <w:shd w:val="clear" w:color="auto" w:fill="FFFFFF"/>
      <w:lang w:eastAsia="ru-RU"/>
    </w:rPr>
  </w:style>
  <w:style w:type="character" w:customStyle="1" w:styleId="32">
    <w:name w:val="Заголовок №3 (2)_"/>
    <w:link w:val="320"/>
    <w:uiPriority w:val="99"/>
    <w:locked/>
    <w:rsid w:val="007C0254"/>
    <w:rPr>
      <w:sz w:val="27"/>
      <w:shd w:val="clear" w:color="auto" w:fill="FFFFFF"/>
    </w:rPr>
  </w:style>
  <w:style w:type="paragraph" w:customStyle="1" w:styleId="320">
    <w:name w:val="Заголовок №3 (2)"/>
    <w:basedOn w:val="Normal"/>
    <w:link w:val="32"/>
    <w:uiPriority w:val="99"/>
    <w:rsid w:val="007C0254"/>
    <w:pPr>
      <w:shd w:val="clear" w:color="auto" w:fill="FFFFFF"/>
      <w:spacing w:line="322" w:lineRule="exact"/>
      <w:ind w:firstLine="0"/>
      <w:jc w:val="left"/>
      <w:outlineLvl w:val="2"/>
    </w:pPr>
    <w:rPr>
      <w:rFonts w:cs="Times New Roman"/>
      <w:sz w:val="27"/>
      <w:szCs w:val="20"/>
      <w:shd w:val="clear" w:color="auto" w:fill="FFFFFF"/>
      <w:lang w:eastAsia="ru-RU"/>
    </w:rPr>
  </w:style>
  <w:style w:type="character" w:customStyle="1" w:styleId="19">
    <w:name w:val="Основной текст (19)_"/>
    <w:link w:val="190"/>
    <w:uiPriority w:val="99"/>
    <w:locked/>
    <w:rsid w:val="007C0254"/>
    <w:rPr>
      <w:sz w:val="8"/>
      <w:shd w:val="clear" w:color="auto" w:fill="FFFFFF"/>
    </w:rPr>
  </w:style>
  <w:style w:type="paragraph" w:customStyle="1" w:styleId="190">
    <w:name w:val="Основной текст (19)"/>
    <w:basedOn w:val="Normal"/>
    <w:link w:val="19"/>
    <w:uiPriority w:val="99"/>
    <w:rsid w:val="007C0254"/>
    <w:pPr>
      <w:shd w:val="clear" w:color="auto" w:fill="FFFFFF"/>
      <w:spacing w:line="240" w:lineRule="atLeast"/>
      <w:ind w:firstLine="0"/>
      <w:jc w:val="left"/>
    </w:pPr>
    <w:rPr>
      <w:rFonts w:cs="Times New Roman"/>
      <w:sz w:val="8"/>
      <w:szCs w:val="20"/>
      <w:shd w:val="clear" w:color="auto" w:fill="FFFFFF"/>
      <w:lang w:eastAsia="ru-RU"/>
    </w:rPr>
  </w:style>
  <w:style w:type="character" w:customStyle="1" w:styleId="200">
    <w:name w:val="Основной текст (20)_"/>
    <w:link w:val="201"/>
    <w:uiPriority w:val="99"/>
    <w:locked/>
    <w:rsid w:val="007C0254"/>
    <w:rPr>
      <w:sz w:val="23"/>
      <w:shd w:val="clear" w:color="auto" w:fill="FFFFFF"/>
    </w:rPr>
  </w:style>
  <w:style w:type="paragraph" w:customStyle="1" w:styleId="201">
    <w:name w:val="Основной текст (20)"/>
    <w:basedOn w:val="Normal"/>
    <w:link w:val="200"/>
    <w:uiPriority w:val="99"/>
    <w:rsid w:val="007C0254"/>
    <w:pPr>
      <w:shd w:val="clear" w:color="auto" w:fill="FFFFFF"/>
      <w:spacing w:line="274" w:lineRule="exact"/>
      <w:ind w:firstLine="0"/>
      <w:jc w:val="left"/>
    </w:pPr>
    <w:rPr>
      <w:rFonts w:cs="Times New Roman"/>
      <w:sz w:val="23"/>
      <w:szCs w:val="20"/>
      <w:shd w:val="clear" w:color="auto" w:fill="FFFFFF"/>
      <w:lang w:eastAsia="ru-RU"/>
    </w:rPr>
  </w:style>
  <w:style w:type="character" w:customStyle="1" w:styleId="3pt">
    <w:name w:val="Основной текст + Интервал 3 pt"/>
    <w:uiPriority w:val="99"/>
    <w:rsid w:val="007C0254"/>
    <w:rPr>
      <w:spacing w:val="70"/>
      <w:sz w:val="27"/>
      <w:shd w:val="clear" w:color="auto" w:fill="FFFFFF"/>
    </w:rPr>
  </w:style>
  <w:style w:type="character" w:customStyle="1" w:styleId="210">
    <w:name w:val="Основной текст (21)_"/>
    <w:link w:val="212"/>
    <w:uiPriority w:val="99"/>
    <w:locked/>
    <w:rsid w:val="007C0254"/>
    <w:rPr>
      <w:sz w:val="11"/>
      <w:shd w:val="clear" w:color="auto" w:fill="FFFFFF"/>
    </w:rPr>
  </w:style>
  <w:style w:type="paragraph" w:customStyle="1" w:styleId="212">
    <w:name w:val="Основной текст (21)"/>
    <w:basedOn w:val="Normal"/>
    <w:link w:val="21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250">
    <w:name w:val="Основной текст (25)_"/>
    <w:link w:val="251"/>
    <w:uiPriority w:val="99"/>
    <w:locked/>
    <w:rsid w:val="007C0254"/>
    <w:rPr>
      <w:sz w:val="11"/>
      <w:shd w:val="clear" w:color="auto" w:fill="FFFFFF"/>
    </w:rPr>
  </w:style>
  <w:style w:type="paragraph" w:customStyle="1" w:styleId="251">
    <w:name w:val="Основной текст (25)"/>
    <w:basedOn w:val="Normal"/>
    <w:link w:val="25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29">
    <w:name w:val="Основной текст (29)_"/>
    <w:link w:val="290"/>
    <w:uiPriority w:val="99"/>
    <w:locked/>
    <w:rsid w:val="007C0254"/>
    <w:rPr>
      <w:sz w:val="8"/>
      <w:shd w:val="clear" w:color="auto" w:fill="FFFFFF"/>
    </w:rPr>
  </w:style>
  <w:style w:type="paragraph" w:customStyle="1" w:styleId="290">
    <w:name w:val="Основной текст (29)"/>
    <w:basedOn w:val="Normal"/>
    <w:link w:val="29"/>
    <w:uiPriority w:val="99"/>
    <w:rsid w:val="007C0254"/>
    <w:pPr>
      <w:shd w:val="clear" w:color="auto" w:fill="FFFFFF"/>
      <w:spacing w:line="240" w:lineRule="atLeast"/>
      <w:ind w:firstLine="0"/>
      <w:jc w:val="center"/>
    </w:pPr>
    <w:rPr>
      <w:rFonts w:cs="Times New Roman"/>
      <w:sz w:val="8"/>
      <w:szCs w:val="20"/>
      <w:shd w:val="clear" w:color="auto" w:fill="FFFFFF"/>
      <w:lang w:eastAsia="ru-RU"/>
    </w:rPr>
  </w:style>
  <w:style w:type="character" w:customStyle="1" w:styleId="260">
    <w:name w:val="Основной текст (26)_"/>
    <w:link w:val="261"/>
    <w:uiPriority w:val="99"/>
    <w:locked/>
    <w:rsid w:val="007C0254"/>
    <w:rPr>
      <w:sz w:val="11"/>
      <w:shd w:val="clear" w:color="auto" w:fill="FFFFFF"/>
    </w:rPr>
  </w:style>
  <w:style w:type="paragraph" w:customStyle="1" w:styleId="261">
    <w:name w:val="Основной текст (26)"/>
    <w:basedOn w:val="Normal"/>
    <w:link w:val="26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230">
    <w:name w:val="Основной текст (23)_"/>
    <w:link w:val="231"/>
    <w:uiPriority w:val="99"/>
    <w:locked/>
    <w:rsid w:val="007C0254"/>
    <w:rPr>
      <w:sz w:val="11"/>
      <w:shd w:val="clear" w:color="auto" w:fill="FFFFFF"/>
    </w:rPr>
  </w:style>
  <w:style w:type="paragraph" w:customStyle="1" w:styleId="231">
    <w:name w:val="Основной текст (23)"/>
    <w:basedOn w:val="Normal"/>
    <w:link w:val="23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18">
    <w:name w:val="Основной текст (18)"/>
    <w:uiPriority w:val="99"/>
    <w:rsid w:val="007C0254"/>
    <w:rPr>
      <w:rFonts w:ascii="Times New Roman" w:hAnsi="Times New Roman"/>
      <w:spacing w:val="0"/>
      <w:sz w:val="19"/>
    </w:rPr>
  </w:style>
  <w:style w:type="character" w:customStyle="1" w:styleId="240">
    <w:name w:val="Основной текст (24)_"/>
    <w:link w:val="241"/>
    <w:uiPriority w:val="99"/>
    <w:locked/>
    <w:rsid w:val="007C0254"/>
    <w:rPr>
      <w:sz w:val="11"/>
      <w:shd w:val="clear" w:color="auto" w:fill="FFFFFF"/>
    </w:rPr>
  </w:style>
  <w:style w:type="paragraph" w:customStyle="1" w:styleId="241">
    <w:name w:val="Основной текст (24)"/>
    <w:basedOn w:val="Normal"/>
    <w:link w:val="24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300">
    <w:name w:val="Основной текст (30)_"/>
    <w:link w:val="301"/>
    <w:uiPriority w:val="99"/>
    <w:locked/>
    <w:rsid w:val="007C0254"/>
    <w:rPr>
      <w:sz w:val="19"/>
      <w:shd w:val="clear" w:color="auto" w:fill="FFFFFF"/>
    </w:rPr>
  </w:style>
  <w:style w:type="paragraph" w:customStyle="1" w:styleId="301">
    <w:name w:val="Основной текст (30)"/>
    <w:basedOn w:val="Normal"/>
    <w:link w:val="300"/>
    <w:uiPriority w:val="99"/>
    <w:rsid w:val="007C0254"/>
    <w:pPr>
      <w:shd w:val="clear" w:color="auto" w:fill="FFFFFF"/>
      <w:spacing w:line="240" w:lineRule="atLeast"/>
      <w:ind w:firstLine="0"/>
      <w:jc w:val="center"/>
    </w:pPr>
    <w:rPr>
      <w:rFonts w:cs="Times New Roman"/>
      <w:sz w:val="19"/>
      <w:szCs w:val="20"/>
      <w:shd w:val="clear" w:color="auto" w:fill="FFFFFF"/>
      <w:lang w:eastAsia="ru-RU"/>
    </w:rPr>
  </w:style>
  <w:style w:type="character" w:customStyle="1" w:styleId="270">
    <w:name w:val="Основной текст (27)_"/>
    <w:link w:val="271"/>
    <w:uiPriority w:val="99"/>
    <w:locked/>
    <w:rsid w:val="007C0254"/>
    <w:rPr>
      <w:sz w:val="11"/>
      <w:shd w:val="clear" w:color="auto" w:fill="FFFFFF"/>
    </w:rPr>
  </w:style>
  <w:style w:type="paragraph" w:customStyle="1" w:styleId="271">
    <w:name w:val="Основной текст (27)"/>
    <w:basedOn w:val="Normal"/>
    <w:link w:val="27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222">
    <w:name w:val="Основной текст (22)_"/>
    <w:link w:val="223"/>
    <w:uiPriority w:val="99"/>
    <w:locked/>
    <w:rsid w:val="007C0254"/>
    <w:rPr>
      <w:sz w:val="11"/>
      <w:shd w:val="clear" w:color="auto" w:fill="FFFFFF"/>
    </w:rPr>
  </w:style>
  <w:style w:type="paragraph" w:customStyle="1" w:styleId="223">
    <w:name w:val="Основной текст (22)"/>
    <w:basedOn w:val="Normal"/>
    <w:link w:val="222"/>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42">
    <w:name w:val="Основной текст (42)_"/>
    <w:link w:val="420"/>
    <w:uiPriority w:val="99"/>
    <w:locked/>
    <w:rsid w:val="007C0254"/>
    <w:rPr>
      <w:sz w:val="11"/>
      <w:shd w:val="clear" w:color="auto" w:fill="FFFFFF"/>
    </w:rPr>
  </w:style>
  <w:style w:type="paragraph" w:customStyle="1" w:styleId="420">
    <w:name w:val="Основной текст (42)"/>
    <w:basedOn w:val="Normal"/>
    <w:link w:val="42"/>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45">
    <w:name w:val="Основной текст (45)_"/>
    <w:link w:val="450"/>
    <w:uiPriority w:val="99"/>
    <w:locked/>
    <w:rsid w:val="007C0254"/>
    <w:rPr>
      <w:sz w:val="8"/>
      <w:shd w:val="clear" w:color="auto" w:fill="FFFFFF"/>
    </w:rPr>
  </w:style>
  <w:style w:type="paragraph" w:customStyle="1" w:styleId="450">
    <w:name w:val="Основной текст (45)"/>
    <w:basedOn w:val="Normal"/>
    <w:link w:val="45"/>
    <w:uiPriority w:val="99"/>
    <w:rsid w:val="007C0254"/>
    <w:pPr>
      <w:shd w:val="clear" w:color="auto" w:fill="FFFFFF"/>
      <w:spacing w:line="240" w:lineRule="atLeast"/>
      <w:ind w:firstLine="0"/>
      <w:jc w:val="left"/>
    </w:pPr>
    <w:rPr>
      <w:rFonts w:cs="Times New Roman"/>
      <w:sz w:val="8"/>
      <w:szCs w:val="20"/>
      <w:shd w:val="clear" w:color="auto" w:fill="FFFFFF"/>
      <w:lang w:eastAsia="ru-RU"/>
    </w:rPr>
  </w:style>
  <w:style w:type="character" w:customStyle="1" w:styleId="36">
    <w:name w:val="Основной текст (36)_"/>
    <w:link w:val="360"/>
    <w:uiPriority w:val="99"/>
    <w:locked/>
    <w:rsid w:val="007C0254"/>
    <w:rPr>
      <w:sz w:val="11"/>
      <w:shd w:val="clear" w:color="auto" w:fill="FFFFFF"/>
    </w:rPr>
  </w:style>
  <w:style w:type="paragraph" w:customStyle="1" w:styleId="360">
    <w:name w:val="Основной текст (36)"/>
    <w:basedOn w:val="Normal"/>
    <w:link w:val="36"/>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1">
    <w:name w:val="Основной текст (51)_"/>
    <w:link w:val="510"/>
    <w:uiPriority w:val="99"/>
    <w:locked/>
    <w:rsid w:val="007C0254"/>
    <w:rPr>
      <w:sz w:val="19"/>
      <w:shd w:val="clear" w:color="auto" w:fill="FFFFFF"/>
    </w:rPr>
  </w:style>
  <w:style w:type="paragraph" w:customStyle="1" w:styleId="510">
    <w:name w:val="Основной текст (51)"/>
    <w:basedOn w:val="Normal"/>
    <w:link w:val="51"/>
    <w:uiPriority w:val="99"/>
    <w:rsid w:val="007C0254"/>
    <w:pPr>
      <w:shd w:val="clear" w:color="auto" w:fill="FFFFFF"/>
      <w:spacing w:line="240" w:lineRule="atLeast"/>
      <w:ind w:firstLine="0"/>
      <w:jc w:val="left"/>
    </w:pPr>
    <w:rPr>
      <w:rFonts w:cs="Times New Roman"/>
      <w:sz w:val="19"/>
      <w:szCs w:val="20"/>
      <w:shd w:val="clear" w:color="auto" w:fill="FFFFFF"/>
      <w:lang w:eastAsia="ru-RU"/>
    </w:rPr>
  </w:style>
  <w:style w:type="character" w:customStyle="1" w:styleId="35">
    <w:name w:val="Основной текст (35)_"/>
    <w:link w:val="350"/>
    <w:uiPriority w:val="99"/>
    <w:locked/>
    <w:rsid w:val="007C0254"/>
    <w:rPr>
      <w:sz w:val="11"/>
      <w:shd w:val="clear" w:color="auto" w:fill="FFFFFF"/>
    </w:rPr>
  </w:style>
  <w:style w:type="paragraph" w:customStyle="1" w:styleId="350">
    <w:name w:val="Основной текст (35)"/>
    <w:basedOn w:val="Normal"/>
    <w:link w:val="35"/>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49">
    <w:name w:val="Основной текст (49)_"/>
    <w:link w:val="490"/>
    <w:uiPriority w:val="99"/>
    <w:locked/>
    <w:rsid w:val="007C0254"/>
    <w:rPr>
      <w:sz w:val="19"/>
      <w:shd w:val="clear" w:color="auto" w:fill="FFFFFF"/>
    </w:rPr>
  </w:style>
  <w:style w:type="paragraph" w:customStyle="1" w:styleId="490">
    <w:name w:val="Основной текст (49)"/>
    <w:basedOn w:val="Normal"/>
    <w:link w:val="49"/>
    <w:uiPriority w:val="99"/>
    <w:rsid w:val="007C0254"/>
    <w:pPr>
      <w:shd w:val="clear" w:color="auto" w:fill="FFFFFF"/>
      <w:spacing w:line="240" w:lineRule="atLeast"/>
      <w:ind w:firstLine="0"/>
      <w:jc w:val="left"/>
    </w:pPr>
    <w:rPr>
      <w:rFonts w:cs="Times New Roman"/>
      <w:sz w:val="19"/>
      <w:szCs w:val="20"/>
      <w:shd w:val="clear" w:color="auto" w:fill="FFFFFF"/>
      <w:lang w:eastAsia="ru-RU"/>
    </w:rPr>
  </w:style>
  <w:style w:type="character" w:customStyle="1" w:styleId="310">
    <w:name w:val="Основной текст (31)_"/>
    <w:link w:val="311"/>
    <w:uiPriority w:val="99"/>
    <w:locked/>
    <w:rsid w:val="007C0254"/>
    <w:rPr>
      <w:sz w:val="11"/>
      <w:shd w:val="clear" w:color="auto" w:fill="FFFFFF"/>
    </w:rPr>
  </w:style>
  <w:style w:type="paragraph" w:customStyle="1" w:styleId="311">
    <w:name w:val="Основной текст (31)"/>
    <w:basedOn w:val="Normal"/>
    <w:link w:val="31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48">
    <w:name w:val="Основной текст (48)_"/>
    <w:link w:val="480"/>
    <w:uiPriority w:val="99"/>
    <w:locked/>
    <w:rsid w:val="007C0254"/>
    <w:rPr>
      <w:sz w:val="19"/>
      <w:shd w:val="clear" w:color="auto" w:fill="FFFFFF"/>
    </w:rPr>
  </w:style>
  <w:style w:type="paragraph" w:customStyle="1" w:styleId="480">
    <w:name w:val="Основной текст (48)"/>
    <w:basedOn w:val="Normal"/>
    <w:link w:val="48"/>
    <w:uiPriority w:val="99"/>
    <w:rsid w:val="007C0254"/>
    <w:pPr>
      <w:shd w:val="clear" w:color="auto" w:fill="FFFFFF"/>
      <w:spacing w:line="240" w:lineRule="atLeast"/>
      <w:ind w:firstLine="0"/>
      <w:jc w:val="left"/>
    </w:pPr>
    <w:rPr>
      <w:rFonts w:cs="Times New Roman"/>
      <w:sz w:val="19"/>
      <w:szCs w:val="20"/>
      <w:shd w:val="clear" w:color="auto" w:fill="FFFFFF"/>
      <w:lang w:eastAsia="ru-RU"/>
    </w:rPr>
  </w:style>
  <w:style w:type="character" w:customStyle="1" w:styleId="46">
    <w:name w:val="Основной текст (46)_"/>
    <w:link w:val="460"/>
    <w:uiPriority w:val="99"/>
    <w:locked/>
    <w:rsid w:val="007C0254"/>
    <w:rPr>
      <w:sz w:val="19"/>
      <w:shd w:val="clear" w:color="auto" w:fill="FFFFFF"/>
    </w:rPr>
  </w:style>
  <w:style w:type="paragraph" w:customStyle="1" w:styleId="460">
    <w:name w:val="Основной текст (46)"/>
    <w:basedOn w:val="Normal"/>
    <w:link w:val="46"/>
    <w:uiPriority w:val="99"/>
    <w:rsid w:val="007C0254"/>
    <w:pPr>
      <w:shd w:val="clear" w:color="auto" w:fill="FFFFFF"/>
      <w:spacing w:line="240" w:lineRule="atLeast"/>
      <w:ind w:firstLine="0"/>
      <w:jc w:val="left"/>
    </w:pPr>
    <w:rPr>
      <w:rFonts w:cs="Times New Roman"/>
      <w:sz w:val="19"/>
      <w:szCs w:val="20"/>
      <w:shd w:val="clear" w:color="auto" w:fill="FFFFFF"/>
      <w:lang w:eastAsia="ru-RU"/>
    </w:rPr>
  </w:style>
  <w:style w:type="character" w:customStyle="1" w:styleId="400">
    <w:name w:val="Основной текст (40)_"/>
    <w:link w:val="401"/>
    <w:uiPriority w:val="99"/>
    <w:locked/>
    <w:rsid w:val="007C0254"/>
    <w:rPr>
      <w:sz w:val="11"/>
      <w:shd w:val="clear" w:color="auto" w:fill="FFFFFF"/>
    </w:rPr>
  </w:style>
  <w:style w:type="paragraph" w:customStyle="1" w:styleId="401">
    <w:name w:val="Основной текст (40)"/>
    <w:basedOn w:val="Normal"/>
    <w:link w:val="40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47">
    <w:name w:val="Основной текст (47)_"/>
    <w:link w:val="470"/>
    <w:uiPriority w:val="99"/>
    <w:locked/>
    <w:rsid w:val="007C0254"/>
    <w:rPr>
      <w:sz w:val="19"/>
      <w:shd w:val="clear" w:color="auto" w:fill="FFFFFF"/>
    </w:rPr>
  </w:style>
  <w:style w:type="paragraph" w:customStyle="1" w:styleId="470">
    <w:name w:val="Основной текст (47)"/>
    <w:basedOn w:val="Normal"/>
    <w:link w:val="47"/>
    <w:uiPriority w:val="99"/>
    <w:rsid w:val="007C0254"/>
    <w:pPr>
      <w:shd w:val="clear" w:color="auto" w:fill="FFFFFF"/>
      <w:spacing w:line="240" w:lineRule="atLeast"/>
      <w:ind w:firstLine="0"/>
      <w:jc w:val="left"/>
    </w:pPr>
    <w:rPr>
      <w:rFonts w:cs="Times New Roman"/>
      <w:sz w:val="19"/>
      <w:szCs w:val="20"/>
      <w:shd w:val="clear" w:color="auto" w:fill="FFFFFF"/>
      <w:lang w:eastAsia="ru-RU"/>
    </w:rPr>
  </w:style>
  <w:style w:type="character" w:customStyle="1" w:styleId="38">
    <w:name w:val="Основной текст (38)_"/>
    <w:link w:val="380"/>
    <w:uiPriority w:val="99"/>
    <w:locked/>
    <w:rsid w:val="007C0254"/>
    <w:rPr>
      <w:sz w:val="11"/>
      <w:shd w:val="clear" w:color="auto" w:fill="FFFFFF"/>
    </w:rPr>
  </w:style>
  <w:style w:type="paragraph" w:customStyle="1" w:styleId="380">
    <w:name w:val="Основной текст (38)"/>
    <w:basedOn w:val="Normal"/>
    <w:link w:val="38"/>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39">
    <w:name w:val="Основной текст (39)_"/>
    <w:link w:val="390"/>
    <w:uiPriority w:val="99"/>
    <w:locked/>
    <w:rsid w:val="007C0254"/>
    <w:rPr>
      <w:sz w:val="11"/>
      <w:shd w:val="clear" w:color="auto" w:fill="FFFFFF"/>
    </w:rPr>
  </w:style>
  <w:style w:type="paragraph" w:customStyle="1" w:styleId="390">
    <w:name w:val="Основной текст (39)"/>
    <w:basedOn w:val="Normal"/>
    <w:link w:val="39"/>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34">
    <w:name w:val="Основной текст (34)_"/>
    <w:link w:val="340"/>
    <w:uiPriority w:val="99"/>
    <w:locked/>
    <w:rsid w:val="007C0254"/>
    <w:rPr>
      <w:sz w:val="11"/>
      <w:shd w:val="clear" w:color="auto" w:fill="FFFFFF"/>
    </w:rPr>
  </w:style>
  <w:style w:type="paragraph" w:customStyle="1" w:styleId="340">
    <w:name w:val="Основной текст (34)"/>
    <w:basedOn w:val="Normal"/>
    <w:link w:val="34"/>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410">
    <w:name w:val="Основной текст (41)_"/>
    <w:link w:val="411"/>
    <w:uiPriority w:val="99"/>
    <w:locked/>
    <w:rsid w:val="007C0254"/>
    <w:rPr>
      <w:sz w:val="11"/>
      <w:shd w:val="clear" w:color="auto" w:fill="FFFFFF"/>
    </w:rPr>
  </w:style>
  <w:style w:type="paragraph" w:customStyle="1" w:styleId="411">
    <w:name w:val="Основной текст (41)"/>
    <w:basedOn w:val="Normal"/>
    <w:link w:val="41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00">
    <w:name w:val="Основной текст (50)_"/>
    <w:link w:val="501"/>
    <w:uiPriority w:val="99"/>
    <w:locked/>
    <w:rsid w:val="007C0254"/>
    <w:rPr>
      <w:sz w:val="8"/>
      <w:shd w:val="clear" w:color="auto" w:fill="FFFFFF"/>
    </w:rPr>
  </w:style>
  <w:style w:type="paragraph" w:customStyle="1" w:styleId="501">
    <w:name w:val="Основной текст (50)"/>
    <w:basedOn w:val="Normal"/>
    <w:link w:val="500"/>
    <w:uiPriority w:val="99"/>
    <w:rsid w:val="007C0254"/>
    <w:pPr>
      <w:shd w:val="clear" w:color="auto" w:fill="FFFFFF"/>
      <w:spacing w:line="240" w:lineRule="atLeast"/>
      <w:ind w:firstLine="0"/>
      <w:jc w:val="left"/>
    </w:pPr>
    <w:rPr>
      <w:rFonts w:cs="Times New Roman"/>
      <w:sz w:val="8"/>
      <w:szCs w:val="20"/>
      <w:shd w:val="clear" w:color="auto" w:fill="FFFFFF"/>
      <w:lang w:eastAsia="ru-RU"/>
    </w:rPr>
  </w:style>
  <w:style w:type="character" w:customStyle="1" w:styleId="321">
    <w:name w:val="Основной текст (32)_"/>
    <w:link w:val="322"/>
    <w:uiPriority w:val="99"/>
    <w:locked/>
    <w:rsid w:val="007C0254"/>
    <w:rPr>
      <w:sz w:val="11"/>
      <w:shd w:val="clear" w:color="auto" w:fill="FFFFFF"/>
    </w:rPr>
  </w:style>
  <w:style w:type="paragraph" w:customStyle="1" w:styleId="322">
    <w:name w:val="Основной текст (32)"/>
    <w:basedOn w:val="Normal"/>
    <w:link w:val="321"/>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33">
    <w:name w:val="Основной текст (33)_"/>
    <w:link w:val="330"/>
    <w:uiPriority w:val="99"/>
    <w:locked/>
    <w:rsid w:val="007C0254"/>
    <w:rPr>
      <w:sz w:val="11"/>
      <w:shd w:val="clear" w:color="auto" w:fill="FFFFFF"/>
    </w:rPr>
  </w:style>
  <w:style w:type="paragraph" w:customStyle="1" w:styleId="330">
    <w:name w:val="Основной текст (33)"/>
    <w:basedOn w:val="Normal"/>
    <w:link w:val="33"/>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37">
    <w:name w:val="Основной текст (37)_"/>
    <w:link w:val="370"/>
    <w:uiPriority w:val="99"/>
    <w:locked/>
    <w:rsid w:val="007C0254"/>
    <w:rPr>
      <w:sz w:val="11"/>
      <w:shd w:val="clear" w:color="auto" w:fill="FFFFFF"/>
    </w:rPr>
  </w:style>
  <w:style w:type="paragraph" w:customStyle="1" w:styleId="370">
    <w:name w:val="Основной текст (37)"/>
    <w:basedOn w:val="Normal"/>
    <w:link w:val="37"/>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43">
    <w:name w:val="Основной текст (43)_"/>
    <w:link w:val="430"/>
    <w:uiPriority w:val="99"/>
    <w:locked/>
    <w:rsid w:val="007C0254"/>
    <w:rPr>
      <w:sz w:val="11"/>
      <w:shd w:val="clear" w:color="auto" w:fill="FFFFFF"/>
    </w:rPr>
  </w:style>
  <w:style w:type="paragraph" w:customStyle="1" w:styleId="430">
    <w:name w:val="Основной текст (43)"/>
    <w:basedOn w:val="Normal"/>
    <w:link w:val="43"/>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44">
    <w:name w:val="Основной текст (44)_"/>
    <w:link w:val="440"/>
    <w:uiPriority w:val="99"/>
    <w:locked/>
    <w:rsid w:val="007C0254"/>
    <w:rPr>
      <w:sz w:val="11"/>
      <w:shd w:val="clear" w:color="auto" w:fill="FFFFFF"/>
    </w:rPr>
  </w:style>
  <w:style w:type="paragraph" w:customStyle="1" w:styleId="440">
    <w:name w:val="Основной текст (44)"/>
    <w:basedOn w:val="Normal"/>
    <w:link w:val="44"/>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2">
    <w:name w:val="Основной текст (52)_"/>
    <w:link w:val="520"/>
    <w:uiPriority w:val="99"/>
    <w:locked/>
    <w:rsid w:val="007C0254"/>
    <w:rPr>
      <w:sz w:val="19"/>
      <w:shd w:val="clear" w:color="auto" w:fill="FFFFFF"/>
    </w:rPr>
  </w:style>
  <w:style w:type="paragraph" w:customStyle="1" w:styleId="520">
    <w:name w:val="Основной текст (52)"/>
    <w:basedOn w:val="Normal"/>
    <w:link w:val="52"/>
    <w:uiPriority w:val="99"/>
    <w:rsid w:val="007C0254"/>
    <w:pPr>
      <w:shd w:val="clear" w:color="auto" w:fill="FFFFFF"/>
      <w:spacing w:line="240" w:lineRule="atLeast"/>
      <w:ind w:firstLine="0"/>
      <w:jc w:val="left"/>
    </w:pPr>
    <w:rPr>
      <w:rFonts w:cs="Times New Roman"/>
      <w:sz w:val="19"/>
      <w:szCs w:val="20"/>
      <w:shd w:val="clear" w:color="auto" w:fill="FFFFFF"/>
      <w:lang w:eastAsia="ru-RU"/>
    </w:rPr>
  </w:style>
  <w:style w:type="character" w:customStyle="1" w:styleId="76">
    <w:name w:val="Основной текст (76)_"/>
    <w:link w:val="760"/>
    <w:uiPriority w:val="99"/>
    <w:locked/>
    <w:rsid w:val="007C0254"/>
    <w:rPr>
      <w:sz w:val="11"/>
      <w:shd w:val="clear" w:color="auto" w:fill="FFFFFF"/>
    </w:rPr>
  </w:style>
  <w:style w:type="paragraph" w:customStyle="1" w:styleId="760">
    <w:name w:val="Основной текст (76)"/>
    <w:basedOn w:val="Normal"/>
    <w:link w:val="76"/>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91">
    <w:name w:val="Основной текст (91)_"/>
    <w:link w:val="910"/>
    <w:uiPriority w:val="99"/>
    <w:locked/>
    <w:rsid w:val="007C0254"/>
    <w:rPr>
      <w:sz w:val="8"/>
      <w:shd w:val="clear" w:color="auto" w:fill="FFFFFF"/>
    </w:rPr>
  </w:style>
  <w:style w:type="paragraph" w:customStyle="1" w:styleId="910">
    <w:name w:val="Основной текст (91)"/>
    <w:basedOn w:val="Normal"/>
    <w:link w:val="91"/>
    <w:uiPriority w:val="99"/>
    <w:rsid w:val="007C0254"/>
    <w:pPr>
      <w:shd w:val="clear" w:color="auto" w:fill="FFFFFF"/>
      <w:spacing w:line="240" w:lineRule="atLeast"/>
      <w:ind w:firstLine="0"/>
      <w:jc w:val="left"/>
    </w:pPr>
    <w:rPr>
      <w:rFonts w:cs="Times New Roman"/>
      <w:sz w:val="8"/>
      <w:szCs w:val="20"/>
      <w:shd w:val="clear" w:color="auto" w:fill="FFFFFF"/>
      <w:lang w:eastAsia="ru-RU"/>
    </w:rPr>
  </w:style>
  <w:style w:type="character" w:customStyle="1" w:styleId="83">
    <w:name w:val="Основной текст (83)_"/>
    <w:link w:val="830"/>
    <w:uiPriority w:val="99"/>
    <w:locked/>
    <w:rsid w:val="007C0254"/>
    <w:rPr>
      <w:sz w:val="11"/>
      <w:shd w:val="clear" w:color="auto" w:fill="FFFFFF"/>
    </w:rPr>
  </w:style>
  <w:style w:type="paragraph" w:customStyle="1" w:styleId="830">
    <w:name w:val="Основной текст (83)"/>
    <w:basedOn w:val="Normal"/>
    <w:link w:val="83"/>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810">
    <w:name w:val="Основной текст (81)_"/>
    <w:link w:val="811"/>
    <w:uiPriority w:val="99"/>
    <w:locked/>
    <w:rsid w:val="007C0254"/>
    <w:rPr>
      <w:sz w:val="11"/>
      <w:shd w:val="clear" w:color="auto" w:fill="FFFFFF"/>
    </w:rPr>
  </w:style>
  <w:style w:type="paragraph" w:customStyle="1" w:styleId="811">
    <w:name w:val="Основной текст (81)"/>
    <w:basedOn w:val="Normal"/>
    <w:link w:val="81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84">
    <w:name w:val="Основной текст (84)_"/>
    <w:link w:val="840"/>
    <w:uiPriority w:val="99"/>
    <w:locked/>
    <w:rsid w:val="007C0254"/>
    <w:rPr>
      <w:sz w:val="11"/>
      <w:shd w:val="clear" w:color="auto" w:fill="FFFFFF"/>
    </w:rPr>
  </w:style>
  <w:style w:type="paragraph" w:customStyle="1" w:styleId="840">
    <w:name w:val="Основной текст (84)"/>
    <w:basedOn w:val="Normal"/>
    <w:link w:val="84"/>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72">
    <w:name w:val="Основной текст (72)_"/>
    <w:link w:val="720"/>
    <w:uiPriority w:val="99"/>
    <w:locked/>
    <w:rsid w:val="007C0254"/>
    <w:rPr>
      <w:sz w:val="11"/>
      <w:shd w:val="clear" w:color="auto" w:fill="FFFFFF"/>
    </w:rPr>
  </w:style>
  <w:style w:type="paragraph" w:customStyle="1" w:styleId="720">
    <w:name w:val="Основной текст (72)"/>
    <w:basedOn w:val="Normal"/>
    <w:link w:val="72"/>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800">
    <w:name w:val="Основной текст (80)_"/>
    <w:link w:val="801"/>
    <w:uiPriority w:val="99"/>
    <w:locked/>
    <w:rsid w:val="007C0254"/>
    <w:rPr>
      <w:sz w:val="11"/>
      <w:shd w:val="clear" w:color="auto" w:fill="FFFFFF"/>
    </w:rPr>
  </w:style>
  <w:style w:type="paragraph" w:customStyle="1" w:styleId="801">
    <w:name w:val="Основной текст (80)"/>
    <w:basedOn w:val="Normal"/>
    <w:link w:val="80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89">
    <w:name w:val="Основной текст (89)_"/>
    <w:link w:val="890"/>
    <w:uiPriority w:val="99"/>
    <w:locked/>
    <w:rsid w:val="007C0254"/>
    <w:rPr>
      <w:sz w:val="11"/>
      <w:shd w:val="clear" w:color="auto" w:fill="FFFFFF"/>
    </w:rPr>
  </w:style>
  <w:style w:type="paragraph" w:customStyle="1" w:styleId="890">
    <w:name w:val="Основной текст (89)"/>
    <w:basedOn w:val="Normal"/>
    <w:link w:val="89"/>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86">
    <w:name w:val="Основной текст (86)_"/>
    <w:link w:val="860"/>
    <w:uiPriority w:val="99"/>
    <w:locked/>
    <w:rsid w:val="007C0254"/>
    <w:rPr>
      <w:sz w:val="11"/>
      <w:shd w:val="clear" w:color="auto" w:fill="FFFFFF"/>
    </w:rPr>
  </w:style>
  <w:style w:type="paragraph" w:customStyle="1" w:styleId="860">
    <w:name w:val="Основной текст (86)"/>
    <w:basedOn w:val="Normal"/>
    <w:link w:val="86"/>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88">
    <w:name w:val="Основной текст (88)_"/>
    <w:link w:val="880"/>
    <w:uiPriority w:val="99"/>
    <w:locked/>
    <w:rsid w:val="007C0254"/>
    <w:rPr>
      <w:sz w:val="11"/>
      <w:shd w:val="clear" w:color="auto" w:fill="FFFFFF"/>
    </w:rPr>
  </w:style>
  <w:style w:type="paragraph" w:customStyle="1" w:styleId="880">
    <w:name w:val="Основной текст (88)"/>
    <w:basedOn w:val="Normal"/>
    <w:link w:val="88"/>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79">
    <w:name w:val="Основной текст (79)_"/>
    <w:link w:val="790"/>
    <w:uiPriority w:val="99"/>
    <w:locked/>
    <w:rsid w:val="007C0254"/>
    <w:rPr>
      <w:sz w:val="11"/>
      <w:shd w:val="clear" w:color="auto" w:fill="FFFFFF"/>
    </w:rPr>
  </w:style>
  <w:style w:type="paragraph" w:customStyle="1" w:styleId="790">
    <w:name w:val="Основной текст (79)"/>
    <w:basedOn w:val="Normal"/>
    <w:link w:val="79"/>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900">
    <w:name w:val="Основной текст (90)_"/>
    <w:link w:val="901"/>
    <w:uiPriority w:val="99"/>
    <w:locked/>
    <w:rsid w:val="007C0254"/>
    <w:rPr>
      <w:sz w:val="11"/>
      <w:shd w:val="clear" w:color="auto" w:fill="FFFFFF"/>
    </w:rPr>
  </w:style>
  <w:style w:type="paragraph" w:customStyle="1" w:styleId="901">
    <w:name w:val="Основной текст (90)"/>
    <w:basedOn w:val="Normal"/>
    <w:link w:val="90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67pt">
    <w:name w:val="Основной текст (6) + 7 pt"/>
    <w:aliases w:val="Полужирный4"/>
    <w:uiPriority w:val="99"/>
    <w:rsid w:val="007C0254"/>
    <w:rPr>
      <w:b/>
      <w:sz w:val="14"/>
      <w:shd w:val="clear" w:color="auto" w:fill="FFFFFF"/>
    </w:rPr>
  </w:style>
  <w:style w:type="character" w:customStyle="1" w:styleId="71">
    <w:name w:val="Основной текст (71)_"/>
    <w:link w:val="710"/>
    <w:uiPriority w:val="99"/>
    <w:locked/>
    <w:rsid w:val="007C0254"/>
    <w:rPr>
      <w:sz w:val="11"/>
      <w:shd w:val="clear" w:color="auto" w:fill="FFFFFF"/>
    </w:rPr>
  </w:style>
  <w:style w:type="paragraph" w:customStyle="1" w:styleId="710">
    <w:name w:val="Основной текст (71)"/>
    <w:basedOn w:val="Normal"/>
    <w:link w:val="71"/>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69">
    <w:name w:val="Основной текст (69)_"/>
    <w:link w:val="690"/>
    <w:uiPriority w:val="99"/>
    <w:locked/>
    <w:rsid w:val="007C0254"/>
    <w:rPr>
      <w:sz w:val="11"/>
      <w:shd w:val="clear" w:color="auto" w:fill="FFFFFF"/>
    </w:rPr>
  </w:style>
  <w:style w:type="paragraph" w:customStyle="1" w:styleId="690">
    <w:name w:val="Основной текст (69)"/>
    <w:basedOn w:val="Normal"/>
    <w:link w:val="69"/>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64">
    <w:name w:val="Основной текст (64)_"/>
    <w:link w:val="640"/>
    <w:uiPriority w:val="99"/>
    <w:locked/>
    <w:rsid w:val="007C0254"/>
    <w:rPr>
      <w:sz w:val="11"/>
      <w:shd w:val="clear" w:color="auto" w:fill="FFFFFF"/>
    </w:rPr>
  </w:style>
  <w:style w:type="paragraph" w:customStyle="1" w:styleId="640">
    <w:name w:val="Основной текст (64)"/>
    <w:basedOn w:val="Normal"/>
    <w:link w:val="64"/>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68">
    <w:name w:val="Основной текст (68)_"/>
    <w:link w:val="680"/>
    <w:uiPriority w:val="99"/>
    <w:locked/>
    <w:rsid w:val="007C0254"/>
    <w:rPr>
      <w:sz w:val="11"/>
      <w:shd w:val="clear" w:color="auto" w:fill="FFFFFF"/>
    </w:rPr>
  </w:style>
  <w:style w:type="paragraph" w:customStyle="1" w:styleId="680">
    <w:name w:val="Основной текст (68)"/>
    <w:basedOn w:val="Normal"/>
    <w:link w:val="68"/>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62">
    <w:name w:val="Основной текст (62)_"/>
    <w:link w:val="620"/>
    <w:uiPriority w:val="99"/>
    <w:locked/>
    <w:rsid w:val="007C0254"/>
    <w:rPr>
      <w:sz w:val="11"/>
      <w:shd w:val="clear" w:color="auto" w:fill="FFFFFF"/>
    </w:rPr>
  </w:style>
  <w:style w:type="paragraph" w:customStyle="1" w:styleId="620">
    <w:name w:val="Основной текст (62)"/>
    <w:basedOn w:val="Normal"/>
    <w:link w:val="62"/>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66">
    <w:name w:val="Основной текст (66)_"/>
    <w:link w:val="660"/>
    <w:uiPriority w:val="99"/>
    <w:locked/>
    <w:rsid w:val="007C0254"/>
    <w:rPr>
      <w:sz w:val="11"/>
      <w:shd w:val="clear" w:color="auto" w:fill="FFFFFF"/>
    </w:rPr>
  </w:style>
  <w:style w:type="paragraph" w:customStyle="1" w:styleId="660">
    <w:name w:val="Основной текст (66)"/>
    <w:basedOn w:val="Normal"/>
    <w:link w:val="66"/>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87">
    <w:name w:val="Основной текст (87)_"/>
    <w:link w:val="870"/>
    <w:uiPriority w:val="99"/>
    <w:locked/>
    <w:rsid w:val="007C0254"/>
    <w:rPr>
      <w:sz w:val="11"/>
      <w:shd w:val="clear" w:color="auto" w:fill="FFFFFF"/>
    </w:rPr>
  </w:style>
  <w:style w:type="paragraph" w:customStyle="1" w:styleId="870">
    <w:name w:val="Основной текст (87)"/>
    <w:basedOn w:val="Normal"/>
    <w:link w:val="87"/>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7">
    <w:name w:val="Основной текст (57)_"/>
    <w:link w:val="570"/>
    <w:uiPriority w:val="99"/>
    <w:locked/>
    <w:rsid w:val="007C0254"/>
    <w:rPr>
      <w:sz w:val="11"/>
      <w:shd w:val="clear" w:color="auto" w:fill="FFFFFF"/>
    </w:rPr>
  </w:style>
  <w:style w:type="paragraph" w:customStyle="1" w:styleId="570">
    <w:name w:val="Основной текст (57)"/>
    <w:basedOn w:val="Normal"/>
    <w:link w:val="57"/>
    <w:uiPriority w:val="99"/>
    <w:rsid w:val="007C0254"/>
    <w:pPr>
      <w:shd w:val="clear" w:color="auto" w:fill="FFFFFF"/>
      <w:spacing w:line="240" w:lineRule="atLeast"/>
      <w:ind w:firstLine="0"/>
      <w:jc w:val="left"/>
    </w:pPr>
    <w:rPr>
      <w:rFonts w:cs="Times New Roman"/>
      <w:sz w:val="11"/>
      <w:szCs w:val="20"/>
      <w:shd w:val="clear" w:color="auto" w:fill="FFFFFF"/>
      <w:lang w:eastAsia="ru-RU"/>
    </w:rPr>
  </w:style>
  <w:style w:type="character" w:customStyle="1" w:styleId="610">
    <w:name w:val="Основной текст (61)_"/>
    <w:link w:val="611"/>
    <w:uiPriority w:val="99"/>
    <w:locked/>
    <w:rsid w:val="007C0254"/>
    <w:rPr>
      <w:sz w:val="11"/>
      <w:shd w:val="clear" w:color="auto" w:fill="FFFFFF"/>
    </w:rPr>
  </w:style>
  <w:style w:type="paragraph" w:customStyle="1" w:styleId="611">
    <w:name w:val="Основной текст (61)"/>
    <w:basedOn w:val="Normal"/>
    <w:link w:val="61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9">
    <w:name w:val="Основной текст (59)_"/>
    <w:link w:val="590"/>
    <w:uiPriority w:val="99"/>
    <w:locked/>
    <w:rsid w:val="007C0254"/>
    <w:rPr>
      <w:sz w:val="11"/>
      <w:shd w:val="clear" w:color="auto" w:fill="FFFFFF"/>
    </w:rPr>
  </w:style>
  <w:style w:type="paragraph" w:customStyle="1" w:styleId="590">
    <w:name w:val="Основной текст (59)"/>
    <w:basedOn w:val="Normal"/>
    <w:link w:val="59"/>
    <w:uiPriority w:val="99"/>
    <w:rsid w:val="007C0254"/>
    <w:pPr>
      <w:shd w:val="clear" w:color="auto" w:fill="FFFFFF"/>
      <w:spacing w:line="240" w:lineRule="atLeast"/>
      <w:ind w:firstLine="0"/>
      <w:jc w:val="left"/>
    </w:pPr>
    <w:rPr>
      <w:rFonts w:cs="Times New Roman"/>
      <w:sz w:val="11"/>
      <w:szCs w:val="20"/>
      <w:shd w:val="clear" w:color="auto" w:fill="FFFFFF"/>
      <w:lang w:eastAsia="ru-RU"/>
    </w:rPr>
  </w:style>
  <w:style w:type="character" w:customStyle="1" w:styleId="63">
    <w:name w:val="Основной текст (63)_"/>
    <w:link w:val="630"/>
    <w:uiPriority w:val="99"/>
    <w:locked/>
    <w:rsid w:val="007C0254"/>
    <w:rPr>
      <w:sz w:val="11"/>
      <w:shd w:val="clear" w:color="auto" w:fill="FFFFFF"/>
    </w:rPr>
  </w:style>
  <w:style w:type="paragraph" w:customStyle="1" w:styleId="630">
    <w:name w:val="Основной текст (63)"/>
    <w:basedOn w:val="Normal"/>
    <w:link w:val="63"/>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6">
    <w:name w:val="Основной текст (56)_"/>
    <w:link w:val="560"/>
    <w:uiPriority w:val="99"/>
    <w:locked/>
    <w:rsid w:val="007C0254"/>
    <w:rPr>
      <w:sz w:val="11"/>
      <w:shd w:val="clear" w:color="auto" w:fill="FFFFFF"/>
    </w:rPr>
  </w:style>
  <w:style w:type="paragraph" w:customStyle="1" w:styleId="560">
    <w:name w:val="Основной текст (56)"/>
    <w:basedOn w:val="Normal"/>
    <w:link w:val="56"/>
    <w:uiPriority w:val="99"/>
    <w:rsid w:val="007C0254"/>
    <w:pPr>
      <w:shd w:val="clear" w:color="auto" w:fill="FFFFFF"/>
      <w:spacing w:line="240" w:lineRule="atLeast"/>
      <w:ind w:firstLine="0"/>
      <w:jc w:val="left"/>
    </w:pPr>
    <w:rPr>
      <w:rFonts w:cs="Times New Roman"/>
      <w:sz w:val="11"/>
      <w:szCs w:val="20"/>
      <w:shd w:val="clear" w:color="auto" w:fill="FFFFFF"/>
      <w:lang w:eastAsia="ru-RU"/>
    </w:rPr>
  </w:style>
  <w:style w:type="character" w:customStyle="1" w:styleId="65">
    <w:name w:val="Основной текст (65)_"/>
    <w:link w:val="650"/>
    <w:uiPriority w:val="99"/>
    <w:locked/>
    <w:rsid w:val="007C0254"/>
    <w:rPr>
      <w:sz w:val="11"/>
      <w:shd w:val="clear" w:color="auto" w:fill="FFFFFF"/>
    </w:rPr>
  </w:style>
  <w:style w:type="paragraph" w:customStyle="1" w:styleId="650">
    <w:name w:val="Основной текст (65)"/>
    <w:basedOn w:val="Normal"/>
    <w:link w:val="65"/>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600">
    <w:name w:val="Основной текст (60)_"/>
    <w:link w:val="601"/>
    <w:uiPriority w:val="99"/>
    <w:locked/>
    <w:rsid w:val="007C0254"/>
    <w:rPr>
      <w:sz w:val="11"/>
      <w:shd w:val="clear" w:color="auto" w:fill="FFFFFF"/>
    </w:rPr>
  </w:style>
  <w:style w:type="paragraph" w:customStyle="1" w:styleId="601">
    <w:name w:val="Основной текст (60)"/>
    <w:basedOn w:val="Normal"/>
    <w:link w:val="600"/>
    <w:uiPriority w:val="99"/>
    <w:rsid w:val="007C0254"/>
    <w:pPr>
      <w:shd w:val="clear" w:color="auto" w:fill="FFFFFF"/>
      <w:spacing w:line="240" w:lineRule="atLeast"/>
      <w:ind w:firstLine="0"/>
      <w:jc w:val="left"/>
    </w:pPr>
    <w:rPr>
      <w:rFonts w:cs="Times New Roman"/>
      <w:sz w:val="11"/>
      <w:szCs w:val="20"/>
      <w:shd w:val="clear" w:color="auto" w:fill="FFFFFF"/>
      <w:lang w:eastAsia="ru-RU"/>
    </w:rPr>
  </w:style>
  <w:style w:type="character" w:customStyle="1" w:styleId="670">
    <w:name w:val="Основной текст (67)_"/>
    <w:link w:val="671"/>
    <w:uiPriority w:val="99"/>
    <w:locked/>
    <w:rsid w:val="007C0254"/>
    <w:rPr>
      <w:sz w:val="11"/>
      <w:shd w:val="clear" w:color="auto" w:fill="FFFFFF"/>
    </w:rPr>
  </w:style>
  <w:style w:type="paragraph" w:customStyle="1" w:styleId="671">
    <w:name w:val="Основной текст (67)"/>
    <w:basedOn w:val="Normal"/>
    <w:link w:val="67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8">
    <w:name w:val="Основной текст (58)_"/>
    <w:link w:val="580"/>
    <w:uiPriority w:val="99"/>
    <w:locked/>
    <w:rsid w:val="007C0254"/>
    <w:rPr>
      <w:sz w:val="11"/>
      <w:shd w:val="clear" w:color="auto" w:fill="FFFFFF"/>
    </w:rPr>
  </w:style>
  <w:style w:type="paragraph" w:customStyle="1" w:styleId="580">
    <w:name w:val="Основной текст (58)"/>
    <w:basedOn w:val="Normal"/>
    <w:link w:val="58"/>
    <w:uiPriority w:val="99"/>
    <w:rsid w:val="007C0254"/>
    <w:pPr>
      <w:shd w:val="clear" w:color="auto" w:fill="FFFFFF"/>
      <w:spacing w:line="240" w:lineRule="atLeast"/>
      <w:ind w:firstLine="0"/>
      <w:jc w:val="left"/>
    </w:pPr>
    <w:rPr>
      <w:rFonts w:cs="Times New Roman"/>
      <w:sz w:val="11"/>
      <w:szCs w:val="20"/>
      <w:shd w:val="clear" w:color="auto" w:fill="FFFFFF"/>
      <w:lang w:eastAsia="ru-RU"/>
    </w:rPr>
  </w:style>
  <w:style w:type="character" w:customStyle="1" w:styleId="85">
    <w:name w:val="Основной текст (85)_"/>
    <w:link w:val="850"/>
    <w:uiPriority w:val="99"/>
    <w:locked/>
    <w:rsid w:val="007C0254"/>
    <w:rPr>
      <w:sz w:val="11"/>
      <w:shd w:val="clear" w:color="auto" w:fill="FFFFFF"/>
    </w:rPr>
  </w:style>
  <w:style w:type="paragraph" w:customStyle="1" w:styleId="850">
    <w:name w:val="Основной текст (85)"/>
    <w:basedOn w:val="Normal"/>
    <w:link w:val="85"/>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4">
    <w:name w:val="Основной текст (54)_"/>
    <w:link w:val="540"/>
    <w:uiPriority w:val="99"/>
    <w:locked/>
    <w:rsid w:val="007C0254"/>
    <w:rPr>
      <w:sz w:val="11"/>
      <w:shd w:val="clear" w:color="auto" w:fill="FFFFFF"/>
    </w:rPr>
  </w:style>
  <w:style w:type="paragraph" w:customStyle="1" w:styleId="540">
    <w:name w:val="Основной текст (54)"/>
    <w:basedOn w:val="Normal"/>
    <w:link w:val="54"/>
    <w:uiPriority w:val="99"/>
    <w:rsid w:val="007C0254"/>
    <w:pPr>
      <w:shd w:val="clear" w:color="auto" w:fill="FFFFFF"/>
      <w:spacing w:line="240" w:lineRule="atLeast"/>
      <w:ind w:firstLine="0"/>
      <w:jc w:val="left"/>
    </w:pPr>
    <w:rPr>
      <w:rFonts w:cs="Times New Roman"/>
      <w:sz w:val="11"/>
      <w:szCs w:val="20"/>
      <w:shd w:val="clear" w:color="auto" w:fill="FFFFFF"/>
      <w:lang w:eastAsia="ru-RU"/>
    </w:rPr>
  </w:style>
  <w:style w:type="character" w:customStyle="1" w:styleId="78">
    <w:name w:val="Основной текст (78)_"/>
    <w:link w:val="780"/>
    <w:uiPriority w:val="99"/>
    <w:locked/>
    <w:rsid w:val="007C0254"/>
    <w:rPr>
      <w:sz w:val="11"/>
      <w:shd w:val="clear" w:color="auto" w:fill="FFFFFF"/>
    </w:rPr>
  </w:style>
  <w:style w:type="paragraph" w:customStyle="1" w:styleId="780">
    <w:name w:val="Основной текст (78)"/>
    <w:basedOn w:val="Normal"/>
    <w:link w:val="78"/>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5">
    <w:name w:val="Основной текст (55)_"/>
    <w:link w:val="550"/>
    <w:uiPriority w:val="99"/>
    <w:locked/>
    <w:rsid w:val="007C0254"/>
    <w:rPr>
      <w:sz w:val="11"/>
      <w:shd w:val="clear" w:color="auto" w:fill="FFFFFF"/>
    </w:rPr>
  </w:style>
  <w:style w:type="paragraph" w:customStyle="1" w:styleId="550">
    <w:name w:val="Основной текст (55)"/>
    <w:basedOn w:val="Normal"/>
    <w:link w:val="55"/>
    <w:uiPriority w:val="99"/>
    <w:rsid w:val="007C0254"/>
    <w:pPr>
      <w:shd w:val="clear" w:color="auto" w:fill="FFFFFF"/>
      <w:spacing w:line="240" w:lineRule="atLeast"/>
      <w:ind w:firstLine="0"/>
      <w:jc w:val="left"/>
    </w:pPr>
    <w:rPr>
      <w:rFonts w:cs="Times New Roman"/>
      <w:sz w:val="11"/>
      <w:szCs w:val="20"/>
      <w:shd w:val="clear" w:color="auto" w:fill="FFFFFF"/>
      <w:lang w:eastAsia="ru-RU"/>
    </w:rPr>
  </w:style>
  <w:style w:type="character" w:customStyle="1" w:styleId="82">
    <w:name w:val="Основной текст (82)_"/>
    <w:link w:val="820"/>
    <w:uiPriority w:val="99"/>
    <w:locked/>
    <w:rsid w:val="007C0254"/>
    <w:rPr>
      <w:sz w:val="11"/>
      <w:shd w:val="clear" w:color="auto" w:fill="FFFFFF"/>
    </w:rPr>
  </w:style>
  <w:style w:type="paragraph" w:customStyle="1" w:styleId="820">
    <w:name w:val="Основной текст (82)"/>
    <w:basedOn w:val="Normal"/>
    <w:link w:val="82"/>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53">
    <w:name w:val="Основной текст (53)_"/>
    <w:link w:val="530"/>
    <w:uiPriority w:val="99"/>
    <w:locked/>
    <w:rsid w:val="007C0254"/>
    <w:rPr>
      <w:sz w:val="11"/>
      <w:shd w:val="clear" w:color="auto" w:fill="FFFFFF"/>
    </w:rPr>
  </w:style>
  <w:style w:type="paragraph" w:customStyle="1" w:styleId="530">
    <w:name w:val="Основной текст (53)"/>
    <w:basedOn w:val="Normal"/>
    <w:link w:val="53"/>
    <w:uiPriority w:val="99"/>
    <w:rsid w:val="007C0254"/>
    <w:pPr>
      <w:shd w:val="clear" w:color="auto" w:fill="FFFFFF"/>
      <w:spacing w:line="240" w:lineRule="atLeast"/>
      <w:ind w:firstLine="0"/>
      <w:jc w:val="left"/>
    </w:pPr>
    <w:rPr>
      <w:rFonts w:cs="Times New Roman"/>
      <w:sz w:val="11"/>
      <w:szCs w:val="20"/>
      <w:shd w:val="clear" w:color="auto" w:fill="FFFFFF"/>
      <w:lang w:eastAsia="ru-RU"/>
    </w:rPr>
  </w:style>
  <w:style w:type="character" w:customStyle="1" w:styleId="700">
    <w:name w:val="Основной текст (70)_"/>
    <w:link w:val="701"/>
    <w:uiPriority w:val="99"/>
    <w:locked/>
    <w:rsid w:val="007C0254"/>
    <w:rPr>
      <w:sz w:val="11"/>
      <w:shd w:val="clear" w:color="auto" w:fill="FFFFFF"/>
    </w:rPr>
  </w:style>
  <w:style w:type="paragraph" w:customStyle="1" w:styleId="701">
    <w:name w:val="Основной текст (70)"/>
    <w:basedOn w:val="Normal"/>
    <w:link w:val="700"/>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74">
    <w:name w:val="Основной текст (74)_"/>
    <w:link w:val="740"/>
    <w:uiPriority w:val="99"/>
    <w:locked/>
    <w:rsid w:val="007C0254"/>
    <w:rPr>
      <w:sz w:val="11"/>
      <w:shd w:val="clear" w:color="auto" w:fill="FFFFFF"/>
    </w:rPr>
  </w:style>
  <w:style w:type="paragraph" w:customStyle="1" w:styleId="740">
    <w:name w:val="Основной текст (74)"/>
    <w:basedOn w:val="Normal"/>
    <w:link w:val="74"/>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77">
    <w:name w:val="Основной текст (77)_"/>
    <w:link w:val="770"/>
    <w:uiPriority w:val="99"/>
    <w:locked/>
    <w:rsid w:val="007C0254"/>
    <w:rPr>
      <w:sz w:val="11"/>
      <w:shd w:val="clear" w:color="auto" w:fill="FFFFFF"/>
    </w:rPr>
  </w:style>
  <w:style w:type="paragraph" w:customStyle="1" w:styleId="770">
    <w:name w:val="Основной текст (77)"/>
    <w:basedOn w:val="Normal"/>
    <w:link w:val="77"/>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75">
    <w:name w:val="Основной текст (75)_"/>
    <w:link w:val="750"/>
    <w:uiPriority w:val="99"/>
    <w:locked/>
    <w:rsid w:val="007C0254"/>
    <w:rPr>
      <w:sz w:val="11"/>
      <w:shd w:val="clear" w:color="auto" w:fill="FFFFFF"/>
    </w:rPr>
  </w:style>
  <w:style w:type="paragraph" w:customStyle="1" w:styleId="750">
    <w:name w:val="Основной текст (75)"/>
    <w:basedOn w:val="Normal"/>
    <w:link w:val="75"/>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73">
    <w:name w:val="Основной текст (73)_"/>
    <w:link w:val="730"/>
    <w:uiPriority w:val="99"/>
    <w:locked/>
    <w:rsid w:val="007C0254"/>
    <w:rPr>
      <w:sz w:val="11"/>
      <w:shd w:val="clear" w:color="auto" w:fill="FFFFFF"/>
    </w:rPr>
  </w:style>
  <w:style w:type="paragraph" w:customStyle="1" w:styleId="730">
    <w:name w:val="Основной текст (73)"/>
    <w:basedOn w:val="Normal"/>
    <w:link w:val="73"/>
    <w:uiPriority w:val="99"/>
    <w:rsid w:val="007C0254"/>
    <w:pPr>
      <w:shd w:val="clear" w:color="auto" w:fill="FFFFFF"/>
      <w:spacing w:line="240" w:lineRule="atLeast"/>
      <w:ind w:firstLine="0"/>
      <w:jc w:val="center"/>
    </w:pPr>
    <w:rPr>
      <w:rFonts w:cs="Times New Roman"/>
      <w:sz w:val="11"/>
      <w:szCs w:val="20"/>
      <w:shd w:val="clear" w:color="auto" w:fill="FFFFFF"/>
      <w:lang w:eastAsia="ru-RU"/>
    </w:rPr>
  </w:style>
  <w:style w:type="character" w:customStyle="1" w:styleId="92">
    <w:name w:val="Основной текст (92)_"/>
    <w:link w:val="920"/>
    <w:uiPriority w:val="99"/>
    <w:locked/>
    <w:rsid w:val="007C0254"/>
    <w:rPr>
      <w:sz w:val="19"/>
      <w:shd w:val="clear" w:color="auto" w:fill="FFFFFF"/>
    </w:rPr>
  </w:style>
  <w:style w:type="paragraph" w:customStyle="1" w:styleId="920">
    <w:name w:val="Основной текст (92)"/>
    <w:basedOn w:val="Normal"/>
    <w:link w:val="92"/>
    <w:uiPriority w:val="99"/>
    <w:rsid w:val="007C0254"/>
    <w:pPr>
      <w:shd w:val="clear" w:color="auto" w:fill="FFFFFF"/>
      <w:spacing w:line="240" w:lineRule="atLeast"/>
      <w:ind w:firstLine="0"/>
      <w:jc w:val="left"/>
    </w:pPr>
    <w:rPr>
      <w:rFonts w:cs="Times New Roman"/>
      <w:sz w:val="19"/>
      <w:szCs w:val="20"/>
      <w:shd w:val="clear" w:color="auto" w:fill="FFFFFF"/>
      <w:lang w:eastAsia="ru-RU"/>
    </w:rPr>
  </w:style>
  <w:style w:type="character" w:customStyle="1" w:styleId="95">
    <w:name w:val="Основной текст (95)_"/>
    <w:link w:val="950"/>
    <w:uiPriority w:val="99"/>
    <w:locked/>
    <w:rsid w:val="007C0254"/>
    <w:rPr>
      <w:sz w:val="10"/>
      <w:shd w:val="clear" w:color="auto" w:fill="FFFFFF"/>
    </w:rPr>
  </w:style>
  <w:style w:type="paragraph" w:customStyle="1" w:styleId="950">
    <w:name w:val="Основной текст (95)"/>
    <w:basedOn w:val="Normal"/>
    <w:link w:val="95"/>
    <w:uiPriority w:val="99"/>
    <w:rsid w:val="007C0254"/>
    <w:pPr>
      <w:shd w:val="clear" w:color="auto" w:fill="FFFFFF"/>
      <w:spacing w:line="240" w:lineRule="atLeast"/>
      <w:ind w:firstLine="0"/>
      <w:jc w:val="left"/>
    </w:pPr>
    <w:rPr>
      <w:rFonts w:cs="Times New Roman"/>
      <w:sz w:val="10"/>
      <w:szCs w:val="20"/>
      <w:shd w:val="clear" w:color="auto" w:fill="FFFFFF"/>
      <w:lang w:eastAsia="ru-RU"/>
    </w:rPr>
  </w:style>
  <w:style w:type="character" w:customStyle="1" w:styleId="93">
    <w:name w:val="Основной текст (93)_"/>
    <w:link w:val="930"/>
    <w:uiPriority w:val="99"/>
    <w:locked/>
    <w:rsid w:val="007C0254"/>
    <w:rPr>
      <w:sz w:val="8"/>
      <w:shd w:val="clear" w:color="auto" w:fill="FFFFFF"/>
    </w:rPr>
  </w:style>
  <w:style w:type="paragraph" w:customStyle="1" w:styleId="930">
    <w:name w:val="Основной текст (93)"/>
    <w:basedOn w:val="Normal"/>
    <w:link w:val="93"/>
    <w:uiPriority w:val="99"/>
    <w:rsid w:val="007C0254"/>
    <w:pPr>
      <w:shd w:val="clear" w:color="auto" w:fill="FFFFFF"/>
      <w:spacing w:line="240" w:lineRule="atLeast"/>
      <w:ind w:firstLine="0"/>
      <w:jc w:val="center"/>
    </w:pPr>
    <w:rPr>
      <w:rFonts w:cs="Times New Roman"/>
      <w:sz w:val="8"/>
      <w:szCs w:val="20"/>
      <w:shd w:val="clear" w:color="auto" w:fill="FFFFFF"/>
      <w:lang w:eastAsia="ru-RU"/>
    </w:rPr>
  </w:style>
  <w:style w:type="character" w:customStyle="1" w:styleId="94">
    <w:name w:val="Основной текст (94)_"/>
    <w:link w:val="940"/>
    <w:uiPriority w:val="99"/>
    <w:locked/>
    <w:rsid w:val="007C0254"/>
    <w:rPr>
      <w:sz w:val="10"/>
      <w:shd w:val="clear" w:color="auto" w:fill="FFFFFF"/>
    </w:rPr>
  </w:style>
  <w:style w:type="paragraph" w:customStyle="1" w:styleId="940">
    <w:name w:val="Основной текст (94)"/>
    <w:basedOn w:val="Normal"/>
    <w:link w:val="94"/>
    <w:uiPriority w:val="99"/>
    <w:rsid w:val="007C0254"/>
    <w:pPr>
      <w:shd w:val="clear" w:color="auto" w:fill="FFFFFF"/>
      <w:spacing w:line="240" w:lineRule="atLeast"/>
      <w:ind w:firstLine="0"/>
      <w:jc w:val="left"/>
    </w:pPr>
    <w:rPr>
      <w:rFonts w:cs="Times New Roman"/>
      <w:sz w:val="10"/>
      <w:szCs w:val="20"/>
      <w:shd w:val="clear" w:color="auto" w:fill="FFFFFF"/>
      <w:lang w:eastAsia="ru-RU"/>
    </w:rPr>
  </w:style>
  <w:style w:type="character" w:customStyle="1" w:styleId="96">
    <w:name w:val="Основной текст (96)_"/>
    <w:link w:val="960"/>
    <w:uiPriority w:val="99"/>
    <w:locked/>
    <w:rsid w:val="007C0254"/>
    <w:rPr>
      <w:sz w:val="8"/>
      <w:shd w:val="clear" w:color="auto" w:fill="FFFFFF"/>
    </w:rPr>
  </w:style>
  <w:style w:type="paragraph" w:customStyle="1" w:styleId="960">
    <w:name w:val="Основной текст (96)"/>
    <w:basedOn w:val="Normal"/>
    <w:link w:val="96"/>
    <w:uiPriority w:val="99"/>
    <w:rsid w:val="007C0254"/>
    <w:pPr>
      <w:shd w:val="clear" w:color="auto" w:fill="FFFFFF"/>
      <w:spacing w:line="240" w:lineRule="atLeast"/>
      <w:ind w:firstLine="0"/>
      <w:jc w:val="left"/>
    </w:pPr>
    <w:rPr>
      <w:rFonts w:cs="Times New Roman"/>
      <w:sz w:val="8"/>
      <w:szCs w:val="20"/>
      <w:shd w:val="clear" w:color="auto" w:fill="FFFFFF"/>
      <w:lang w:eastAsia="ru-RU"/>
    </w:rPr>
  </w:style>
  <w:style w:type="character" w:customStyle="1" w:styleId="211pt">
    <w:name w:val="Основной текст (2) + 11 pt"/>
    <w:uiPriority w:val="99"/>
    <w:rsid w:val="007C0254"/>
    <w:rPr>
      <w:spacing w:val="0"/>
      <w:sz w:val="22"/>
      <w:shd w:val="clear" w:color="auto" w:fill="FFFFFF"/>
    </w:rPr>
  </w:style>
  <w:style w:type="character" w:customStyle="1" w:styleId="113">
    <w:name w:val="Основной текст (113)_"/>
    <w:uiPriority w:val="99"/>
    <w:rsid w:val="007C0254"/>
    <w:rPr>
      <w:rFonts w:ascii="Times New Roman" w:hAnsi="Times New Roman"/>
      <w:sz w:val="24"/>
    </w:rPr>
  </w:style>
  <w:style w:type="character" w:customStyle="1" w:styleId="1130">
    <w:name w:val="Основной текст (113)"/>
    <w:uiPriority w:val="99"/>
    <w:rsid w:val="007C0254"/>
    <w:rPr>
      <w:rFonts w:ascii="Times New Roman" w:hAnsi="Times New Roman"/>
      <w:spacing w:val="0"/>
      <w:sz w:val="24"/>
    </w:rPr>
  </w:style>
  <w:style w:type="character" w:customStyle="1" w:styleId="97">
    <w:name w:val="Основной текст (97)_"/>
    <w:link w:val="970"/>
    <w:uiPriority w:val="99"/>
    <w:locked/>
    <w:rsid w:val="007C0254"/>
    <w:rPr>
      <w:sz w:val="24"/>
      <w:shd w:val="clear" w:color="auto" w:fill="FFFFFF"/>
    </w:rPr>
  </w:style>
  <w:style w:type="paragraph" w:customStyle="1" w:styleId="970">
    <w:name w:val="Основной текст (97)"/>
    <w:basedOn w:val="Normal"/>
    <w:link w:val="97"/>
    <w:uiPriority w:val="99"/>
    <w:rsid w:val="007C0254"/>
    <w:pPr>
      <w:shd w:val="clear" w:color="auto" w:fill="FFFFFF"/>
      <w:spacing w:line="240" w:lineRule="atLeast"/>
      <w:ind w:firstLine="0"/>
      <w:jc w:val="left"/>
    </w:pPr>
    <w:rPr>
      <w:rFonts w:cs="Times New Roman"/>
      <w:sz w:val="24"/>
      <w:szCs w:val="20"/>
      <w:shd w:val="clear" w:color="auto" w:fill="FFFFFF"/>
      <w:lang w:eastAsia="ru-RU"/>
    </w:rPr>
  </w:style>
  <w:style w:type="character" w:customStyle="1" w:styleId="979">
    <w:name w:val="Основной текст (97) + 9"/>
    <w:aliases w:val="5 pt4"/>
    <w:uiPriority w:val="99"/>
    <w:rsid w:val="007C0254"/>
    <w:rPr>
      <w:sz w:val="19"/>
      <w:shd w:val="clear" w:color="auto" w:fill="FFFFFF"/>
    </w:rPr>
  </w:style>
  <w:style w:type="character" w:styleId="Hyperlink">
    <w:name w:val="Hyperlink"/>
    <w:basedOn w:val="DefaultParagraphFont"/>
    <w:uiPriority w:val="99"/>
    <w:rsid w:val="007C0254"/>
    <w:rPr>
      <w:rFonts w:cs="Times New Roman"/>
      <w:color w:val="000080"/>
      <w:u w:val="single"/>
    </w:rPr>
  </w:style>
  <w:style w:type="character" w:customStyle="1" w:styleId="216pt">
    <w:name w:val="Основной текст (2) + 16 pt"/>
    <w:uiPriority w:val="99"/>
    <w:rsid w:val="007C0254"/>
    <w:rPr>
      <w:spacing w:val="0"/>
      <w:sz w:val="32"/>
      <w:shd w:val="clear" w:color="auto" w:fill="FFFFFF"/>
    </w:rPr>
  </w:style>
  <w:style w:type="character" w:customStyle="1" w:styleId="3a">
    <w:name w:val="Основной текст (3)_"/>
    <w:link w:val="3b"/>
    <w:uiPriority w:val="99"/>
    <w:locked/>
    <w:rsid w:val="007C0254"/>
    <w:rPr>
      <w:shd w:val="clear" w:color="auto" w:fill="FFFFFF"/>
    </w:rPr>
  </w:style>
  <w:style w:type="paragraph" w:customStyle="1" w:styleId="3b">
    <w:name w:val="Основной текст (3)"/>
    <w:basedOn w:val="Normal"/>
    <w:link w:val="3a"/>
    <w:uiPriority w:val="99"/>
    <w:rsid w:val="007C0254"/>
    <w:pPr>
      <w:shd w:val="clear" w:color="auto" w:fill="FFFFFF"/>
      <w:spacing w:line="240" w:lineRule="atLeast"/>
      <w:ind w:firstLine="0"/>
      <w:jc w:val="left"/>
    </w:pPr>
    <w:rPr>
      <w:rFonts w:cs="Times New Roman"/>
      <w:sz w:val="20"/>
      <w:szCs w:val="20"/>
      <w:shd w:val="clear" w:color="auto" w:fill="FFFFFF"/>
      <w:lang w:eastAsia="ru-RU"/>
    </w:rPr>
  </w:style>
  <w:style w:type="character" w:customStyle="1" w:styleId="3c">
    <w:name w:val="Заголовок №3 + Не полужирный"/>
    <w:uiPriority w:val="99"/>
    <w:rsid w:val="007C0254"/>
    <w:rPr>
      <w:b/>
      <w:spacing w:val="0"/>
      <w:sz w:val="27"/>
      <w:shd w:val="clear" w:color="auto" w:fill="FFFFFF"/>
    </w:rPr>
  </w:style>
  <w:style w:type="character" w:customStyle="1" w:styleId="180">
    <w:name w:val="Основной текст (18)_"/>
    <w:uiPriority w:val="99"/>
    <w:rsid w:val="007C0254"/>
    <w:rPr>
      <w:rFonts w:ascii="Times New Roman" w:hAnsi="Times New Roman"/>
      <w:spacing w:val="0"/>
      <w:sz w:val="19"/>
    </w:rPr>
  </w:style>
  <w:style w:type="character" w:customStyle="1" w:styleId="2a">
    <w:name w:val="Заголовок №2 + Не полужирный"/>
    <w:aliases w:val="Не курсив1"/>
    <w:uiPriority w:val="99"/>
    <w:rsid w:val="007C0254"/>
    <w:rPr>
      <w:b/>
      <w:i/>
      <w:spacing w:val="0"/>
      <w:sz w:val="27"/>
      <w:shd w:val="clear" w:color="auto" w:fill="FFFFFF"/>
    </w:rPr>
  </w:style>
  <w:style w:type="character" w:customStyle="1" w:styleId="3d">
    <w:name w:val="Подпись к таблице (3)_"/>
    <w:uiPriority w:val="99"/>
    <w:rsid w:val="007C0254"/>
    <w:rPr>
      <w:rFonts w:ascii="Times New Roman" w:hAnsi="Times New Roman"/>
      <w:sz w:val="19"/>
    </w:rPr>
  </w:style>
  <w:style w:type="character" w:customStyle="1" w:styleId="3e">
    <w:name w:val="Подпись к таблице (3)"/>
    <w:uiPriority w:val="99"/>
    <w:rsid w:val="007C0254"/>
    <w:rPr>
      <w:rFonts w:ascii="Times New Roman" w:hAnsi="Times New Roman"/>
      <w:sz w:val="19"/>
      <w:u w:val="single"/>
    </w:rPr>
  </w:style>
  <w:style w:type="character" w:customStyle="1" w:styleId="99">
    <w:name w:val="Основной текст (99)_"/>
    <w:link w:val="990"/>
    <w:uiPriority w:val="99"/>
    <w:locked/>
    <w:rsid w:val="007C0254"/>
    <w:rPr>
      <w:sz w:val="8"/>
      <w:shd w:val="clear" w:color="auto" w:fill="FFFFFF"/>
    </w:rPr>
  </w:style>
  <w:style w:type="paragraph" w:customStyle="1" w:styleId="990">
    <w:name w:val="Основной текст (99)"/>
    <w:basedOn w:val="Normal"/>
    <w:link w:val="99"/>
    <w:uiPriority w:val="99"/>
    <w:rsid w:val="007C0254"/>
    <w:pPr>
      <w:shd w:val="clear" w:color="auto" w:fill="FFFFFF"/>
      <w:spacing w:line="240" w:lineRule="atLeast"/>
      <w:ind w:firstLine="0"/>
      <w:jc w:val="center"/>
    </w:pPr>
    <w:rPr>
      <w:rFonts w:cs="Times New Roman"/>
      <w:sz w:val="8"/>
      <w:szCs w:val="20"/>
      <w:shd w:val="clear" w:color="auto" w:fill="FFFFFF"/>
      <w:lang w:eastAsia="ru-RU"/>
    </w:rPr>
  </w:style>
  <w:style w:type="character" w:customStyle="1" w:styleId="98">
    <w:name w:val="Основной текст (98)_"/>
    <w:uiPriority w:val="99"/>
    <w:rsid w:val="007C0254"/>
    <w:rPr>
      <w:rFonts w:ascii="Times New Roman" w:hAnsi="Times New Roman"/>
      <w:sz w:val="19"/>
    </w:rPr>
  </w:style>
  <w:style w:type="character" w:customStyle="1" w:styleId="4a">
    <w:name w:val="Подпись к таблице (4)_"/>
    <w:uiPriority w:val="99"/>
    <w:rsid w:val="007C0254"/>
    <w:rPr>
      <w:rFonts w:ascii="Times New Roman" w:hAnsi="Times New Roman"/>
      <w:spacing w:val="0"/>
      <w:sz w:val="19"/>
    </w:rPr>
  </w:style>
  <w:style w:type="character" w:customStyle="1" w:styleId="1010">
    <w:name w:val="Основной текст (101)_"/>
    <w:uiPriority w:val="99"/>
    <w:rsid w:val="007C0254"/>
    <w:rPr>
      <w:rFonts w:ascii="Tahoma" w:hAnsi="Tahoma"/>
      <w:spacing w:val="0"/>
      <w:sz w:val="17"/>
    </w:rPr>
  </w:style>
  <w:style w:type="character" w:customStyle="1" w:styleId="1030">
    <w:name w:val="Основной текст (103)_"/>
    <w:link w:val="1031"/>
    <w:uiPriority w:val="99"/>
    <w:locked/>
    <w:rsid w:val="007C0254"/>
    <w:rPr>
      <w:rFonts w:ascii="Tahoma" w:hAnsi="Tahoma"/>
      <w:sz w:val="18"/>
      <w:shd w:val="clear" w:color="auto" w:fill="FFFFFF"/>
    </w:rPr>
  </w:style>
  <w:style w:type="paragraph" w:customStyle="1" w:styleId="1031">
    <w:name w:val="Основной текст (103)"/>
    <w:basedOn w:val="Normal"/>
    <w:link w:val="1030"/>
    <w:uiPriority w:val="99"/>
    <w:rsid w:val="007C0254"/>
    <w:pPr>
      <w:shd w:val="clear" w:color="auto" w:fill="FFFFFF"/>
      <w:spacing w:line="240" w:lineRule="atLeast"/>
      <w:ind w:firstLine="0"/>
      <w:jc w:val="right"/>
    </w:pPr>
    <w:rPr>
      <w:rFonts w:ascii="Tahoma" w:hAnsi="Tahoma" w:cs="Times New Roman"/>
      <w:sz w:val="18"/>
      <w:szCs w:val="20"/>
      <w:shd w:val="clear" w:color="auto" w:fill="FFFFFF"/>
      <w:lang w:eastAsia="ru-RU"/>
    </w:rPr>
  </w:style>
  <w:style w:type="character" w:customStyle="1" w:styleId="9791">
    <w:name w:val="Основной текст (97) + 91"/>
    <w:aliases w:val="5 pt3,Полужирный3"/>
    <w:uiPriority w:val="99"/>
    <w:rsid w:val="007C0254"/>
    <w:rPr>
      <w:b/>
      <w:spacing w:val="0"/>
      <w:sz w:val="19"/>
      <w:shd w:val="clear" w:color="auto" w:fill="FFFFFF"/>
    </w:rPr>
  </w:style>
  <w:style w:type="character" w:customStyle="1" w:styleId="104">
    <w:name w:val="Основной текст (104)_"/>
    <w:link w:val="1040"/>
    <w:uiPriority w:val="99"/>
    <w:locked/>
    <w:rsid w:val="007C0254"/>
    <w:rPr>
      <w:sz w:val="24"/>
      <w:shd w:val="clear" w:color="auto" w:fill="FFFFFF"/>
    </w:rPr>
  </w:style>
  <w:style w:type="paragraph" w:customStyle="1" w:styleId="1040">
    <w:name w:val="Основной текст (104)"/>
    <w:basedOn w:val="Normal"/>
    <w:link w:val="104"/>
    <w:uiPriority w:val="99"/>
    <w:rsid w:val="007C0254"/>
    <w:pPr>
      <w:shd w:val="clear" w:color="auto" w:fill="FFFFFF"/>
      <w:spacing w:line="240" w:lineRule="atLeast"/>
      <w:ind w:firstLine="0"/>
      <w:jc w:val="left"/>
    </w:pPr>
    <w:rPr>
      <w:rFonts w:cs="Times New Roman"/>
      <w:sz w:val="24"/>
      <w:szCs w:val="20"/>
      <w:shd w:val="clear" w:color="auto" w:fill="FFFFFF"/>
      <w:lang w:eastAsia="ru-RU"/>
    </w:rPr>
  </w:style>
  <w:style w:type="character" w:customStyle="1" w:styleId="980">
    <w:name w:val="Основной текст (98) + Не полужирный"/>
    <w:uiPriority w:val="99"/>
    <w:rsid w:val="007C0254"/>
    <w:rPr>
      <w:rFonts w:ascii="Times New Roman" w:hAnsi="Times New Roman"/>
      <w:b/>
      <w:spacing w:val="0"/>
      <w:sz w:val="19"/>
    </w:rPr>
  </w:style>
  <w:style w:type="character" w:customStyle="1" w:styleId="105">
    <w:name w:val="Основной текст (105)_"/>
    <w:link w:val="1050"/>
    <w:uiPriority w:val="99"/>
    <w:locked/>
    <w:rsid w:val="007C0254"/>
    <w:rPr>
      <w:sz w:val="8"/>
      <w:shd w:val="clear" w:color="auto" w:fill="FFFFFF"/>
    </w:rPr>
  </w:style>
  <w:style w:type="paragraph" w:customStyle="1" w:styleId="1050">
    <w:name w:val="Основной текст (105)"/>
    <w:basedOn w:val="Normal"/>
    <w:link w:val="105"/>
    <w:uiPriority w:val="99"/>
    <w:rsid w:val="007C0254"/>
    <w:pPr>
      <w:shd w:val="clear" w:color="auto" w:fill="FFFFFF"/>
      <w:spacing w:line="240" w:lineRule="atLeast"/>
      <w:ind w:firstLine="0"/>
      <w:jc w:val="left"/>
    </w:pPr>
    <w:rPr>
      <w:rFonts w:cs="Times New Roman"/>
      <w:sz w:val="8"/>
      <w:szCs w:val="20"/>
      <w:shd w:val="clear" w:color="auto" w:fill="FFFFFF"/>
      <w:lang w:eastAsia="ru-RU"/>
    </w:rPr>
  </w:style>
  <w:style w:type="character" w:customStyle="1" w:styleId="5a">
    <w:name w:val="Подпись к таблице (5)_"/>
    <w:uiPriority w:val="99"/>
    <w:rsid w:val="007C0254"/>
    <w:rPr>
      <w:rFonts w:ascii="Tahoma" w:hAnsi="Tahoma"/>
      <w:spacing w:val="0"/>
      <w:sz w:val="19"/>
    </w:rPr>
  </w:style>
  <w:style w:type="character" w:customStyle="1" w:styleId="5b">
    <w:name w:val="Подпись к таблице (5)"/>
    <w:uiPriority w:val="99"/>
    <w:rsid w:val="007C0254"/>
    <w:rPr>
      <w:rFonts w:ascii="Tahoma" w:hAnsi="Tahoma"/>
      <w:spacing w:val="0"/>
      <w:sz w:val="19"/>
      <w:u w:val="single"/>
    </w:rPr>
  </w:style>
  <w:style w:type="character" w:customStyle="1" w:styleId="5TimesNewRoman">
    <w:name w:val="Подпись к таблице (5) + Times New Roman"/>
    <w:aliases w:val="9 pt"/>
    <w:uiPriority w:val="99"/>
    <w:rsid w:val="007C0254"/>
    <w:rPr>
      <w:rFonts w:ascii="Times New Roman" w:hAnsi="Times New Roman"/>
      <w:spacing w:val="0"/>
      <w:sz w:val="18"/>
      <w:u w:val="single"/>
    </w:rPr>
  </w:style>
  <w:style w:type="character" w:customStyle="1" w:styleId="981">
    <w:name w:val="Основной текст (98)"/>
    <w:uiPriority w:val="99"/>
    <w:rsid w:val="007C0254"/>
    <w:rPr>
      <w:rFonts w:ascii="Times New Roman" w:hAnsi="Times New Roman"/>
      <w:spacing w:val="0"/>
      <w:sz w:val="19"/>
    </w:rPr>
  </w:style>
  <w:style w:type="character" w:customStyle="1" w:styleId="106">
    <w:name w:val="Основной текст (106)_"/>
    <w:link w:val="1060"/>
    <w:uiPriority w:val="99"/>
    <w:locked/>
    <w:rsid w:val="007C0254"/>
    <w:rPr>
      <w:rFonts w:ascii="Tahoma" w:hAnsi="Tahoma"/>
      <w:sz w:val="15"/>
      <w:shd w:val="clear" w:color="auto" w:fill="FFFFFF"/>
    </w:rPr>
  </w:style>
  <w:style w:type="paragraph" w:customStyle="1" w:styleId="1060">
    <w:name w:val="Основной текст (106)"/>
    <w:basedOn w:val="Normal"/>
    <w:link w:val="106"/>
    <w:uiPriority w:val="99"/>
    <w:rsid w:val="007C0254"/>
    <w:pPr>
      <w:shd w:val="clear" w:color="auto" w:fill="FFFFFF"/>
      <w:spacing w:line="182" w:lineRule="exact"/>
      <w:ind w:firstLine="0"/>
      <w:jc w:val="right"/>
    </w:pPr>
    <w:rPr>
      <w:rFonts w:ascii="Tahoma" w:hAnsi="Tahoma" w:cs="Times New Roman"/>
      <w:sz w:val="15"/>
      <w:szCs w:val="20"/>
      <w:shd w:val="clear" w:color="auto" w:fill="FFFFFF"/>
      <w:lang w:eastAsia="ru-RU"/>
    </w:rPr>
  </w:style>
  <w:style w:type="character" w:customStyle="1" w:styleId="311pt">
    <w:name w:val="Заголовок №3 + 11 pt"/>
    <w:aliases w:val="Не полужирный"/>
    <w:uiPriority w:val="99"/>
    <w:rsid w:val="007C0254"/>
    <w:rPr>
      <w:b/>
      <w:spacing w:val="0"/>
      <w:sz w:val="22"/>
      <w:shd w:val="clear" w:color="auto" w:fill="FFFFFF"/>
    </w:rPr>
  </w:style>
  <w:style w:type="character" w:customStyle="1" w:styleId="107">
    <w:name w:val="Основной текст (107)_"/>
    <w:link w:val="1070"/>
    <w:uiPriority w:val="99"/>
    <w:locked/>
    <w:rsid w:val="007C0254"/>
    <w:rPr>
      <w:sz w:val="23"/>
      <w:shd w:val="clear" w:color="auto" w:fill="FFFFFF"/>
    </w:rPr>
  </w:style>
  <w:style w:type="paragraph" w:customStyle="1" w:styleId="1070">
    <w:name w:val="Основной текст (107)"/>
    <w:basedOn w:val="Normal"/>
    <w:link w:val="107"/>
    <w:uiPriority w:val="99"/>
    <w:rsid w:val="007C0254"/>
    <w:pPr>
      <w:shd w:val="clear" w:color="auto" w:fill="FFFFFF"/>
      <w:spacing w:line="240" w:lineRule="atLeast"/>
      <w:ind w:firstLine="0"/>
      <w:jc w:val="left"/>
    </w:pPr>
    <w:rPr>
      <w:rFonts w:cs="Times New Roman"/>
      <w:sz w:val="23"/>
      <w:szCs w:val="20"/>
      <w:shd w:val="clear" w:color="auto" w:fill="FFFFFF"/>
      <w:lang w:eastAsia="ru-RU"/>
    </w:rPr>
  </w:style>
  <w:style w:type="character" w:customStyle="1" w:styleId="323">
    <w:name w:val="Заголовок №3 (2) + Полужирный"/>
    <w:uiPriority w:val="99"/>
    <w:rsid w:val="007C0254"/>
    <w:rPr>
      <w:b/>
      <w:spacing w:val="0"/>
      <w:sz w:val="27"/>
      <w:shd w:val="clear" w:color="auto" w:fill="FFFFFF"/>
    </w:rPr>
  </w:style>
  <w:style w:type="character" w:customStyle="1" w:styleId="120">
    <w:name w:val="Заголовок №1 (2)_"/>
    <w:uiPriority w:val="99"/>
    <w:rsid w:val="007C0254"/>
    <w:rPr>
      <w:rFonts w:ascii="Times New Roman" w:hAnsi="Times New Roman"/>
      <w:spacing w:val="0"/>
      <w:sz w:val="32"/>
    </w:rPr>
  </w:style>
  <w:style w:type="character" w:customStyle="1" w:styleId="121">
    <w:name w:val="Заголовок №1 (2)"/>
    <w:basedOn w:val="120"/>
    <w:uiPriority w:val="99"/>
    <w:rsid w:val="007C0254"/>
    <w:rPr>
      <w:rFonts w:cs="Times New Roman"/>
      <w:szCs w:val="32"/>
    </w:rPr>
  </w:style>
  <w:style w:type="character" w:customStyle="1" w:styleId="4b">
    <w:name w:val="Подпись к таблице (4)"/>
    <w:uiPriority w:val="99"/>
    <w:rsid w:val="007C0254"/>
    <w:rPr>
      <w:rFonts w:ascii="Times New Roman" w:hAnsi="Times New Roman"/>
      <w:spacing w:val="0"/>
      <w:sz w:val="19"/>
      <w:u w:val="single"/>
    </w:rPr>
  </w:style>
  <w:style w:type="character" w:customStyle="1" w:styleId="124">
    <w:name w:val="Основной текст (124)_"/>
    <w:link w:val="1240"/>
    <w:uiPriority w:val="99"/>
    <w:locked/>
    <w:rsid w:val="007C0254"/>
    <w:rPr>
      <w:sz w:val="11"/>
      <w:shd w:val="clear" w:color="auto" w:fill="FFFFFF"/>
    </w:rPr>
  </w:style>
  <w:style w:type="paragraph" w:customStyle="1" w:styleId="1240">
    <w:name w:val="Основной текст (124)"/>
    <w:basedOn w:val="Normal"/>
    <w:link w:val="124"/>
    <w:uiPriority w:val="99"/>
    <w:rsid w:val="007C0254"/>
    <w:pPr>
      <w:shd w:val="clear" w:color="auto" w:fill="FFFFFF"/>
      <w:spacing w:line="240" w:lineRule="atLeast"/>
      <w:ind w:firstLine="0"/>
      <w:jc w:val="left"/>
    </w:pPr>
    <w:rPr>
      <w:rFonts w:cs="Times New Roman"/>
      <w:sz w:val="11"/>
      <w:szCs w:val="20"/>
      <w:shd w:val="clear" w:color="auto" w:fill="FFFFFF"/>
      <w:lang w:eastAsia="ru-RU"/>
    </w:rPr>
  </w:style>
  <w:style w:type="character" w:customStyle="1" w:styleId="331">
    <w:name w:val="Заголовок №3 (3)_"/>
    <w:link w:val="332"/>
    <w:uiPriority w:val="99"/>
    <w:locked/>
    <w:rsid w:val="007C0254"/>
    <w:rPr>
      <w:rFonts w:ascii="Tahoma" w:hAnsi="Tahoma"/>
      <w:sz w:val="22"/>
      <w:shd w:val="clear" w:color="auto" w:fill="FFFFFF"/>
    </w:rPr>
  </w:style>
  <w:style w:type="paragraph" w:customStyle="1" w:styleId="332">
    <w:name w:val="Заголовок №3 (3)"/>
    <w:basedOn w:val="Normal"/>
    <w:link w:val="331"/>
    <w:uiPriority w:val="99"/>
    <w:rsid w:val="007C0254"/>
    <w:pPr>
      <w:shd w:val="clear" w:color="auto" w:fill="FFFFFF"/>
      <w:spacing w:line="302" w:lineRule="exact"/>
      <w:ind w:firstLine="0"/>
      <w:jc w:val="left"/>
      <w:outlineLvl w:val="2"/>
    </w:pPr>
    <w:rPr>
      <w:rFonts w:ascii="Tahoma" w:hAnsi="Tahoma" w:cs="Times New Roman"/>
      <w:sz w:val="22"/>
      <w:szCs w:val="20"/>
      <w:shd w:val="clear" w:color="auto" w:fill="FFFFFF"/>
      <w:lang w:eastAsia="ru-RU"/>
    </w:rPr>
  </w:style>
  <w:style w:type="character" w:customStyle="1" w:styleId="aa">
    <w:name w:val="Подпись к картинке_"/>
    <w:uiPriority w:val="99"/>
    <w:rsid w:val="007C0254"/>
    <w:rPr>
      <w:rFonts w:ascii="Tahoma" w:hAnsi="Tahoma"/>
      <w:spacing w:val="0"/>
      <w:sz w:val="19"/>
    </w:rPr>
  </w:style>
  <w:style w:type="character" w:customStyle="1" w:styleId="ab">
    <w:name w:val="Подпись к картинке"/>
    <w:basedOn w:val="aa"/>
    <w:uiPriority w:val="99"/>
    <w:rsid w:val="007C0254"/>
    <w:rPr>
      <w:rFonts w:cs="Tahoma"/>
      <w:szCs w:val="19"/>
    </w:rPr>
  </w:style>
  <w:style w:type="character" w:customStyle="1" w:styleId="9pt">
    <w:name w:val="Подпись к картинке + 9 pt"/>
    <w:uiPriority w:val="99"/>
    <w:rsid w:val="007C0254"/>
    <w:rPr>
      <w:rFonts w:ascii="Tahoma" w:hAnsi="Tahoma"/>
      <w:spacing w:val="0"/>
      <w:sz w:val="18"/>
    </w:rPr>
  </w:style>
  <w:style w:type="character" w:customStyle="1" w:styleId="TimesNewRoman">
    <w:name w:val="Подпись к картинке + Times New Roman"/>
    <w:aliases w:val="13,5 pt2"/>
    <w:uiPriority w:val="99"/>
    <w:rsid w:val="007C0254"/>
    <w:rPr>
      <w:rFonts w:ascii="Times New Roman" w:hAnsi="Times New Roman"/>
      <w:spacing w:val="0"/>
      <w:sz w:val="27"/>
    </w:rPr>
  </w:style>
  <w:style w:type="character" w:customStyle="1" w:styleId="TimesNewRoman4">
    <w:name w:val="Подпись к картинке + Times New Roman4"/>
    <w:aliases w:val="10 pt,Полужирный2"/>
    <w:uiPriority w:val="99"/>
    <w:rsid w:val="007C0254"/>
    <w:rPr>
      <w:rFonts w:ascii="Times New Roman" w:hAnsi="Times New Roman"/>
      <w:b/>
      <w:spacing w:val="0"/>
      <w:sz w:val="20"/>
    </w:rPr>
  </w:style>
  <w:style w:type="character" w:customStyle="1" w:styleId="TimesNewRoman3">
    <w:name w:val="Подпись к картинке + Times New Roman3"/>
    <w:aliases w:val="10 pt2"/>
    <w:uiPriority w:val="99"/>
    <w:rsid w:val="007C0254"/>
    <w:rPr>
      <w:rFonts w:ascii="Times New Roman" w:hAnsi="Times New Roman"/>
      <w:spacing w:val="0"/>
      <w:sz w:val="20"/>
    </w:rPr>
  </w:style>
  <w:style w:type="character" w:customStyle="1" w:styleId="1009pt">
    <w:name w:val="Основной текст (100) + 9 pt"/>
    <w:uiPriority w:val="99"/>
    <w:rsid w:val="007C0254"/>
    <w:rPr>
      <w:rFonts w:ascii="Tahoma" w:hAnsi="Tahoma"/>
      <w:spacing w:val="0"/>
      <w:sz w:val="18"/>
    </w:rPr>
  </w:style>
  <w:style w:type="character" w:customStyle="1" w:styleId="2b">
    <w:name w:val="Основной текст2"/>
    <w:basedOn w:val="a4"/>
    <w:uiPriority w:val="99"/>
    <w:rsid w:val="007C0254"/>
    <w:rPr>
      <w:rFonts w:cs="Times New Roman"/>
      <w:szCs w:val="27"/>
    </w:rPr>
  </w:style>
  <w:style w:type="character" w:customStyle="1" w:styleId="108">
    <w:name w:val="Основной текст (108)_"/>
    <w:link w:val="1080"/>
    <w:uiPriority w:val="99"/>
    <w:locked/>
    <w:rsid w:val="007C0254"/>
    <w:rPr>
      <w:rFonts w:ascii="Tahoma" w:hAnsi="Tahoma"/>
      <w:sz w:val="22"/>
      <w:shd w:val="clear" w:color="auto" w:fill="FFFFFF"/>
    </w:rPr>
  </w:style>
  <w:style w:type="paragraph" w:customStyle="1" w:styleId="1080">
    <w:name w:val="Основной текст (108)"/>
    <w:basedOn w:val="Normal"/>
    <w:link w:val="108"/>
    <w:uiPriority w:val="99"/>
    <w:rsid w:val="007C0254"/>
    <w:pPr>
      <w:shd w:val="clear" w:color="auto" w:fill="FFFFFF"/>
      <w:spacing w:line="240" w:lineRule="atLeast"/>
      <w:ind w:firstLine="0"/>
      <w:jc w:val="left"/>
    </w:pPr>
    <w:rPr>
      <w:rFonts w:ascii="Tahoma" w:hAnsi="Tahoma" w:cs="Times New Roman"/>
      <w:sz w:val="22"/>
      <w:szCs w:val="20"/>
      <w:shd w:val="clear" w:color="auto" w:fill="FFFFFF"/>
      <w:lang w:eastAsia="ru-RU"/>
    </w:rPr>
  </w:style>
  <w:style w:type="character" w:customStyle="1" w:styleId="109">
    <w:name w:val="Основной текст (109)_"/>
    <w:link w:val="1090"/>
    <w:uiPriority w:val="99"/>
    <w:locked/>
    <w:rsid w:val="007C0254"/>
    <w:rPr>
      <w:sz w:val="23"/>
      <w:shd w:val="clear" w:color="auto" w:fill="FFFFFF"/>
    </w:rPr>
  </w:style>
  <w:style w:type="paragraph" w:customStyle="1" w:styleId="1090">
    <w:name w:val="Основной текст (109)"/>
    <w:basedOn w:val="Normal"/>
    <w:link w:val="109"/>
    <w:uiPriority w:val="99"/>
    <w:rsid w:val="007C0254"/>
    <w:pPr>
      <w:shd w:val="clear" w:color="auto" w:fill="FFFFFF"/>
      <w:spacing w:before="60" w:line="240" w:lineRule="atLeast"/>
      <w:ind w:firstLine="0"/>
      <w:jc w:val="left"/>
    </w:pPr>
    <w:rPr>
      <w:rFonts w:cs="Times New Roman"/>
      <w:sz w:val="23"/>
      <w:szCs w:val="20"/>
      <w:shd w:val="clear" w:color="auto" w:fill="FFFFFF"/>
      <w:lang w:eastAsia="ru-RU"/>
    </w:rPr>
  </w:style>
  <w:style w:type="character" w:customStyle="1" w:styleId="71pt">
    <w:name w:val="Основной текст (7) + Интервал 1 pt"/>
    <w:uiPriority w:val="99"/>
    <w:rsid w:val="007C0254"/>
    <w:rPr>
      <w:rFonts w:ascii="Times New Roman" w:hAnsi="Times New Roman"/>
      <w:spacing w:val="30"/>
      <w:sz w:val="22"/>
    </w:rPr>
  </w:style>
  <w:style w:type="character" w:customStyle="1" w:styleId="117">
    <w:name w:val="Основной текст (117)_"/>
    <w:uiPriority w:val="99"/>
    <w:rsid w:val="007C0254"/>
    <w:rPr>
      <w:rFonts w:ascii="Times New Roman" w:hAnsi="Times New Roman"/>
      <w:spacing w:val="0"/>
      <w:sz w:val="23"/>
    </w:rPr>
  </w:style>
  <w:style w:type="character" w:customStyle="1" w:styleId="1170">
    <w:name w:val="Основной текст (117)"/>
    <w:basedOn w:val="117"/>
    <w:uiPriority w:val="99"/>
    <w:rsid w:val="007C0254"/>
    <w:rPr>
      <w:rFonts w:cs="Times New Roman"/>
      <w:szCs w:val="23"/>
    </w:rPr>
  </w:style>
  <w:style w:type="character" w:customStyle="1" w:styleId="TimesNewRoman2">
    <w:name w:val="Подпись к картинке + Times New Roman2"/>
    <w:aliases w:val="Полужирный1"/>
    <w:uiPriority w:val="99"/>
    <w:rsid w:val="007C0254"/>
    <w:rPr>
      <w:rFonts w:ascii="Times New Roman" w:hAnsi="Times New Roman"/>
      <w:b/>
      <w:spacing w:val="0"/>
      <w:sz w:val="19"/>
    </w:rPr>
  </w:style>
  <w:style w:type="character" w:customStyle="1" w:styleId="TimesNewRoman1">
    <w:name w:val="Подпись к картинке + Times New Roman1"/>
    <w:aliases w:val="11 pt2"/>
    <w:uiPriority w:val="99"/>
    <w:rsid w:val="007C0254"/>
    <w:rPr>
      <w:rFonts w:ascii="Times New Roman" w:hAnsi="Times New Roman"/>
      <w:spacing w:val="0"/>
      <w:sz w:val="22"/>
    </w:rPr>
  </w:style>
  <w:style w:type="character" w:customStyle="1" w:styleId="100TimesNewRoman">
    <w:name w:val="Основной текст (100) + Times New Roman"/>
    <w:aliases w:val="131,5 pt1"/>
    <w:uiPriority w:val="99"/>
    <w:rsid w:val="007C0254"/>
    <w:rPr>
      <w:rFonts w:ascii="Times New Roman" w:hAnsi="Times New Roman"/>
      <w:spacing w:val="0"/>
      <w:sz w:val="27"/>
    </w:rPr>
  </w:style>
  <w:style w:type="character" w:customStyle="1" w:styleId="100TimesNewRoman2">
    <w:name w:val="Основной текст (100) + Times New Roman2"/>
    <w:aliases w:val="11 pt1"/>
    <w:uiPriority w:val="99"/>
    <w:rsid w:val="007C0254"/>
    <w:rPr>
      <w:rFonts w:ascii="Times New Roman" w:hAnsi="Times New Roman"/>
      <w:spacing w:val="0"/>
      <w:sz w:val="22"/>
    </w:rPr>
  </w:style>
  <w:style w:type="character" w:customStyle="1" w:styleId="100TimesNewRoman1">
    <w:name w:val="Основной текст (100) + Times New Roman1"/>
    <w:aliases w:val="10 pt1"/>
    <w:uiPriority w:val="99"/>
    <w:rsid w:val="007C0254"/>
    <w:rPr>
      <w:rFonts w:ascii="Times New Roman" w:hAnsi="Times New Roman"/>
      <w:spacing w:val="0"/>
      <w:sz w:val="20"/>
    </w:rPr>
  </w:style>
  <w:style w:type="character" w:customStyle="1" w:styleId="7a">
    <w:name w:val="Подпись к таблице (7)_"/>
    <w:link w:val="7b"/>
    <w:uiPriority w:val="99"/>
    <w:locked/>
    <w:rsid w:val="007C0254"/>
    <w:rPr>
      <w:sz w:val="23"/>
      <w:shd w:val="clear" w:color="auto" w:fill="FFFFFF"/>
    </w:rPr>
  </w:style>
  <w:style w:type="paragraph" w:customStyle="1" w:styleId="7b">
    <w:name w:val="Подпись к таблице (7)"/>
    <w:basedOn w:val="Normal"/>
    <w:link w:val="7a"/>
    <w:uiPriority w:val="99"/>
    <w:rsid w:val="007C0254"/>
    <w:pPr>
      <w:shd w:val="clear" w:color="auto" w:fill="FFFFFF"/>
      <w:spacing w:after="60" w:line="240" w:lineRule="atLeast"/>
      <w:ind w:firstLine="0"/>
      <w:jc w:val="left"/>
    </w:pPr>
    <w:rPr>
      <w:rFonts w:cs="Times New Roman"/>
      <w:sz w:val="23"/>
      <w:szCs w:val="20"/>
      <w:shd w:val="clear" w:color="auto" w:fill="FFFFFF"/>
      <w:lang w:eastAsia="ru-RU"/>
    </w:rPr>
  </w:style>
  <w:style w:type="character" w:customStyle="1" w:styleId="6a">
    <w:name w:val="Подпись к таблице (6)_"/>
    <w:uiPriority w:val="99"/>
    <w:rsid w:val="007C0254"/>
    <w:rPr>
      <w:rFonts w:ascii="Times New Roman" w:hAnsi="Times New Roman"/>
      <w:spacing w:val="0"/>
      <w:sz w:val="27"/>
    </w:rPr>
  </w:style>
  <w:style w:type="character" w:customStyle="1" w:styleId="6b">
    <w:name w:val="Подпись к таблице (6)"/>
    <w:basedOn w:val="6a"/>
    <w:uiPriority w:val="99"/>
    <w:rsid w:val="007C0254"/>
    <w:rPr>
      <w:rFonts w:cs="Times New Roman"/>
      <w:szCs w:val="27"/>
    </w:rPr>
  </w:style>
  <w:style w:type="character" w:customStyle="1" w:styleId="1100">
    <w:name w:val="Основной текст (110)_"/>
    <w:link w:val="1101"/>
    <w:uiPriority w:val="99"/>
    <w:locked/>
    <w:rsid w:val="007C0254"/>
    <w:rPr>
      <w:sz w:val="15"/>
      <w:shd w:val="clear" w:color="auto" w:fill="FFFFFF"/>
    </w:rPr>
  </w:style>
  <w:style w:type="paragraph" w:customStyle="1" w:styleId="1101">
    <w:name w:val="Основной текст (110)"/>
    <w:basedOn w:val="Normal"/>
    <w:link w:val="1100"/>
    <w:uiPriority w:val="99"/>
    <w:rsid w:val="007C0254"/>
    <w:pPr>
      <w:shd w:val="clear" w:color="auto" w:fill="FFFFFF"/>
      <w:spacing w:line="182" w:lineRule="exact"/>
      <w:ind w:hanging="240"/>
      <w:jc w:val="center"/>
    </w:pPr>
    <w:rPr>
      <w:rFonts w:cs="Times New Roman"/>
      <w:sz w:val="15"/>
      <w:szCs w:val="20"/>
      <w:shd w:val="clear" w:color="auto" w:fill="FFFFFF"/>
      <w:lang w:eastAsia="ru-RU"/>
    </w:rPr>
  </w:style>
  <w:style w:type="character" w:customStyle="1" w:styleId="1011">
    <w:name w:val="Основной текст (101)"/>
    <w:basedOn w:val="1010"/>
    <w:uiPriority w:val="99"/>
    <w:rsid w:val="007C0254"/>
    <w:rPr>
      <w:rFonts w:cs="Tahoma"/>
      <w:szCs w:val="17"/>
    </w:rPr>
  </w:style>
  <w:style w:type="character" w:customStyle="1" w:styleId="1110">
    <w:name w:val="Основной текст (111)_"/>
    <w:link w:val="1111"/>
    <w:uiPriority w:val="99"/>
    <w:locked/>
    <w:rsid w:val="007C0254"/>
    <w:rPr>
      <w:sz w:val="24"/>
      <w:shd w:val="clear" w:color="auto" w:fill="FFFFFF"/>
    </w:rPr>
  </w:style>
  <w:style w:type="paragraph" w:customStyle="1" w:styleId="1111">
    <w:name w:val="Основной текст (111)"/>
    <w:basedOn w:val="Normal"/>
    <w:link w:val="1110"/>
    <w:uiPriority w:val="99"/>
    <w:rsid w:val="007C0254"/>
    <w:pPr>
      <w:shd w:val="clear" w:color="auto" w:fill="FFFFFF"/>
      <w:spacing w:line="240" w:lineRule="atLeast"/>
      <w:ind w:firstLine="0"/>
      <w:jc w:val="left"/>
    </w:pPr>
    <w:rPr>
      <w:rFonts w:cs="Times New Roman"/>
      <w:sz w:val="24"/>
      <w:szCs w:val="20"/>
      <w:shd w:val="clear" w:color="auto" w:fill="FFFFFF"/>
      <w:lang w:eastAsia="ru-RU"/>
    </w:rPr>
  </w:style>
  <w:style w:type="character" w:customStyle="1" w:styleId="1120">
    <w:name w:val="Основной текст (112)_"/>
    <w:link w:val="1121"/>
    <w:uiPriority w:val="99"/>
    <w:locked/>
    <w:rsid w:val="007C0254"/>
    <w:rPr>
      <w:sz w:val="23"/>
      <w:shd w:val="clear" w:color="auto" w:fill="FFFFFF"/>
    </w:rPr>
  </w:style>
  <w:style w:type="paragraph" w:customStyle="1" w:styleId="1121">
    <w:name w:val="Основной текст (112)"/>
    <w:basedOn w:val="Normal"/>
    <w:link w:val="1120"/>
    <w:uiPriority w:val="99"/>
    <w:rsid w:val="007C0254"/>
    <w:pPr>
      <w:shd w:val="clear" w:color="auto" w:fill="FFFFFF"/>
      <w:spacing w:before="60" w:line="240" w:lineRule="atLeast"/>
      <w:ind w:firstLine="0"/>
      <w:jc w:val="left"/>
    </w:pPr>
    <w:rPr>
      <w:rFonts w:cs="Times New Roman"/>
      <w:sz w:val="23"/>
      <w:szCs w:val="20"/>
      <w:shd w:val="clear" w:color="auto" w:fill="FFFFFF"/>
      <w:lang w:eastAsia="ru-RU"/>
    </w:rPr>
  </w:style>
  <w:style w:type="character" w:customStyle="1" w:styleId="118">
    <w:name w:val="Основной текст (118)_"/>
    <w:link w:val="1180"/>
    <w:uiPriority w:val="99"/>
    <w:locked/>
    <w:rsid w:val="007C0254"/>
    <w:rPr>
      <w:sz w:val="24"/>
      <w:shd w:val="clear" w:color="auto" w:fill="FFFFFF"/>
    </w:rPr>
  </w:style>
  <w:style w:type="paragraph" w:customStyle="1" w:styleId="1180">
    <w:name w:val="Основной текст (118)"/>
    <w:basedOn w:val="Normal"/>
    <w:link w:val="118"/>
    <w:uiPriority w:val="99"/>
    <w:rsid w:val="007C0254"/>
    <w:pPr>
      <w:shd w:val="clear" w:color="auto" w:fill="FFFFFF"/>
      <w:spacing w:after="360" w:line="240" w:lineRule="atLeast"/>
      <w:ind w:firstLine="0"/>
      <w:jc w:val="center"/>
    </w:pPr>
    <w:rPr>
      <w:rFonts w:cs="Times New Roman"/>
      <w:sz w:val="24"/>
      <w:szCs w:val="20"/>
      <w:shd w:val="clear" w:color="auto" w:fill="FFFFFF"/>
      <w:lang w:eastAsia="ru-RU"/>
    </w:rPr>
  </w:style>
  <w:style w:type="character" w:customStyle="1" w:styleId="114">
    <w:name w:val="Основной текст (114)_"/>
    <w:link w:val="1140"/>
    <w:uiPriority w:val="99"/>
    <w:locked/>
    <w:rsid w:val="007C0254"/>
    <w:rPr>
      <w:sz w:val="23"/>
      <w:shd w:val="clear" w:color="auto" w:fill="FFFFFF"/>
    </w:rPr>
  </w:style>
  <w:style w:type="paragraph" w:customStyle="1" w:styleId="1140">
    <w:name w:val="Основной текст (114)"/>
    <w:basedOn w:val="Normal"/>
    <w:link w:val="114"/>
    <w:uiPriority w:val="99"/>
    <w:rsid w:val="007C0254"/>
    <w:pPr>
      <w:shd w:val="clear" w:color="auto" w:fill="FFFFFF"/>
      <w:spacing w:before="60" w:line="240" w:lineRule="atLeast"/>
      <w:ind w:firstLine="0"/>
      <w:jc w:val="left"/>
    </w:pPr>
    <w:rPr>
      <w:rFonts w:cs="Times New Roman"/>
      <w:sz w:val="23"/>
      <w:szCs w:val="20"/>
      <w:shd w:val="clear" w:color="auto" w:fill="FFFFFF"/>
      <w:lang w:eastAsia="ru-RU"/>
    </w:rPr>
  </w:style>
  <w:style w:type="character" w:customStyle="1" w:styleId="115">
    <w:name w:val="Основной текст (115)_"/>
    <w:link w:val="1150"/>
    <w:uiPriority w:val="99"/>
    <w:locked/>
    <w:rsid w:val="007C0254"/>
    <w:rPr>
      <w:sz w:val="15"/>
      <w:shd w:val="clear" w:color="auto" w:fill="FFFFFF"/>
    </w:rPr>
  </w:style>
  <w:style w:type="paragraph" w:customStyle="1" w:styleId="1150">
    <w:name w:val="Основной текст (115)"/>
    <w:basedOn w:val="Normal"/>
    <w:link w:val="115"/>
    <w:uiPriority w:val="99"/>
    <w:rsid w:val="007C0254"/>
    <w:pPr>
      <w:shd w:val="clear" w:color="auto" w:fill="FFFFFF"/>
      <w:spacing w:line="240" w:lineRule="atLeast"/>
      <w:ind w:firstLine="0"/>
      <w:jc w:val="left"/>
    </w:pPr>
    <w:rPr>
      <w:rFonts w:cs="Times New Roman"/>
      <w:sz w:val="15"/>
      <w:szCs w:val="20"/>
      <w:shd w:val="clear" w:color="auto" w:fill="FFFFFF"/>
      <w:lang w:eastAsia="ru-RU"/>
    </w:rPr>
  </w:style>
  <w:style w:type="character" w:customStyle="1" w:styleId="2c">
    <w:name w:val="Подпись к картинке (2)_"/>
    <w:uiPriority w:val="99"/>
    <w:rsid w:val="007C0254"/>
    <w:rPr>
      <w:rFonts w:ascii="Times New Roman" w:hAnsi="Times New Roman"/>
      <w:spacing w:val="0"/>
      <w:sz w:val="22"/>
    </w:rPr>
  </w:style>
  <w:style w:type="character" w:customStyle="1" w:styleId="2d">
    <w:name w:val="Подпись к картинке (2)"/>
    <w:basedOn w:val="2c"/>
    <w:uiPriority w:val="99"/>
    <w:rsid w:val="007C0254"/>
    <w:rPr>
      <w:rFonts w:cs="Times New Roman"/>
      <w:szCs w:val="22"/>
    </w:rPr>
  </w:style>
  <w:style w:type="character" w:customStyle="1" w:styleId="116">
    <w:name w:val="Основной текст (116)_"/>
    <w:link w:val="1160"/>
    <w:uiPriority w:val="99"/>
    <w:locked/>
    <w:rsid w:val="007C0254"/>
    <w:rPr>
      <w:sz w:val="19"/>
      <w:shd w:val="clear" w:color="auto" w:fill="FFFFFF"/>
    </w:rPr>
  </w:style>
  <w:style w:type="paragraph" w:customStyle="1" w:styleId="1160">
    <w:name w:val="Основной текст (116)"/>
    <w:basedOn w:val="Normal"/>
    <w:link w:val="116"/>
    <w:uiPriority w:val="99"/>
    <w:rsid w:val="007C0254"/>
    <w:pPr>
      <w:shd w:val="clear" w:color="auto" w:fill="FFFFFF"/>
      <w:spacing w:line="245" w:lineRule="exact"/>
      <w:ind w:firstLine="0"/>
      <w:jc w:val="center"/>
    </w:pPr>
    <w:rPr>
      <w:rFonts w:cs="Times New Roman"/>
      <w:sz w:val="19"/>
      <w:szCs w:val="20"/>
      <w:shd w:val="clear" w:color="auto" w:fill="FFFFFF"/>
      <w:lang w:eastAsia="ru-RU"/>
    </w:rPr>
  </w:style>
  <w:style w:type="character" w:customStyle="1" w:styleId="100ArialUnicodeMS">
    <w:name w:val="Основной текст (100) + Arial Unicode MS"/>
    <w:uiPriority w:val="99"/>
    <w:rsid w:val="007C0254"/>
    <w:rPr>
      <w:rFonts w:ascii="Arial Unicode MS" w:eastAsia="Arial Unicode MS"/>
      <w:spacing w:val="0"/>
      <w:sz w:val="19"/>
    </w:rPr>
  </w:style>
  <w:style w:type="character" w:customStyle="1" w:styleId="125">
    <w:name w:val="Основной текст (125)_"/>
    <w:link w:val="1250"/>
    <w:uiPriority w:val="99"/>
    <w:locked/>
    <w:rsid w:val="007C0254"/>
    <w:rPr>
      <w:sz w:val="23"/>
      <w:shd w:val="clear" w:color="auto" w:fill="FFFFFF"/>
    </w:rPr>
  </w:style>
  <w:style w:type="paragraph" w:customStyle="1" w:styleId="1250">
    <w:name w:val="Основной текст (125)"/>
    <w:basedOn w:val="Normal"/>
    <w:link w:val="125"/>
    <w:uiPriority w:val="99"/>
    <w:rsid w:val="007C0254"/>
    <w:pPr>
      <w:shd w:val="clear" w:color="auto" w:fill="FFFFFF"/>
      <w:spacing w:after="60" w:line="240" w:lineRule="atLeast"/>
      <w:ind w:firstLine="0"/>
      <w:jc w:val="left"/>
    </w:pPr>
    <w:rPr>
      <w:rFonts w:cs="Times New Roman"/>
      <w:sz w:val="23"/>
      <w:szCs w:val="20"/>
      <w:shd w:val="clear" w:color="auto" w:fill="FFFFFF"/>
      <w:lang w:eastAsia="ru-RU"/>
    </w:rPr>
  </w:style>
  <w:style w:type="character" w:customStyle="1" w:styleId="12511pt">
    <w:name w:val="Основной текст (125) + 11 pt"/>
    <w:uiPriority w:val="99"/>
    <w:rsid w:val="007C0254"/>
    <w:rPr>
      <w:sz w:val="22"/>
      <w:shd w:val="clear" w:color="auto" w:fill="FFFFFF"/>
    </w:rPr>
  </w:style>
  <w:style w:type="character" w:customStyle="1" w:styleId="126">
    <w:name w:val="Основной текст (126)_"/>
    <w:link w:val="1260"/>
    <w:uiPriority w:val="99"/>
    <w:locked/>
    <w:rsid w:val="007C0254"/>
    <w:rPr>
      <w:sz w:val="24"/>
      <w:shd w:val="clear" w:color="auto" w:fill="FFFFFF"/>
    </w:rPr>
  </w:style>
  <w:style w:type="paragraph" w:customStyle="1" w:styleId="1260">
    <w:name w:val="Основной текст (126)"/>
    <w:basedOn w:val="Normal"/>
    <w:link w:val="126"/>
    <w:uiPriority w:val="99"/>
    <w:rsid w:val="007C0254"/>
    <w:pPr>
      <w:shd w:val="clear" w:color="auto" w:fill="FFFFFF"/>
      <w:spacing w:after="360" w:line="240" w:lineRule="atLeast"/>
      <w:ind w:firstLine="0"/>
      <w:jc w:val="center"/>
    </w:pPr>
    <w:rPr>
      <w:rFonts w:cs="Times New Roman"/>
      <w:sz w:val="24"/>
      <w:szCs w:val="20"/>
      <w:shd w:val="clear" w:color="auto" w:fill="FFFFFF"/>
      <w:lang w:eastAsia="ru-RU"/>
    </w:rPr>
  </w:style>
  <w:style w:type="character" w:customStyle="1" w:styleId="122">
    <w:name w:val="Основной текст (122)_"/>
    <w:link w:val="1220"/>
    <w:uiPriority w:val="99"/>
    <w:locked/>
    <w:rsid w:val="007C0254"/>
    <w:rPr>
      <w:rFonts w:ascii="Tahoma" w:hAnsi="Tahoma"/>
      <w:shd w:val="clear" w:color="auto" w:fill="FFFFFF"/>
    </w:rPr>
  </w:style>
  <w:style w:type="paragraph" w:customStyle="1" w:styleId="1220">
    <w:name w:val="Основной текст (122)"/>
    <w:basedOn w:val="Normal"/>
    <w:link w:val="122"/>
    <w:uiPriority w:val="99"/>
    <w:rsid w:val="007C0254"/>
    <w:pPr>
      <w:shd w:val="clear" w:color="auto" w:fill="FFFFFF"/>
      <w:spacing w:line="240" w:lineRule="atLeast"/>
      <w:ind w:firstLine="0"/>
      <w:jc w:val="left"/>
    </w:pPr>
    <w:rPr>
      <w:rFonts w:ascii="Tahoma" w:hAnsi="Tahoma" w:cs="Times New Roman"/>
      <w:sz w:val="20"/>
      <w:szCs w:val="20"/>
      <w:shd w:val="clear" w:color="auto" w:fill="FFFFFF"/>
      <w:lang w:eastAsia="ru-RU"/>
    </w:rPr>
  </w:style>
  <w:style w:type="character" w:customStyle="1" w:styleId="1210">
    <w:name w:val="Основной текст (121)_"/>
    <w:link w:val="1211"/>
    <w:uiPriority w:val="99"/>
    <w:locked/>
    <w:rsid w:val="007C0254"/>
    <w:rPr>
      <w:rFonts w:ascii="Tahoma" w:hAnsi="Tahoma"/>
      <w:sz w:val="18"/>
      <w:shd w:val="clear" w:color="auto" w:fill="FFFFFF"/>
    </w:rPr>
  </w:style>
  <w:style w:type="paragraph" w:customStyle="1" w:styleId="1211">
    <w:name w:val="Основной текст (121)"/>
    <w:basedOn w:val="Normal"/>
    <w:link w:val="1210"/>
    <w:uiPriority w:val="99"/>
    <w:rsid w:val="007C0254"/>
    <w:pPr>
      <w:shd w:val="clear" w:color="auto" w:fill="FFFFFF"/>
      <w:spacing w:line="240" w:lineRule="atLeast"/>
      <w:ind w:firstLine="0"/>
      <w:jc w:val="left"/>
    </w:pPr>
    <w:rPr>
      <w:rFonts w:ascii="Tahoma" w:hAnsi="Tahoma" w:cs="Times New Roman"/>
      <w:sz w:val="18"/>
      <w:szCs w:val="20"/>
      <w:shd w:val="clear" w:color="auto" w:fill="FFFFFF"/>
      <w:lang w:eastAsia="ru-RU"/>
    </w:rPr>
  </w:style>
  <w:style w:type="paragraph" w:styleId="DocumentMap">
    <w:name w:val="Document Map"/>
    <w:basedOn w:val="Normal"/>
    <w:link w:val="DocumentMapChar1"/>
    <w:uiPriority w:val="99"/>
    <w:semiHidden/>
    <w:rsid w:val="007C0254"/>
    <w:pPr>
      <w:spacing w:line="240" w:lineRule="auto"/>
      <w:ind w:firstLine="0"/>
      <w:jc w:val="left"/>
    </w:pPr>
    <w:rPr>
      <w:rFonts w:ascii="Tahoma" w:hAnsi="Tahoma" w:cs="Times New Roman"/>
      <w:color w:val="000000"/>
      <w:sz w:val="16"/>
      <w:szCs w:val="20"/>
      <w:lang w:eastAsia="ru-RU"/>
    </w:rPr>
  </w:style>
  <w:style w:type="character" w:customStyle="1" w:styleId="DocumentMapChar">
    <w:name w:val="Document Map Char"/>
    <w:basedOn w:val="DefaultParagraphFont"/>
    <w:link w:val="DocumentMap"/>
    <w:uiPriority w:val="99"/>
    <w:semiHidden/>
    <w:locked/>
    <w:rsid w:val="00812CBE"/>
    <w:rPr>
      <w:rFonts w:cs="Times New Roman"/>
      <w:sz w:val="2"/>
      <w:lang w:eastAsia="en-US"/>
    </w:rPr>
  </w:style>
  <w:style w:type="character" w:customStyle="1" w:styleId="DocumentMapChar1">
    <w:name w:val="Document Map Char1"/>
    <w:link w:val="DocumentMap"/>
    <w:uiPriority w:val="99"/>
    <w:semiHidden/>
    <w:locked/>
    <w:rsid w:val="007C0254"/>
    <w:rPr>
      <w:rFonts w:ascii="Tahoma" w:hAnsi="Tahoma"/>
      <w:color w:val="000000"/>
      <w:sz w:val="16"/>
      <w:lang w:eastAsia="ru-RU"/>
    </w:rPr>
  </w:style>
  <w:style w:type="paragraph" w:customStyle="1" w:styleId="ConsPlusNormal">
    <w:name w:val="ConsPlusNormal"/>
    <w:uiPriority w:val="99"/>
    <w:rsid w:val="007C0254"/>
    <w:pPr>
      <w:widowControl w:val="0"/>
      <w:autoSpaceDE w:val="0"/>
      <w:autoSpaceDN w:val="0"/>
      <w:adjustRightInd w:val="0"/>
      <w:spacing w:line="276" w:lineRule="auto"/>
      <w:ind w:firstLine="720"/>
      <w:jc w:val="both"/>
    </w:pPr>
    <w:rPr>
      <w:rFonts w:ascii="Arial" w:hAnsi="Arial" w:cs="Arial"/>
      <w:sz w:val="20"/>
      <w:szCs w:val="20"/>
    </w:rPr>
  </w:style>
  <w:style w:type="paragraph" w:customStyle="1" w:styleId="ac">
    <w:name w:val="значения_таб"/>
    <w:basedOn w:val="Normal"/>
    <w:uiPriority w:val="99"/>
    <w:rsid w:val="007C0254"/>
    <w:pPr>
      <w:spacing w:before="60" w:after="60" w:line="180" w:lineRule="exact"/>
      <w:ind w:firstLine="0"/>
      <w:jc w:val="center"/>
    </w:pPr>
    <w:rPr>
      <w:rFonts w:cs="Times New Roman"/>
      <w:sz w:val="20"/>
      <w:szCs w:val="20"/>
      <w:lang w:eastAsia="ru-RU"/>
    </w:rPr>
  </w:style>
  <w:style w:type="paragraph" w:styleId="BodyText">
    <w:name w:val="Body Text"/>
    <w:aliases w:val="bt,Òàáë òåêñò,body text"/>
    <w:basedOn w:val="Normal"/>
    <w:link w:val="BodyTextChar"/>
    <w:uiPriority w:val="99"/>
    <w:rsid w:val="007C0254"/>
    <w:pPr>
      <w:spacing w:after="120" w:line="240" w:lineRule="auto"/>
      <w:ind w:firstLine="0"/>
      <w:jc w:val="left"/>
    </w:pPr>
    <w:rPr>
      <w:rFonts w:ascii="Calibri" w:hAnsi="Calibri" w:cs="Times New Roman"/>
      <w:sz w:val="20"/>
      <w:szCs w:val="20"/>
    </w:rPr>
  </w:style>
  <w:style w:type="character" w:customStyle="1" w:styleId="BodyTextChar">
    <w:name w:val="Body Text Char"/>
    <w:aliases w:val="bt Char,Òàáë òåêñò Char,body text Char"/>
    <w:basedOn w:val="DefaultParagraphFont"/>
    <w:link w:val="BodyText"/>
    <w:uiPriority w:val="99"/>
    <w:locked/>
    <w:rsid w:val="00812CBE"/>
    <w:rPr>
      <w:rFonts w:ascii="Calibri" w:hAnsi="Calibri" w:cs="Times New Roman"/>
      <w:lang w:eastAsia="en-US"/>
    </w:rPr>
  </w:style>
  <w:style w:type="paragraph" w:styleId="BodyText3">
    <w:name w:val="Body Text 3"/>
    <w:basedOn w:val="Normal"/>
    <w:link w:val="BodyText3Char"/>
    <w:uiPriority w:val="99"/>
    <w:rsid w:val="007C0254"/>
    <w:pPr>
      <w:spacing w:before="120" w:line="240" w:lineRule="auto"/>
      <w:ind w:firstLine="0"/>
    </w:pPr>
    <w:rPr>
      <w:rFonts w:ascii="Calibri" w:hAnsi="Calibri" w:cs="Times New Roman"/>
      <w:sz w:val="16"/>
      <w:szCs w:val="16"/>
    </w:rPr>
  </w:style>
  <w:style w:type="character" w:customStyle="1" w:styleId="BodyText3Char">
    <w:name w:val="Body Text 3 Char"/>
    <w:basedOn w:val="DefaultParagraphFont"/>
    <w:link w:val="BodyText3"/>
    <w:uiPriority w:val="99"/>
    <w:semiHidden/>
    <w:locked/>
    <w:rsid w:val="00812CBE"/>
    <w:rPr>
      <w:rFonts w:ascii="Calibri" w:hAnsi="Calibri" w:cs="Times New Roman"/>
      <w:sz w:val="16"/>
      <w:lang w:eastAsia="en-US"/>
    </w:rPr>
  </w:style>
  <w:style w:type="paragraph" w:customStyle="1" w:styleId="ad">
    <w:name w:val="Шапк"/>
    <w:basedOn w:val="Normal"/>
    <w:uiPriority w:val="99"/>
    <w:rsid w:val="007C0254"/>
    <w:pPr>
      <w:spacing w:before="60" w:after="60" w:line="180" w:lineRule="exact"/>
      <w:ind w:firstLine="0"/>
      <w:jc w:val="center"/>
    </w:pPr>
    <w:rPr>
      <w:rFonts w:cs="Times New Roman"/>
      <w:b/>
      <w:bCs/>
      <w:sz w:val="20"/>
      <w:szCs w:val="20"/>
      <w:lang w:eastAsia="ru-RU"/>
    </w:rPr>
  </w:style>
  <w:style w:type="paragraph" w:customStyle="1" w:styleId="ae">
    <w:name w:val="т_значения"/>
    <w:basedOn w:val="Normal"/>
    <w:uiPriority w:val="99"/>
    <w:rsid w:val="007C0254"/>
    <w:pPr>
      <w:spacing w:line="240" w:lineRule="auto"/>
      <w:ind w:firstLine="0"/>
      <w:jc w:val="center"/>
    </w:pPr>
    <w:rPr>
      <w:rFonts w:cs="Times New Roman"/>
      <w:sz w:val="20"/>
      <w:szCs w:val="20"/>
      <w:lang w:eastAsia="ru-RU"/>
    </w:rPr>
  </w:style>
  <w:style w:type="paragraph" w:customStyle="1" w:styleId="af">
    <w:name w:val="категории"/>
    <w:basedOn w:val="Normal"/>
    <w:uiPriority w:val="99"/>
    <w:rsid w:val="007C0254"/>
    <w:pPr>
      <w:spacing w:before="60" w:after="60" w:line="180" w:lineRule="exact"/>
      <w:ind w:firstLine="0"/>
      <w:jc w:val="left"/>
    </w:pPr>
    <w:rPr>
      <w:rFonts w:cs="Times New Roman"/>
      <w:sz w:val="20"/>
      <w:szCs w:val="20"/>
      <w:lang w:eastAsia="ru-RU"/>
    </w:rPr>
  </w:style>
  <w:style w:type="paragraph" w:styleId="Caption">
    <w:name w:val="caption"/>
    <w:aliases w:val="Таблица - Название объекта,!! Object Novogor !!,Знак1,Caption Char,Caption Char1 Char1 Char Char,Caption Char Char2 Char1 Char Char,Caption Char Char Char Char Char1 Char1 Char Char1 Char,Caption Char Char Char1 Char Char Char"/>
    <w:basedOn w:val="Normal"/>
    <w:next w:val="Normal"/>
    <w:uiPriority w:val="99"/>
    <w:qFormat/>
    <w:rsid w:val="007C0254"/>
    <w:pPr>
      <w:spacing w:before="120" w:after="120" w:line="240" w:lineRule="auto"/>
      <w:ind w:firstLine="0"/>
      <w:jc w:val="left"/>
    </w:pPr>
    <w:rPr>
      <w:rFonts w:cs="Times New Roman"/>
      <w:b/>
      <w:bCs/>
      <w:sz w:val="20"/>
      <w:szCs w:val="20"/>
      <w:lang w:eastAsia="ru-RU"/>
    </w:rPr>
  </w:style>
  <w:style w:type="paragraph" w:styleId="BodyText2">
    <w:name w:val="Body Text 2"/>
    <w:basedOn w:val="Normal"/>
    <w:link w:val="BodyText2Char"/>
    <w:uiPriority w:val="99"/>
    <w:rsid w:val="007C0254"/>
    <w:pPr>
      <w:spacing w:line="240" w:lineRule="auto"/>
      <w:ind w:firstLine="0"/>
      <w:jc w:val="center"/>
    </w:pPr>
    <w:rPr>
      <w:rFonts w:ascii="Calibri" w:hAnsi="Calibri" w:cs="Times New Roman"/>
      <w:sz w:val="20"/>
      <w:szCs w:val="20"/>
    </w:rPr>
  </w:style>
  <w:style w:type="character" w:customStyle="1" w:styleId="BodyText2Char">
    <w:name w:val="Body Text 2 Char"/>
    <w:basedOn w:val="DefaultParagraphFont"/>
    <w:link w:val="BodyText2"/>
    <w:uiPriority w:val="99"/>
    <w:semiHidden/>
    <w:locked/>
    <w:rsid w:val="00812CBE"/>
    <w:rPr>
      <w:rFonts w:ascii="Calibri" w:hAnsi="Calibri" w:cs="Times New Roman"/>
      <w:lang w:eastAsia="en-US"/>
    </w:rPr>
  </w:style>
  <w:style w:type="paragraph" w:styleId="FootnoteText">
    <w:name w:val="footnote text"/>
    <w:aliases w:val="Текст сноски-FN,ft,Table_Footnote_last Знак,Table_Footnote_last Знак Знак,Table_Footnote_last"/>
    <w:basedOn w:val="Normal"/>
    <w:link w:val="FootnoteTextChar"/>
    <w:uiPriority w:val="99"/>
    <w:rsid w:val="007C0254"/>
    <w:pPr>
      <w:spacing w:line="240" w:lineRule="auto"/>
      <w:ind w:firstLine="0"/>
      <w:jc w:val="left"/>
    </w:pPr>
    <w:rPr>
      <w:rFonts w:ascii="Calibri" w:hAnsi="Calibri" w:cs="Times New Roman"/>
      <w:sz w:val="20"/>
      <w:szCs w:val="20"/>
    </w:rPr>
  </w:style>
  <w:style w:type="character" w:customStyle="1" w:styleId="FootnoteTextChar">
    <w:name w:val="Footnote Text Char"/>
    <w:aliases w:val="Текст сноски-FN Char,ft Char,Table_Footnote_last Знак Char,Table_Footnote_last Знак Знак Char,Table_Footnote_last Char"/>
    <w:basedOn w:val="DefaultParagraphFont"/>
    <w:link w:val="FootnoteText"/>
    <w:uiPriority w:val="99"/>
    <w:locked/>
    <w:rsid w:val="00812CBE"/>
    <w:rPr>
      <w:rFonts w:ascii="Calibri" w:hAnsi="Calibri" w:cs="Times New Roman"/>
      <w:sz w:val="20"/>
      <w:lang w:eastAsia="en-US"/>
    </w:rPr>
  </w:style>
  <w:style w:type="character" w:styleId="FootnoteReference">
    <w:name w:val="footnote reference"/>
    <w:basedOn w:val="DefaultParagraphFont"/>
    <w:uiPriority w:val="99"/>
    <w:rsid w:val="007C0254"/>
    <w:rPr>
      <w:rFonts w:cs="Times New Roman"/>
      <w:vertAlign w:val="superscript"/>
    </w:rPr>
  </w:style>
  <w:style w:type="paragraph" w:customStyle="1" w:styleId="af0">
    <w:name w:val="т_категории"/>
    <w:basedOn w:val="Normal"/>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Normal"/>
    <w:uiPriority w:val="99"/>
    <w:rsid w:val="007C0254"/>
    <w:pPr>
      <w:spacing w:line="240" w:lineRule="auto"/>
      <w:ind w:firstLine="400"/>
    </w:pPr>
    <w:rPr>
      <w:rFonts w:cs="Times New Roman"/>
      <w:sz w:val="24"/>
      <w:szCs w:val="24"/>
      <w:lang w:eastAsia="ru-RU"/>
    </w:rPr>
  </w:style>
  <w:style w:type="paragraph" w:styleId="NormalWeb">
    <w:name w:val="Normal (Web)"/>
    <w:basedOn w:val="Normal"/>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
    <w:name w:val="Обычный (веб)3"/>
    <w:basedOn w:val="Normal"/>
    <w:uiPriority w:val="99"/>
    <w:rsid w:val="007C0254"/>
    <w:pPr>
      <w:spacing w:line="240" w:lineRule="auto"/>
      <w:ind w:left="59" w:right="59" w:firstLine="118"/>
      <w:jc w:val="left"/>
    </w:pPr>
    <w:rPr>
      <w:rFonts w:cs="Times New Roman"/>
      <w:color w:val="616161"/>
      <w:sz w:val="12"/>
      <w:szCs w:val="12"/>
      <w:lang w:eastAsia="ru-RU"/>
    </w:rPr>
  </w:style>
  <w:style w:type="character" w:styleId="Strong">
    <w:name w:val="Strong"/>
    <w:basedOn w:val="DefaultParagraphFont"/>
    <w:uiPriority w:val="99"/>
    <w:qFormat/>
    <w:rsid w:val="007C0254"/>
    <w:rPr>
      <w:rFonts w:cs="Times New Roman"/>
      <w:b/>
    </w:rPr>
  </w:style>
  <w:style w:type="paragraph" w:styleId="TOC1">
    <w:name w:val="toc 1"/>
    <w:basedOn w:val="Normal"/>
    <w:next w:val="Normal"/>
    <w:autoRedefine/>
    <w:uiPriority w:val="99"/>
    <w:rsid w:val="00334B11"/>
    <w:pPr>
      <w:tabs>
        <w:tab w:val="right" w:leader="dot" w:pos="10205"/>
      </w:tabs>
    </w:pPr>
    <w:rPr>
      <w:rFonts w:cs="Times New Roman"/>
      <w:bCs/>
      <w:noProof/>
      <w:kern w:val="32"/>
      <w:szCs w:val="24"/>
      <w:lang w:eastAsia="ru-RU"/>
    </w:rPr>
  </w:style>
  <w:style w:type="paragraph" w:styleId="TOC3">
    <w:name w:val="toc 3"/>
    <w:basedOn w:val="Normal"/>
    <w:next w:val="Normal"/>
    <w:autoRedefine/>
    <w:uiPriority w:val="99"/>
    <w:rsid w:val="0056610B"/>
    <w:pPr>
      <w:tabs>
        <w:tab w:val="right" w:leader="dot" w:pos="10206"/>
      </w:tabs>
      <w:ind w:left="567"/>
    </w:pPr>
    <w:rPr>
      <w:rFonts w:cs="Times New Roman"/>
      <w:bCs/>
      <w:noProof/>
      <w:szCs w:val="24"/>
      <w:lang w:eastAsia="ru-RU"/>
    </w:rPr>
  </w:style>
  <w:style w:type="paragraph" w:styleId="TOC4">
    <w:name w:val="toc 4"/>
    <w:basedOn w:val="Normal"/>
    <w:next w:val="Normal"/>
    <w:autoRedefine/>
    <w:uiPriority w:val="99"/>
    <w:rsid w:val="007C0254"/>
    <w:pPr>
      <w:spacing w:line="240" w:lineRule="auto"/>
      <w:ind w:left="720" w:firstLine="0"/>
      <w:jc w:val="left"/>
    </w:pPr>
    <w:rPr>
      <w:rFonts w:cs="Times New Roman"/>
      <w:sz w:val="24"/>
      <w:szCs w:val="24"/>
      <w:lang w:eastAsia="ru-RU"/>
    </w:rPr>
  </w:style>
  <w:style w:type="paragraph" w:styleId="TOC5">
    <w:name w:val="toc 5"/>
    <w:basedOn w:val="Normal"/>
    <w:next w:val="Normal"/>
    <w:autoRedefine/>
    <w:uiPriority w:val="99"/>
    <w:rsid w:val="007C0254"/>
    <w:pPr>
      <w:spacing w:line="240" w:lineRule="auto"/>
      <w:ind w:left="960" w:firstLine="0"/>
      <w:jc w:val="left"/>
    </w:pPr>
    <w:rPr>
      <w:rFonts w:cs="Times New Roman"/>
      <w:sz w:val="24"/>
      <w:szCs w:val="24"/>
      <w:lang w:eastAsia="ru-RU"/>
    </w:rPr>
  </w:style>
  <w:style w:type="paragraph" w:styleId="TOC6">
    <w:name w:val="toc 6"/>
    <w:basedOn w:val="Normal"/>
    <w:next w:val="Normal"/>
    <w:autoRedefine/>
    <w:uiPriority w:val="99"/>
    <w:rsid w:val="007C0254"/>
    <w:pPr>
      <w:spacing w:line="240" w:lineRule="auto"/>
      <w:ind w:left="1200" w:firstLine="0"/>
      <w:jc w:val="left"/>
    </w:pPr>
    <w:rPr>
      <w:rFonts w:cs="Times New Roman"/>
      <w:sz w:val="24"/>
      <w:szCs w:val="24"/>
      <w:lang w:eastAsia="ru-RU"/>
    </w:rPr>
  </w:style>
  <w:style w:type="paragraph" w:styleId="TOC7">
    <w:name w:val="toc 7"/>
    <w:basedOn w:val="Normal"/>
    <w:next w:val="Normal"/>
    <w:autoRedefine/>
    <w:uiPriority w:val="99"/>
    <w:rsid w:val="007C0254"/>
    <w:pPr>
      <w:spacing w:line="240" w:lineRule="auto"/>
      <w:ind w:left="1440" w:firstLine="0"/>
      <w:jc w:val="left"/>
    </w:pPr>
    <w:rPr>
      <w:rFonts w:cs="Times New Roman"/>
      <w:sz w:val="24"/>
      <w:szCs w:val="24"/>
      <w:lang w:eastAsia="ru-RU"/>
    </w:rPr>
  </w:style>
  <w:style w:type="paragraph" w:styleId="TOC8">
    <w:name w:val="toc 8"/>
    <w:basedOn w:val="Normal"/>
    <w:next w:val="Normal"/>
    <w:autoRedefine/>
    <w:uiPriority w:val="99"/>
    <w:rsid w:val="007C0254"/>
    <w:pPr>
      <w:spacing w:line="240" w:lineRule="auto"/>
      <w:ind w:left="1680" w:firstLine="0"/>
      <w:jc w:val="left"/>
    </w:pPr>
    <w:rPr>
      <w:rFonts w:cs="Times New Roman"/>
      <w:sz w:val="24"/>
      <w:szCs w:val="24"/>
      <w:lang w:eastAsia="ru-RU"/>
    </w:rPr>
  </w:style>
  <w:style w:type="paragraph" w:styleId="TOC9">
    <w:name w:val="toc 9"/>
    <w:basedOn w:val="Normal"/>
    <w:next w:val="Normal"/>
    <w:autoRedefine/>
    <w:uiPriority w:val="99"/>
    <w:rsid w:val="007C0254"/>
    <w:pPr>
      <w:spacing w:line="240" w:lineRule="auto"/>
      <w:ind w:left="1920" w:firstLine="0"/>
      <w:jc w:val="left"/>
    </w:pPr>
    <w:rPr>
      <w:rFonts w:cs="Times New Roman"/>
      <w:sz w:val="24"/>
      <w:szCs w:val="24"/>
      <w:lang w:eastAsia="ru-RU"/>
    </w:rPr>
  </w:style>
  <w:style w:type="character" w:styleId="FollowedHyperlink">
    <w:name w:val="FollowedHyperlink"/>
    <w:basedOn w:val="DefaultParagraphFont"/>
    <w:uiPriority w:val="99"/>
    <w:rsid w:val="007C0254"/>
    <w:rPr>
      <w:rFonts w:cs="Times New Roman"/>
      <w:color w:val="800080"/>
      <w:u w:val="single"/>
    </w:rPr>
  </w:style>
  <w:style w:type="character" w:styleId="PageNumber">
    <w:name w:val="page number"/>
    <w:basedOn w:val="DefaultParagraphFont"/>
    <w:uiPriority w:val="99"/>
    <w:rsid w:val="007C0254"/>
    <w:rPr>
      <w:rFonts w:cs="Times New Roman"/>
    </w:rPr>
  </w:style>
  <w:style w:type="character" w:styleId="Emphasis">
    <w:name w:val="Emphasis"/>
    <w:basedOn w:val="DefaultParagraphFont"/>
    <w:uiPriority w:val="99"/>
    <w:qFormat/>
    <w:rsid w:val="007C0254"/>
    <w:rPr>
      <w:rFonts w:cs="Times New Roman"/>
      <w:i/>
    </w:rPr>
  </w:style>
  <w:style w:type="paragraph" w:customStyle="1" w:styleId="ConsNormal">
    <w:name w:val="ConsNormal"/>
    <w:uiPriority w:val="99"/>
    <w:rsid w:val="007C0254"/>
    <w:pPr>
      <w:widowControl w:val="0"/>
      <w:autoSpaceDE w:val="0"/>
      <w:autoSpaceDN w:val="0"/>
      <w:adjustRightInd w:val="0"/>
      <w:spacing w:line="276" w:lineRule="auto"/>
      <w:ind w:firstLine="720"/>
      <w:jc w:val="both"/>
    </w:pPr>
    <w:rPr>
      <w:rFonts w:ascii="Arial" w:hAnsi="Arial" w:cs="Arial"/>
      <w:sz w:val="20"/>
      <w:szCs w:val="20"/>
    </w:rPr>
  </w:style>
  <w:style w:type="character" w:customStyle="1" w:styleId="af1">
    <w:name w:val="Гипертекстовая ссылка"/>
    <w:uiPriority w:val="99"/>
    <w:rsid w:val="007C0254"/>
    <w:rPr>
      <w:b/>
      <w:color w:val="008000"/>
      <w:sz w:val="20"/>
      <w:u w:val="single"/>
    </w:rPr>
  </w:style>
  <w:style w:type="paragraph" w:customStyle="1" w:styleId="af2">
    <w:name w:val="Таблицы (моноширинный)"/>
    <w:basedOn w:val="Normal"/>
    <w:next w:val="Normal"/>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3">
    <w:name w:val="Цветовое выделение"/>
    <w:uiPriority w:val="99"/>
    <w:rsid w:val="007C0254"/>
    <w:rPr>
      <w:b/>
      <w:color w:val="000080"/>
      <w:sz w:val="20"/>
    </w:rPr>
  </w:style>
  <w:style w:type="paragraph" w:customStyle="1" w:styleId="af4">
    <w:name w:val="Комментарий пользователя"/>
    <w:basedOn w:val="Normal"/>
    <w:next w:val="Normal"/>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spacing w:line="276" w:lineRule="auto"/>
      <w:ind w:right="19772" w:firstLine="709"/>
      <w:jc w:val="both"/>
    </w:pPr>
    <w:rPr>
      <w:rFonts w:ascii="Arial" w:hAnsi="Arial" w:cs="Arial"/>
      <w:sz w:val="20"/>
      <w:szCs w:val="20"/>
    </w:rPr>
  </w:style>
  <w:style w:type="paragraph" w:customStyle="1" w:styleId="af5">
    <w:name w:val="Заголовок статьи"/>
    <w:basedOn w:val="Normal"/>
    <w:next w:val="Normal"/>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6">
    <w:name w:val="шапка"/>
    <w:basedOn w:val="Normal"/>
    <w:uiPriority w:val="99"/>
    <w:rsid w:val="007C0254"/>
    <w:pPr>
      <w:spacing w:before="60" w:after="60" w:line="180" w:lineRule="exact"/>
      <w:ind w:firstLine="0"/>
      <w:jc w:val="center"/>
    </w:pPr>
    <w:rPr>
      <w:rFonts w:cs="Times New Roman"/>
      <w:b/>
      <w:bCs/>
      <w:sz w:val="20"/>
      <w:szCs w:val="20"/>
      <w:lang w:eastAsia="ru-RU"/>
    </w:rPr>
  </w:style>
  <w:style w:type="paragraph" w:customStyle="1" w:styleId="af7">
    <w:name w:val="значения"/>
    <w:basedOn w:val="Normal"/>
    <w:uiPriority w:val="99"/>
    <w:rsid w:val="007C0254"/>
    <w:pPr>
      <w:spacing w:before="60" w:after="60" w:line="180" w:lineRule="exact"/>
      <w:ind w:firstLine="0"/>
      <w:jc w:val="center"/>
    </w:pPr>
    <w:rPr>
      <w:rFonts w:cs="Times New Roman"/>
      <w:sz w:val="20"/>
      <w:szCs w:val="20"/>
      <w:lang w:eastAsia="ru-RU"/>
    </w:rPr>
  </w:style>
  <w:style w:type="paragraph" w:styleId="BodyTextIndent">
    <w:name w:val="Body Text Indent"/>
    <w:basedOn w:val="Normal"/>
    <w:link w:val="BodyTextIndentChar1"/>
    <w:uiPriority w:val="99"/>
    <w:rsid w:val="007C0254"/>
    <w:pPr>
      <w:spacing w:after="120" w:line="240" w:lineRule="auto"/>
      <w:ind w:left="283" w:firstLine="0"/>
      <w:jc w:val="left"/>
    </w:pPr>
    <w:rPr>
      <w:rFonts w:cs="Times New Roman"/>
      <w:sz w:val="24"/>
      <w:szCs w:val="20"/>
      <w:lang w:eastAsia="ru-RU"/>
    </w:rPr>
  </w:style>
  <w:style w:type="character" w:customStyle="1" w:styleId="BodyTextIndentChar">
    <w:name w:val="Body Text Indent Char"/>
    <w:basedOn w:val="DefaultParagraphFont"/>
    <w:link w:val="BodyTextIndent"/>
    <w:uiPriority w:val="99"/>
    <w:semiHidden/>
    <w:locked/>
    <w:rsid w:val="00812CBE"/>
    <w:rPr>
      <w:rFonts w:ascii="Calibri" w:hAnsi="Calibri" w:cs="Times New Roman"/>
      <w:lang w:eastAsia="en-US"/>
    </w:rPr>
  </w:style>
  <w:style w:type="character" w:customStyle="1" w:styleId="BodyTextIndentChar1">
    <w:name w:val="Body Text Indent Char1"/>
    <w:link w:val="BodyTextIndent"/>
    <w:uiPriority w:val="99"/>
    <w:locked/>
    <w:rsid w:val="007C0254"/>
    <w:rPr>
      <w:sz w:val="24"/>
      <w:lang w:val="ru-RU" w:eastAsia="ru-RU"/>
    </w:rPr>
  </w:style>
  <w:style w:type="paragraph" w:customStyle="1" w:styleId="213">
    <w:name w:val="Основной текст 21"/>
    <w:basedOn w:val="Normal"/>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8">
    <w:name w:val="Знак Знак Знак"/>
    <w:basedOn w:val="Normal"/>
    <w:uiPriority w:val="99"/>
    <w:rsid w:val="007C0254"/>
    <w:pPr>
      <w:spacing w:after="160" w:line="240" w:lineRule="exact"/>
      <w:ind w:firstLine="0"/>
      <w:jc w:val="left"/>
    </w:pPr>
    <w:rPr>
      <w:rFonts w:ascii="Verdana" w:hAnsi="Verdana" w:cs="Verdana"/>
      <w:sz w:val="20"/>
      <w:szCs w:val="20"/>
      <w:lang w:val="en-US"/>
    </w:rPr>
  </w:style>
  <w:style w:type="paragraph" w:styleId="BlockText">
    <w:name w:val="Block Text"/>
    <w:basedOn w:val="Normal"/>
    <w:uiPriority w:val="99"/>
    <w:rsid w:val="007C0254"/>
    <w:pPr>
      <w:spacing w:line="240" w:lineRule="auto"/>
      <w:ind w:left="-284" w:right="-285" w:firstLine="992"/>
    </w:pPr>
    <w:rPr>
      <w:rFonts w:cs="Times New Roman"/>
      <w:sz w:val="28"/>
      <w:szCs w:val="28"/>
      <w:lang w:eastAsia="ru-RU"/>
    </w:rPr>
  </w:style>
  <w:style w:type="paragraph" w:styleId="BodyTextIndent2">
    <w:name w:val="Body Text Indent 2"/>
    <w:basedOn w:val="Normal"/>
    <w:link w:val="BodyTextIndent2Char1"/>
    <w:uiPriority w:val="99"/>
    <w:rsid w:val="007C0254"/>
    <w:pPr>
      <w:spacing w:after="120" w:line="480" w:lineRule="auto"/>
      <w:ind w:left="283" w:firstLine="0"/>
      <w:jc w:val="left"/>
    </w:pPr>
    <w:rPr>
      <w:rFonts w:cs="Times New Roman"/>
      <w:sz w:val="24"/>
      <w:szCs w:val="20"/>
      <w:lang w:eastAsia="ru-RU"/>
    </w:rPr>
  </w:style>
  <w:style w:type="character" w:customStyle="1" w:styleId="BodyTextIndent2Char">
    <w:name w:val="Body Text Indent 2 Char"/>
    <w:basedOn w:val="DefaultParagraphFont"/>
    <w:link w:val="BodyTextIndent2"/>
    <w:uiPriority w:val="99"/>
    <w:semiHidden/>
    <w:locked/>
    <w:rsid w:val="00812CBE"/>
    <w:rPr>
      <w:rFonts w:ascii="Calibri" w:hAnsi="Calibri" w:cs="Times New Roman"/>
      <w:lang w:eastAsia="en-US"/>
    </w:rPr>
  </w:style>
  <w:style w:type="character" w:customStyle="1" w:styleId="BodyTextIndent2Char1">
    <w:name w:val="Body Text Indent 2 Char1"/>
    <w:link w:val="BodyTextIndent2"/>
    <w:uiPriority w:val="99"/>
    <w:locked/>
    <w:rsid w:val="007C0254"/>
    <w:rPr>
      <w:sz w:val="24"/>
      <w:lang w:val="ru-RU" w:eastAsia="ru-RU"/>
    </w:rPr>
  </w:style>
  <w:style w:type="paragraph" w:customStyle="1" w:styleId="ConsPlusTitle">
    <w:name w:val="ConsPlusTitle"/>
    <w:uiPriority w:val="99"/>
    <w:rsid w:val="007C0254"/>
    <w:pPr>
      <w:widowControl w:val="0"/>
      <w:autoSpaceDE w:val="0"/>
      <w:autoSpaceDN w:val="0"/>
      <w:adjustRightInd w:val="0"/>
      <w:spacing w:line="276" w:lineRule="auto"/>
      <w:ind w:firstLine="709"/>
      <w:jc w:val="both"/>
    </w:pPr>
    <w:rPr>
      <w:rFonts w:ascii="Arial" w:hAnsi="Arial" w:cs="Arial"/>
      <w:b/>
      <w:bCs/>
      <w:sz w:val="20"/>
      <w:szCs w:val="20"/>
    </w:rPr>
  </w:style>
  <w:style w:type="paragraph" w:customStyle="1" w:styleId="ConsPlusNonformat">
    <w:name w:val="ConsPlusNonformat"/>
    <w:uiPriority w:val="99"/>
    <w:rsid w:val="007C0254"/>
    <w:pPr>
      <w:widowControl w:val="0"/>
      <w:autoSpaceDE w:val="0"/>
      <w:autoSpaceDN w:val="0"/>
      <w:adjustRightInd w:val="0"/>
      <w:spacing w:line="276" w:lineRule="auto"/>
      <w:ind w:firstLine="709"/>
      <w:jc w:val="both"/>
    </w:pPr>
    <w:rPr>
      <w:rFonts w:ascii="Courier New" w:hAnsi="Courier New" w:cs="Courier New"/>
      <w:sz w:val="20"/>
      <w:szCs w:val="20"/>
    </w:rPr>
  </w:style>
  <w:style w:type="paragraph" w:styleId="Title">
    <w:name w:val="Title"/>
    <w:basedOn w:val="Normal"/>
    <w:link w:val="TitleChar"/>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TitleChar">
    <w:name w:val="Title Char"/>
    <w:basedOn w:val="DefaultParagraphFont"/>
    <w:link w:val="Title"/>
    <w:uiPriority w:val="99"/>
    <w:locked/>
    <w:rsid w:val="00812CBE"/>
    <w:rPr>
      <w:rFonts w:ascii="Cambria" w:hAnsi="Cambria" w:cs="Times New Roman"/>
      <w:b/>
      <w:kern w:val="28"/>
      <w:sz w:val="32"/>
      <w:lang w:eastAsia="en-US"/>
    </w:rPr>
  </w:style>
  <w:style w:type="character" w:customStyle="1" w:styleId="1a">
    <w:name w:val="Название книги1"/>
    <w:uiPriority w:val="99"/>
    <w:rsid w:val="007C0254"/>
    <w:rPr>
      <w:b/>
      <w:smallCaps/>
      <w:spacing w:val="5"/>
    </w:rPr>
  </w:style>
  <w:style w:type="paragraph" w:customStyle="1" w:styleId="1b">
    <w:name w:val="Абзац списка1"/>
    <w:basedOn w:val="Normal"/>
    <w:uiPriority w:val="99"/>
    <w:rsid w:val="007C0254"/>
    <w:pPr>
      <w:spacing w:line="240" w:lineRule="auto"/>
      <w:ind w:left="708" w:firstLine="0"/>
      <w:jc w:val="left"/>
    </w:pPr>
    <w:rPr>
      <w:rFonts w:cs="Times New Roman"/>
      <w:sz w:val="24"/>
      <w:szCs w:val="24"/>
      <w:lang w:eastAsia="ru-RU"/>
    </w:rPr>
  </w:style>
  <w:style w:type="paragraph" w:customStyle="1" w:styleId="1c">
    <w:name w:val="Знак1 Знак Знак Знак"/>
    <w:basedOn w:val="Normal"/>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uiPriority w:val="99"/>
    <w:rsid w:val="007C0254"/>
    <w:pPr>
      <w:widowControl w:val="0"/>
      <w:autoSpaceDE w:val="0"/>
      <w:autoSpaceDN w:val="0"/>
      <w:adjustRightInd w:val="0"/>
      <w:spacing w:line="276" w:lineRule="auto"/>
      <w:ind w:firstLine="709"/>
      <w:jc w:val="both"/>
    </w:pPr>
    <w:rPr>
      <w:rFonts w:ascii="Arial" w:hAnsi="Arial" w:cs="Arial"/>
      <w:sz w:val="20"/>
      <w:szCs w:val="20"/>
    </w:rPr>
  </w:style>
  <w:style w:type="paragraph" w:styleId="BodyTextIndent3">
    <w:name w:val="Body Text Indent 3"/>
    <w:basedOn w:val="Normal"/>
    <w:link w:val="BodyTextIndent3Char"/>
    <w:uiPriority w:val="99"/>
    <w:rsid w:val="007C0254"/>
    <w:pPr>
      <w:spacing w:after="120"/>
      <w:ind w:left="283"/>
    </w:pPr>
    <w:rPr>
      <w:rFonts w:ascii="Calibri" w:hAnsi="Calibri" w:cs="Times New Roman"/>
      <w:sz w:val="16"/>
      <w:szCs w:val="16"/>
    </w:rPr>
  </w:style>
  <w:style w:type="character" w:customStyle="1" w:styleId="BodyTextIndent3Char">
    <w:name w:val="Body Text Indent 3 Char"/>
    <w:basedOn w:val="DefaultParagraphFont"/>
    <w:link w:val="BodyTextIndent3"/>
    <w:uiPriority w:val="99"/>
    <w:semiHidden/>
    <w:locked/>
    <w:rsid w:val="00812CBE"/>
    <w:rPr>
      <w:rFonts w:ascii="Calibri" w:hAnsi="Calibri" w:cs="Times New Roman"/>
      <w:sz w:val="16"/>
      <w:lang w:eastAsia="en-US"/>
    </w:rPr>
  </w:style>
  <w:style w:type="character" w:customStyle="1" w:styleId="6c">
    <w:name w:val="Знак Знак6"/>
    <w:uiPriority w:val="99"/>
    <w:rsid w:val="007C0254"/>
    <w:rPr>
      <w:rFonts w:ascii="Times New Roman" w:hAnsi="Times New Roman"/>
    </w:rPr>
  </w:style>
  <w:style w:type="paragraph" w:customStyle="1" w:styleId="5c">
    <w:name w:val="Стиль5"/>
    <w:basedOn w:val="Normal"/>
    <w:uiPriority w:val="99"/>
    <w:rsid w:val="007C0254"/>
    <w:pPr>
      <w:spacing w:before="240" w:after="120" w:line="240" w:lineRule="auto"/>
      <w:ind w:firstLine="0"/>
      <w:jc w:val="center"/>
    </w:pPr>
    <w:rPr>
      <w:rFonts w:cs="Times New Roman"/>
      <w:b/>
      <w:bCs/>
      <w:szCs w:val="26"/>
    </w:rPr>
  </w:style>
  <w:style w:type="paragraph" w:customStyle="1" w:styleId="4c">
    <w:name w:val="Стиль4"/>
    <w:basedOn w:val="Normal"/>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Normal"/>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NoSpacing">
    <w:name w:val="No Spacing"/>
    <w:uiPriority w:val="99"/>
    <w:qFormat/>
    <w:rsid w:val="007C0254"/>
    <w:pPr>
      <w:spacing w:line="276" w:lineRule="auto"/>
      <w:ind w:firstLine="709"/>
      <w:jc w:val="both"/>
    </w:pPr>
    <w:rPr>
      <w:rFonts w:ascii="Calibri" w:hAnsi="Calibri" w:cs="Calibri"/>
      <w:lang w:eastAsia="en-US"/>
    </w:rPr>
  </w:style>
  <w:style w:type="paragraph" w:styleId="ListParagraph">
    <w:name w:val="List Paragraph"/>
    <w:basedOn w:val="Normal"/>
    <w:link w:val="ListParagraphChar"/>
    <w:uiPriority w:val="99"/>
    <w:qFormat/>
    <w:rsid w:val="007C0254"/>
    <w:pPr>
      <w:spacing w:after="200"/>
      <w:ind w:left="720" w:firstLine="0"/>
      <w:jc w:val="left"/>
    </w:pPr>
    <w:rPr>
      <w:rFonts w:cs="Times New Roman"/>
      <w:sz w:val="22"/>
      <w:szCs w:val="20"/>
    </w:rPr>
  </w:style>
  <w:style w:type="paragraph" w:customStyle="1" w:styleId="af9">
    <w:name w:val="Рисунок"/>
    <w:uiPriority w:val="99"/>
    <w:rsid w:val="007C0254"/>
    <w:pPr>
      <w:spacing w:line="276" w:lineRule="auto"/>
      <w:ind w:firstLine="709"/>
      <w:jc w:val="center"/>
    </w:pPr>
    <w:rPr>
      <w:b/>
      <w:bCs/>
      <w:sz w:val="26"/>
      <w:szCs w:val="26"/>
    </w:rPr>
  </w:style>
  <w:style w:type="paragraph" w:styleId="List2">
    <w:name w:val="List 2"/>
    <w:basedOn w:val="Normal"/>
    <w:uiPriority w:val="99"/>
    <w:locked/>
    <w:rsid w:val="00E9438A"/>
    <w:pPr>
      <w:spacing w:line="240" w:lineRule="auto"/>
      <w:ind w:left="566" w:hanging="283"/>
      <w:jc w:val="left"/>
    </w:pPr>
    <w:rPr>
      <w:rFonts w:cs="Times New Roman"/>
      <w:sz w:val="20"/>
      <w:szCs w:val="20"/>
      <w:lang w:eastAsia="ru-RU"/>
    </w:rPr>
  </w:style>
  <w:style w:type="paragraph" w:customStyle="1" w:styleId="1d">
    <w:name w:val="Знак Знак Знак1"/>
    <w:basedOn w:val="Normal"/>
    <w:uiPriority w:val="99"/>
    <w:rsid w:val="00872E46"/>
    <w:pPr>
      <w:spacing w:after="160" w:line="240" w:lineRule="exact"/>
      <w:ind w:firstLine="0"/>
      <w:jc w:val="left"/>
    </w:pPr>
    <w:rPr>
      <w:rFonts w:ascii="Verdana" w:hAnsi="Verdana" w:cs="Times New Roman"/>
      <w:sz w:val="24"/>
      <w:szCs w:val="24"/>
      <w:lang w:val="en-US"/>
    </w:rPr>
  </w:style>
  <w:style w:type="character" w:customStyle="1" w:styleId="afa">
    <w:name w:val="Знак Знак"/>
    <w:uiPriority w:val="99"/>
    <w:rsid w:val="00550CE6"/>
    <w:rPr>
      <w:rFonts w:eastAsia="Times New Roman"/>
      <w:sz w:val="24"/>
    </w:rPr>
  </w:style>
  <w:style w:type="character" w:customStyle="1" w:styleId="7c">
    <w:name w:val="Знак Знак7"/>
    <w:uiPriority w:val="99"/>
    <w:semiHidden/>
    <w:locked/>
    <w:rsid w:val="002E25F7"/>
    <w:rPr>
      <w:lang w:val="ru-RU" w:eastAsia="ru-RU"/>
    </w:rPr>
  </w:style>
  <w:style w:type="character" w:customStyle="1" w:styleId="612">
    <w:name w:val="Знак Знак61"/>
    <w:uiPriority w:val="99"/>
    <w:semiHidden/>
    <w:locked/>
    <w:rsid w:val="002E25F7"/>
    <w:rPr>
      <w:b/>
      <w:sz w:val="24"/>
      <w:lang w:val="ru-RU" w:eastAsia="ru-RU"/>
    </w:rPr>
  </w:style>
  <w:style w:type="character" w:customStyle="1" w:styleId="4d">
    <w:name w:val="Знак Знак4"/>
    <w:uiPriority w:val="99"/>
    <w:locked/>
    <w:rsid w:val="002E25F7"/>
    <w:rPr>
      <w:sz w:val="24"/>
      <w:lang w:val="ru-RU" w:eastAsia="ru-RU"/>
    </w:rPr>
  </w:style>
  <w:style w:type="character" w:customStyle="1" w:styleId="FontStyle11">
    <w:name w:val="Font Style11"/>
    <w:uiPriority w:val="99"/>
    <w:rsid w:val="002E25F7"/>
    <w:rPr>
      <w:rFonts w:ascii="Times New Roman" w:hAnsi="Times New Roman"/>
      <w:sz w:val="22"/>
    </w:rPr>
  </w:style>
  <w:style w:type="character" w:customStyle="1" w:styleId="FontStyle29">
    <w:name w:val="Font Style29"/>
    <w:uiPriority w:val="99"/>
    <w:rsid w:val="002E25F7"/>
    <w:rPr>
      <w:rFonts w:ascii="Times New Roman" w:hAnsi="Times New Roman"/>
      <w:sz w:val="26"/>
    </w:rPr>
  </w:style>
  <w:style w:type="character" w:customStyle="1" w:styleId="711">
    <w:name w:val="Знак Знак71"/>
    <w:uiPriority w:val="99"/>
    <w:semiHidden/>
    <w:locked/>
    <w:rsid w:val="009B4465"/>
    <w:rPr>
      <w:lang w:val="ru-RU" w:eastAsia="ru-RU"/>
    </w:rPr>
  </w:style>
  <w:style w:type="character" w:customStyle="1" w:styleId="9a">
    <w:name w:val="Знак Знак9"/>
    <w:uiPriority w:val="99"/>
    <w:semiHidden/>
    <w:locked/>
    <w:rsid w:val="009B4465"/>
    <w:rPr>
      <w:b/>
      <w:lang w:val="ru-RU" w:eastAsia="ru-RU"/>
    </w:rPr>
  </w:style>
  <w:style w:type="character" w:customStyle="1" w:styleId="-FN">
    <w:name w:val="Текст сноски-FN Знак"/>
    <w:aliases w:val="ft Знак Знак"/>
    <w:uiPriority w:val="99"/>
    <w:rsid w:val="00B5267E"/>
    <w:rPr>
      <w:rFonts w:ascii="Arial" w:hAnsi="Arial"/>
      <w:sz w:val="16"/>
    </w:rPr>
  </w:style>
  <w:style w:type="character" w:customStyle="1" w:styleId="119">
    <w:name w:val="Знак Знак11"/>
    <w:uiPriority w:val="99"/>
    <w:rsid w:val="00B5267E"/>
    <w:rPr>
      <w:rFonts w:ascii="Arial" w:hAnsi="Arial"/>
    </w:rPr>
  </w:style>
  <w:style w:type="character" w:customStyle="1" w:styleId="bt">
    <w:name w:val="bt Знак"/>
    <w:aliases w:val="Òàáë òåêñò Знак,body text Знак Знак"/>
    <w:uiPriority w:val="99"/>
    <w:rsid w:val="00B5267E"/>
    <w:rPr>
      <w:b/>
      <w:sz w:val="28"/>
    </w:rPr>
  </w:style>
  <w:style w:type="character" w:customStyle="1" w:styleId="10a">
    <w:name w:val="Знак Знак10"/>
    <w:uiPriority w:val="99"/>
    <w:rsid w:val="00B5267E"/>
    <w:rPr>
      <w:b/>
      <w:sz w:val="28"/>
    </w:rPr>
  </w:style>
  <w:style w:type="paragraph" w:customStyle="1" w:styleId="afb">
    <w:name w:val="Основа"/>
    <w:basedOn w:val="Normal"/>
    <w:link w:val="afc"/>
    <w:uiPriority w:val="99"/>
    <w:rsid w:val="00B5267E"/>
    <w:pPr>
      <w:spacing w:before="120" w:line="360" w:lineRule="auto"/>
      <w:ind w:firstLine="567"/>
    </w:pPr>
    <w:rPr>
      <w:rFonts w:cs="Times New Roman"/>
      <w:sz w:val="24"/>
      <w:szCs w:val="20"/>
      <w:lang w:eastAsia="ru-RU"/>
    </w:rPr>
  </w:style>
  <w:style w:type="character" w:customStyle="1" w:styleId="afc">
    <w:name w:val="Основа Знак"/>
    <w:link w:val="afb"/>
    <w:uiPriority w:val="99"/>
    <w:locked/>
    <w:rsid w:val="00B5267E"/>
    <w:rPr>
      <w:sz w:val="24"/>
      <w:lang w:val="ru-RU" w:eastAsia="ru-RU"/>
    </w:rPr>
  </w:style>
  <w:style w:type="character" w:customStyle="1" w:styleId="911">
    <w:name w:val="Знак Знак91"/>
    <w:uiPriority w:val="99"/>
    <w:rsid w:val="00B5267E"/>
    <w:rPr>
      <w:sz w:val="24"/>
    </w:rPr>
  </w:style>
  <w:style w:type="character" w:customStyle="1" w:styleId="8a">
    <w:name w:val="Знак Знак8"/>
    <w:uiPriority w:val="99"/>
    <w:rsid w:val="00B5267E"/>
    <w:rPr>
      <w:sz w:val="24"/>
    </w:rPr>
  </w:style>
  <w:style w:type="character" w:customStyle="1" w:styleId="721">
    <w:name w:val="Знак Знак72"/>
    <w:uiPriority w:val="99"/>
    <w:rsid w:val="00B5267E"/>
    <w:rPr>
      <w:sz w:val="24"/>
    </w:rPr>
  </w:style>
  <w:style w:type="character" w:customStyle="1" w:styleId="181">
    <w:name w:val="Знак Знак18"/>
    <w:uiPriority w:val="99"/>
    <w:rsid w:val="00B5267E"/>
    <w:rPr>
      <w:rFonts w:ascii="Arial" w:hAnsi="Arial"/>
      <w:b/>
      <w:kern w:val="28"/>
      <w:sz w:val="28"/>
      <w:lang w:val="en-US"/>
    </w:rPr>
  </w:style>
  <w:style w:type="character" w:customStyle="1" w:styleId="Heading2CharCharCharCharCharChar">
    <w:name w:val="Heading 2 Char Char Char Char Char Char Знак Знак"/>
    <w:uiPriority w:val="99"/>
    <w:rsid w:val="00B5267E"/>
    <w:rPr>
      <w:b/>
      <w:sz w:val="28"/>
    </w:rPr>
  </w:style>
  <w:style w:type="character" w:customStyle="1" w:styleId="214">
    <w:name w:val="Знак2 Знак Знак1"/>
    <w:aliases w:val="Заголовок 3 Знак1 Знак,Знак2 Знак Знак Знак Знак"/>
    <w:uiPriority w:val="99"/>
    <w:rsid w:val="00B5267E"/>
    <w:rPr>
      <w:sz w:val="24"/>
    </w:rPr>
  </w:style>
  <w:style w:type="character" w:customStyle="1" w:styleId="171">
    <w:name w:val="Знак Знак17"/>
    <w:uiPriority w:val="99"/>
    <w:rsid w:val="00B5267E"/>
    <w:rPr>
      <w:sz w:val="24"/>
    </w:rPr>
  </w:style>
  <w:style w:type="character" w:customStyle="1" w:styleId="162">
    <w:name w:val="Знак Знак16"/>
    <w:uiPriority w:val="99"/>
    <w:rsid w:val="00B5267E"/>
    <w:rPr>
      <w:sz w:val="24"/>
    </w:rPr>
  </w:style>
  <w:style w:type="character" w:customStyle="1" w:styleId="152">
    <w:name w:val="Знак Знак15"/>
    <w:uiPriority w:val="99"/>
    <w:rsid w:val="00B5267E"/>
    <w:rPr>
      <w:sz w:val="24"/>
    </w:rPr>
  </w:style>
  <w:style w:type="character" w:customStyle="1" w:styleId="142">
    <w:name w:val="Знак Знак14"/>
    <w:uiPriority w:val="99"/>
    <w:rsid w:val="00B5267E"/>
    <w:rPr>
      <w:sz w:val="24"/>
    </w:rPr>
  </w:style>
  <w:style w:type="character" w:customStyle="1" w:styleId="132">
    <w:name w:val="Знак Знак13"/>
    <w:uiPriority w:val="99"/>
    <w:rsid w:val="00B5267E"/>
    <w:rPr>
      <w:b/>
      <w:sz w:val="24"/>
    </w:rPr>
  </w:style>
  <w:style w:type="character" w:customStyle="1" w:styleId="127">
    <w:name w:val="Знак Знак12"/>
    <w:uiPriority w:val="99"/>
    <w:rsid w:val="00B5267E"/>
    <w:rPr>
      <w:sz w:val="24"/>
    </w:rPr>
  </w:style>
  <w:style w:type="character" w:styleId="CommentReference">
    <w:name w:val="annotation reference"/>
    <w:basedOn w:val="DefaultParagraphFont"/>
    <w:uiPriority w:val="99"/>
    <w:locked/>
    <w:rsid w:val="00B5267E"/>
    <w:rPr>
      <w:rFonts w:cs="Times New Roman"/>
      <w:sz w:val="16"/>
    </w:rPr>
  </w:style>
  <w:style w:type="paragraph" w:styleId="CommentText">
    <w:name w:val="annotation text"/>
    <w:basedOn w:val="Normal"/>
    <w:link w:val="CommentTextChar1"/>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basedOn w:val="DefaultParagraphFont"/>
    <w:link w:val="CommentText"/>
    <w:uiPriority w:val="99"/>
    <w:semiHidden/>
    <w:locked/>
    <w:rsid w:val="00E952C0"/>
    <w:rPr>
      <w:rFonts w:ascii="Calibri" w:hAnsi="Calibri" w:cs="Times New Roman"/>
      <w:sz w:val="20"/>
      <w:lang w:eastAsia="en-US"/>
    </w:rPr>
  </w:style>
  <w:style w:type="character" w:customStyle="1" w:styleId="CommentTextChar1">
    <w:name w:val="Comment Text Char1"/>
    <w:link w:val="CommentText"/>
    <w:uiPriority w:val="99"/>
    <w:locked/>
    <w:rsid w:val="00B5267E"/>
    <w:rPr>
      <w:rFonts w:ascii="Calibri" w:hAnsi="Calibri"/>
      <w:lang w:val="ru-RU" w:eastAsia="en-US"/>
    </w:rPr>
  </w:style>
  <w:style w:type="paragraph" w:styleId="CommentSubject">
    <w:name w:val="annotation subject"/>
    <w:basedOn w:val="CommentText"/>
    <w:next w:val="CommentText"/>
    <w:link w:val="CommentSubjectChar1"/>
    <w:uiPriority w:val="99"/>
    <w:locked/>
    <w:rsid w:val="00B5267E"/>
    <w:rPr>
      <w:b/>
    </w:rPr>
  </w:style>
  <w:style w:type="character" w:customStyle="1" w:styleId="CommentSubjectChar">
    <w:name w:val="Comment Subject Char"/>
    <w:basedOn w:val="CommentTextChar1"/>
    <w:link w:val="CommentSubject"/>
    <w:uiPriority w:val="99"/>
    <w:semiHidden/>
    <w:locked/>
    <w:rsid w:val="00E952C0"/>
    <w:rPr>
      <w:rFonts w:cs="Times New Roman"/>
      <w:b/>
      <w:sz w:val="20"/>
    </w:rPr>
  </w:style>
  <w:style w:type="character" w:customStyle="1" w:styleId="CommentSubjectChar1">
    <w:name w:val="Comment Subject Char1"/>
    <w:link w:val="CommentSubject"/>
    <w:uiPriority w:val="99"/>
    <w:locked/>
    <w:rsid w:val="00B5267E"/>
    <w:rPr>
      <w:rFonts w:ascii="Calibri" w:hAnsi="Calibri"/>
      <w:b/>
      <w:lang w:val="ru-RU" w:eastAsia="en-US"/>
    </w:rPr>
  </w:style>
  <w:style w:type="character" w:customStyle="1" w:styleId="412">
    <w:name w:val="Знак Знак41"/>
    <w:uiPriority w:val="99"/>
    <w:rsid w:val="00B5267E"/>
    <w:rPr>
      <w:rFonts w:ascii="Tahoma" w:hAnsi="Tahoma"/>
      <w:sz w:val="16"/>
      <w:lang w:eastAsia="en-US"/>
    </w:rPr>
  </w:style>
  <w:style w:type="character" w:customStyle="1" w:styleId="afd">
    <w:name w:val="Основной шрифт"/>
    <w:uiPriority w:val="99"/>
    <w:rsid w:val="00B5267E"/>
  </w:style>
  <w:style w:type="paragraph" w:customStyle="1" w:styleId="ed">
    <w:name w:val="дeсновdой те"/>
    <w:basedOn w:val="Normal"/>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e">
    <w:name w:val="Табличный"/>
    <w:basedOn w:val="Normal"/>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Normal"/>
    <w:uiPriority w:val="99"/>
    <w:rsid w:val="00B5267E"/>
    <w:pPr>
      <w:widowControl w:val="0"/>
      <w:spacing w:before="100" w:after="100" w:line="240" w:lineRule="auto"/>
      <w:ind w:left="360" w:right="360" w:firstLine="0"/>
    </w:pPr>
    <w:rPr>
      <w:rFonts w:cs="Times New Roman"/>
      <w:sz w:val="24"/>
      <w:szCs w:val="20"/>
      <w:lang w:eastAsia="ru-RU"/>
    </w:rPr>
  </w:style>
  <w:style w:type="paragraph" w:styleId="ListBullet2">
    <w:name w:val="List Bullet 2"/>
    <w:basedOn w:val="Normal"/>
    <w:autoRedefine/>
    <w:uiPriority w:val="99"/>
    <w:locked/>
    <w:rsid w:val="00B5267E"/>
    <w:pPr>
      <w:spacing w:line="240" w:lineRule="auto"/>
      <w:ind w:left="566" w:firstLine="285"/>
    </w:pPr>
    <w:rPr>
      <w:rFonts w:cs="Times New Roman"/>
      <w:sz w:val="20"/>
      <w:szCs w:val="20"/>
      <w:lang w:eastAsia="ru-RU"/>
    </w:rPr>
  </w:style>
  <w:style w:type="character" w:customStyle="1" w:styleId="3f0">
    <w:name w:val="Знак Знак3"/>
    <w:uiPriority w:val="99"/>
    <w:rsid w:val="00B5267E"/>
    <w:rPr>
      <w:sz w:val="24"/>
    </w:rPr>
  </w:style>
  <w:style w:type="character" w:customStyle="1" w:styleId="2e">
    <w:name w:val="Знак Знак2"/>
    <w:uiPriority w:val="99"/>
    <w:rsid w:val="00B5267E"/>
    <w:rPr>
      <w:b/>
      <w:caps/>
      <w:sz w:val="24"/>
    </w:rPr>
  </w:style>
  <w:style w:type="paragraph" w:customStyle="1" w:styleId="1e">
    <w:name w:val="Знак Знак Знак1 Знак"/>
    <w:basedOn w:val="Normal"/>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style>
  <w:style w:type="character" w:customStyle="1" w:styleId="1f">
    <w:name w:val="Знак Знак1"/>
    <w:uiPriority w:val="99"/>
    <w:rsid w:val="00B5267E"/>
    <w:rPr>
      <w:rFonts w:ascii="Tahoma" w:hAnsi="Tahoma"/>
      <w:shd w:val="clear" w:color="auto" w:fill="000080"/>
      <w:lang w:eastAsia="en-US"/>
    </w:rPr>
  </w:style>
  <w:style w:type="paragraph" w:customStyle="1" w:styleId="xl64">
    <w:name w:val="xl64"/>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Normal"/>
    <w:uiPriority w:val="99"/>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Normal"/>
    <w:uiPriority w:val="99"/>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Normal"/>
    <w:uiPriority w:val="99"/>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sz w:val="24"/>
    </w:rPr>
  </w:style>
  <w:style w:type="character" w:customStyle="1" w:styleId="apple-style-span">
    <w:name w:val="apple-style-span"/>
    <w:uiPriority w:val="99"/>
    <w:rsid w:val="00B5267E"/>
  </w:style>
  <w:style w:type="character" w:customStyle="1" w:styleId="apple-converted-space">
    <w:name w:val="apple-converted-space"/>
    <w:uiPriority w:val="99"/>
    <w:rsid w:val="00B5267E"/>
  </w:style>
  <w:style w:type="paragraph" w:customStyle="1" w:styleId="1f0">
    <w:name w:val="Обычный1"/>
    <w:uiPriority w:val="99"/>
    <w:rsid w:val="00B5267E"/>
    <w:pPr>
      <w:spacing w:line="276" w:lineRule="auto"/>
      <w:ind w:firstLine="709"/>
      <w:jc w:val="both"/>
    </w:pPr>
    <w:rPr>
      <w:rFonts w:ascii="CG Times" w:hAnsi="CG Times"/>
      <w:sz w:val="20"/>
      <w:szCs w:val="20"/>
    </w:rPr>
  </w:style>
  <w:style w:type="paragraph" w:customStyle="1" w:styleId="a">
    <w:name w:val="список_маркеры"/>
    <w:basedOn w:val="Normal"/>
    <w:uiPriority w:val="99"/>
    <w:rsid w:val="00B5267E"/>
    <w:pPr>
      <w:keepNext/>
      <w:numPr>
        <w:numId w:val="9"/>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pPr>
      <w:spacing w:line="276" w:lineRule="auto"/>
      <w:ind w:firstLine="709"/>
      <w:jc w:val="both"/>
    </w:pPr>
    <w:rPr>
      <w:rFonts w:ascii="Calibri" w:hAnsi="Calibri"/>
      <w:lang w:eastAsia="en-US"/>
    </w:rPr>
  </w:style>
  <w:style w:type="paragraph" w:customStyle="1" w:styleId="6d">
    <w:name w:val="Заг 6"/>
    <w:basedOn w:val="afb"/>
    <w:link w:val="6e"/>
    <w:uiPriority w:val="99"/>
    <w:rsid w:val="00B5267E"/>
    <w:pPr>
      <w:keepNext/>
      <w:spacing w:line="240" w:lineRule="auto"/>
      <w:ind w:left="540" w:firstLine="0"/>
    </w:pPr>
    <w:rPr>
      <w:b/>
    </w:rPr>
  </w:style>
  <w:style w:type="character" w:customStyle="1" w:styleId="6e">
    <w:name w:val="Заг 6 Знак"/>
    <w:link w:val="6d"/>
    <w:uiPriority w:val="99"/>
    <w:locked/>
    <w:rsid w:val="00B5267E"/>
    <w:rPr>
      <w:b/>
      <w:sz w:val="24"/>
      <w:lang w:val="ru-RU" w:eastAsia="ru-RU"/>
    </w:rPr>
  </w:style>
  <w:style w:type="paragraph" w:customStyle="1" w:styleId="a1">
    <w:name w:val="Буллеты"/>
    <w:basedOn w:val="afb"/>
    <w:uiPriority w:val="99"/>
    <w:rsid w:val="00B5267E"/>
    <w:pPr>
      <w:numPr>
        <w:numId w:val="10"/>
      </w:numPr>
      <w:tabs>
        <w:tab w:val="clear" w:pos="997"/>
        <w:tab w:val="num" w:pos="360"/>
        <w:tab w:val="num" w:pos="777"/>
        <w:tab w:val="left" w:pos="1620"/>
      </w:tabs>
      <w:spacing w:before="0"/>
      <w:ind w:left="0" w:firstLine="567"/>
    </w:pPr>
    <w:rPr>
      <w:sz w:val="22"/>
    </w:rPr>
  </w:style>
  <w:style w:type="paragraph" w:customStyle="1" w:styleId="-">
    <w:name w:val="заголовок-мсп"/>
    <w:basedOn w:val="Heading1"/>
    <w:link w:val="-0"/>
    <w:uiPriority w:val="99"/>
    <w:rsid w:val="00B5267E"/>
    <w:pPr>
      <w:numPr>
        <w:numId w:val="11"/>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
    <w:name w:val="таблица_название"/>
    <w:basedOn w:val="Normal"/>
    <w:uiPriority w:val="99"/>
    <w:rsid w:val="00B5267E"/>
    <w:pPr>
      <w:keepNext/>
      <w:spacing w:line="360" w:lineRule="auto"/>
      <w:jc w:val="right"/>
    </w:pPr>
    <w:rPr>
      <w:rFonts w:ascii="Arial" w:hAnsi="Arial" w:cs="Times New Roman"/>
      <w:sz w:val="20"/>
      <w:szCs w:val="20"/>
      <w:lang w:eastAsia="ru-RU"/>
    </w:rPr>
  </w:style>
  <w:style w:type="paragraph" w:customStyle="1" w:styleId="aff0">
    <w:name w:val="таблица_текст"/>
    <w:basedOn w:val="Normal"/>
    <w:uiPriority w:val="99"/>
    <w:rsid w:val="00B5267E"/>
    <w:pPr>
      <w:keepNext/>
      <w:spacing w:line="240" w:lineRule="auto"/>
      <w:ind w:left="80"/>
    </w:pPr>
    <w:rPr>
      <w:rFonts w:ascii="Arial" w:hAnsi="Arial" w:cs="Times New Roman"/>
      <w:sz w:val="18"/>
      <w:szCs w:val="20"/>
      <w:lang w:eastAsia="ru-RU"/>
    </w:rPr>
  </w:style>
  <w:style w:type="paragraph" w:customStyle="1" w:styleId="aff1">
    <w:name w:val="таблица_числа"/>
    <w:basedOn w:val="aff0"/>
    <w:uiPriority w:val="99"/>
    <w:rsid w:val="00B5267E"/>
    <w:pPr>
      <w:tabs>
        <w:tab w:val="right" w:pos="82"/>
      </w:tabs>
      <w:ind w:right="65"/>
      <w:jc w:val="right"/>
    </w:pPr>
  </w:style>
  <w:style w:type="paragraph" w:customStyle="1" w:styleId="2f">
    <w:name w:val="Обычный2"/>
    <w:uiPriority w:val="99"/>
    <w:rsid w:val="00B5267E"/>
    <w:pPr>
      <w:spacing w:before="100" w:after="100" w:line="276" w:lineRule="auto"/>
      <w:ind w:firstLine="709"/>
      <w:jc w:val="both"/>
    </w:pPr>
    <w:rPr>
      <w:sz w:val="24"/>
      <w:szCs w:val="20"/>
    </w:rPr>
  </w:style>
  <w:style w:type="character" w:customStyle="1" w:styleId="3f1">
    <w:name w:val="Основной текст + Полужирный3"/>
    <w:uiPriority w:val="99"/>
    <w:rsid w:val="007F435B"/>
    <w:rPr>
      <w:b/>
      <w:spacing w:val="7"/>
      <w:sz w:val="21"/>
      <w:u w:val="single"/>
      <w:shd w:val="clear" w:color="auto" w:fill="FFFFFF"/>
    </w:rPr>
  </w:style>
  <w:style w:type="character" w:customStyle="1" w:styleId="2f0">
    <w:name w:val="Основной текст + Полужирный2"/>
    <w:uiPriority w:val="99"/>
    <w:rsid w:val="007F435B"/>
    <w:rPr>
      <w:b/>
      <w:spacing w:val="7"/>
      <w:sz w:val="21"/>
      <w:shd w:val="clear" w:color="auto" w:fill="FFFFFF"/>
    </w:rPr>
  </w:style>
  <w:style w:type="character" w:customStyle="1" w:styleId="2f1">
    <w:name w:val="Основной текст + Курсив2"/>
    <w:uiPriority w:val="99"/>
    <w:rsid w:val="007F435B"/>
    <w:rPr>
      <w:i/>
      <w:spacing w:val="4"/>
      <w:sz w:val="21"/>
      <w:shd w:val="clear" w:color="auto" w:fill="FFFFFF"/>
    </w:rPr>
  </w:style>
  <w:style w:type="character" w:customStyle="1" w:styleId="921">
    <w:name w:val="Знак Знак92"/>
    <w:uiPriority w:val="99"/>
    <w:rsid w:val="00540C05"/>
    <w:rPr>
      <w:sz w:val="24"/>
    </w:rPr>
  </w:style>
  <w:style w:type="character" w:customStyle="1" w:styleId="aff2">
    <w:name w:val="Сноска_"/>
    <w:link w:val="aff3"/>
    <w:uiPriority w:val="99"/>
    <w:locked/>
    <w:rsid w:val="00082397"/>
    <w:rPr>
      <w:spacing w:val="4"/>
      <w:sz w:val="21"/>
    </w:rPr>
  </w:style>
  <w:style w:type="paragraph" w:customStyle="1" w:styleId="aff3">
    <w:name w:val="Сноска"/>
    <w:basedOn w:val="Normal"/>
    <w:link w:val="aff2"/>
    <w:uiPriority w:val="99"/>
    <w:rsid w:val="00082397"/>
    <w:pPr>
      <w:shd w:val="clear" w:color="auto" w:fill="FFFFFF"/>
      <w:spacing w:line="274" w:lineRule="exact"/>
      <w:ind w:firstLine="700"/>
    </w:pPr>
    <w:rPr>
      <w:rFonts w:cs="Times New Roman"/>
      <w:spacing w:val="4"/>
      <w:sz w:val="21"/>
      <w:szCs w:val="20"/>
      <w:lang w:eastAsia="ru-RU"/>
    </w:rPr>
  </w:style>
  <w:style w:type="paragraph" w:customStyle="1" w:styleId="aff4">
    <w:name w:val="_Обычный"/>
    <w:basedOn w:val="Normal"/>
    <w:link w:val="aff5"/>
    <w:uiPriority w:val="99"/>
    <w:rsid w:val="009B4451"/>
    <w:pPr>
      <w:spacing w:line="240" w:lineRule="auto"/>
    </w:pPr>
    <w:rPr>
      <w:rFonts w:cs="Times New Roman"/>
      <w:sz w:val="24"/>
      <w:szCs w:val="20"/>
      <w:lang w:eastAsia="ru-RU"/>
    </w:rPr>
  </w:style>
  <w:style w:type="character" w:customStyle="1" w:styleId="aff5">
    <w:name w:val="_Обычный Знак"/>
    <w:link w:val="aff4"/>
    <w:uiPriority w:val="99"/>
    <w:locked/>
    <w:rsid w:val="009B4451"/>
    <w:rPr>
      <w:sz w:val="24"/>
    </w:rPr>
  </w:style>
  <w:style w:type="paragraph" w:styleId="HTMLPreformatted">
    <w:name w:val="HTML Preformatted"/>
    <w:basedOn w:val="Normal"/>
    <w:link w:val="HTMLPreformattedChar"/>
    <w:uiPriority w:val="99"/>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lang w:eastAsia="ru-RU"/>
    </w:rPr>
  </w:style>
  <w:style w:type="character" w:customStyle="1" w:styleId="HTMLPreformattedChar">
    <w:name w:val="HTML Preformatted Char"/>
    <w:basedOn w:val="DefaultParagraphFont"/>
    <w:link w:val="HTMLPreformatted"/>
    <w:uiPriority w:val="99"/>
    <w:semiHidden/>
    <w:locked/>
    <w:rsid w:val="00443A55"/>
    <w:rPr>
      <w:rFonts w:ascii="Courier New" w:hAnsi="Courier New" w:cs="Times New Roman"/>
    </w:rPr>
  </w:style>
  <w:style w:type="paragraph" w:styleId="TOCHeading">
    <w:name w:val="TOC Heading"/>
    <w:basedOn w:val="Heading1"/>
    <w:next w:val="Normal"/>
    <w:uiPriority w:val="99"/>
    <w:qFormat/>
    <w:rsid w:val="00E660AC"/>
    <w:pPr>
      <w:keepLines/>
      <w:spacing w:before="480"/>
      <w:jc w:val="left"/>
      <w:outlineLvl w:val="9"/>
    </w:pPr>
    <w:rPr>
      <w:rFonts w:ascii="Cambria" w:hAnsi="Cambria"/>
      <w:color w:val="365F91"/>
      <w:kern w:val="0"/>
      <w:sz w:val="28"/>
      <w:szCs w:val="28"/>
    </w:rPr>
  </w:style>
  <w:style w:type="paragraph" w:customStyle="1" w:styleId="4e">
    <w:name w:val="Основной текст4"/>
    <w:basedOn w:val="Normal"/>
    <w:uiPriority w:val="99"/>
    <w:rsid w:val="005A6A70"/>
    <w:pPr>
      <w:spacing w:line="240" w:lineRule="auto"/>
      <w:ind w:firstLine="0"/>
      <w:jc w:val="left"/>
    </w:pPr>
    <w:rPr>
      <w:rFonts w:cs="Times New Roman"/>
      <w:sz w:val="24"/>
      <w:szCs w:val="20"/>
      <w:lang w:eastAsia="ru-RU"/>
    </w:rPr>
  </w:style>
  <w:style w:type="paragraph" w:customStyle="1" w:styleId="s9">
    <w:name w:val="s_9"/>
    <w:basedOn w:val="Normal"/>
    <w:uiPriority w:val="99"/>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Normal"/>
    <w:uiPriority w:val="99"/>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Normal"/>
    <w:uiPriority w:val="99"/>
    <w:rsid w:val="00457BEC"/>
    <w:pPr>
      <w:spacing w:line="240" w:lineRule="auto"/>
      <w:ind w:firstLine="720"/>
      <w:jc w:val="left"/>
    </w:pPr>
    <w:rPr>
      <w:rFonts w:cs="Times New Roman"/>
      <w:sz w:val="24"/>
      <w:szCs w:val="24"/>
      <w:lang w:eastAsia="ru-RU"/>
    </w:rPr>
  </w:style>
  <w:style w:type="paragraph" w:customStyle="1" w:styleId="xl24">
    <w:name w:val="xl24"/>
    <w:basedOn w:val="Normal"/>
    <w:uiPriority w:val="99"/>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2">
    <w:name w:val="Обычный3"/>
    <w:uiPriority w:val="99"/>
    <w:rsid w:val="006A7EA5"/>
    <w:pPr>
      <w:widowControl w:val="0"/>
      <w:spacing w:before="280" w:line="300" w:lineRule="auto"/>
      <w:ind w:firstLine="700"/>
      <w:jc w:val="both"/>
    </w:pPr>
    <w:rPr>
      <w:sz w:val="24"/>
      <w:szCs w:val="20"/>
    </w:rPr>
  </w:style>
  <w:style w:type="paragraph" w:customStyle="1" w:styleId="western">
    <w:name w:val="western"/>
    <w:basedOn w:val="Normal"/>
    <w:uiPriority w:val="99"/>
    <w:rsid w:val="00B23D74"/>
    <w:pPr>
      <w:spacing w:before="100" w:beforeAutospacing="1" w:after="100" w:afterAutospacing="1" w:line="240" w:lineRule="auto"/>
      <w:ind w:firstLine="0"/>
      <w:jc w:val="left"/>
    </w:pPr>
    <w:rPr>
      <w:rFonts w:cs="Times New Roman"/>
      <w:sz w:val="24"/>
      <w:szCs w:val="24"/>
      <w:lang w:eastAsia="ru-RU"/>
    </w:rPr>
  </w:style>
  <w:style w:type="paragraph" w:styleId="PlainText">
    <w:name w:val="Plain Text"/>
    <w:aliases w:val="Знак7"/>
    <w:basedOn w:val="Normal"/>
    <w:link w:val="PlainTextChar"/>
    <w:uiPriority w:val="99"/>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PlainTextChar">
    <w:name w:val="Plain Text Char"/>
    <w:aliases w:val="Знак7 Char"/>
    <w:basedOn w:val="DefaultParagraphFont"/>
    <w:link w:val="PlainText"/>
    <w:uiPriority w:val="99"/>
    <w:locked/>
    <w:rsid w:val="00B23D74"/>
    <w:rPr>
      <w:rFonts w:ascii="Calibri" w:eastAsia="SimSun" w:hAnsi="Calibri" w:cs="Courier New"/>
      <w:sz w:val="28"/>
    </w:rPr>
  </w:style>
  <w:style w:type="paragraph" w:customStyle="1" w:styleId="1">
    <w:name w:val="Маркированный1"/>
    <w:link w:val="1f1"/>
    <w:uiPriority w:val="99"/>
    <w:rsid w:val="00B23D74"/>
    <w:pPr>
      <w:numPr>
        <w:numId w:val="14"/>
      </w:numPr>
      <w:tabs>
        <w:tab w:val="clear" w:pos="851"/>
        <w:tab w:val="left" w:pos="1247"/>
      </w:tabs>
      <w:spacing w:before="40"/>
      <w:ind w:left="1248"/>
    </w:pPr>
    <w:rPr>
      <w:rFonts w:ascii="Calibri" w:eastAsia="SimSun" w:hAnsi="Calibri"/>
      <w:sz w:val="28"/>
    </w:rPr>
  </w:style>
  <w:style w:type="character" w:customStyle="1" w:styleId="1f1">
    <w:name w:val="Маркированный1 Знак"/>
    <w:link w:val="1"/>
    <w:uiPriority w:val="99"/>
    <w:locked/>
    <w:rsid w:val="00B23D74"/>
    <w:rPr>
      <w:rFonts w:ascii="Calibri" w:eastAsia="SimSun" w:hAnsi="Calibri"/>
      <w:sz w:val="28"/>
    </w:rPr>
  </w:style>
  <w:style w:type="paragraph" w:customStyle="1" w:styleId="S">
    <w:name w:val="S_Обычный"/>
    <w:basedOn w:val="Normal"/>
    <w:link w:val="S0"/>
    <w:uiPriority w:val="99"/>
    <w:rsid w:val="00E15AB6"/>
    <w:pPr>
      <w:spacing w:before="120" w:after="60" w:line="240" w:lineRule="auto"/>
      <w:ind w:firstLine="567"/>
    </w:pPr>
    <w:rPr>
      <w:rFonts w:cs="Times New Roman"/>
      <w:sz w:val="24"/>
      <w:szCs w:val="20"/>
      <w:lang w:eastAsia="ar-SA"/>
    </w:rPr>
  </w:style>
  <w:style w:type="character" w:customStyle="1" w:styleId="S0">
    <w:name w:val="S_Обычный Знак"/>
    <w:link w:val="S"/>
    <w:uiPriority w:val="99"/>
    <w:locked/>
    <w:rsid w:val="00E15AB6"/>
    <w:rPr>
      <w:sz w:val="24"/>
      <w:lang w:eastAsia="ar-SA" w:bidi="ar-SA"/>
    </w:rPr>
  </w:style>
  <w:style w:type="paragraph" w:customStyle="1" w:styleId="10">
    <w:name w:val="Список 1)"/>
    <w:basedOn w:val="Normal"/>
    <w:uiPriority w:val="99"/>
    <w:rsid w:val="00345C66"/>
    <w:pPr>
      <w:numPr>
        <w:numId w:val="15"/>
      </w:numPr>
      <w:spacing w:after="60" w:line="240" w:lineRule="auto"/>
    </w:pPr>
    <w:rPr>
      <w:rFonts w:cs="Times New Roman"/>
      <w:sz w:val="24"/>
      <w:szCs w:val="24"/>
      <w:lang w:eastAsia="ru-RU"/>
    </w:rPr>
  </w:style>
  <w:style w:type="paragraph" w:customStyle="1" w:styleId="xl46">
    <w:name w:val="xl46"/>
    <w:basedOn w:val="Normal"/>
    <w:uiPriority w:val="99"/>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Normal"/>
    <w:next w:val="Normal"/>
    <w:uiPriority w:val="99"/>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6">
    <w:name w:val="Таблица ГП"/>
    <w:basedOn w:val="Normal"/>
    <w:next w:val="Normal"/>
    <w:link w:val="aff7"/>
    <w:uiPriority w:val="99"/>
    <w:rsid w:val="00F249A4"/>
    <w:pPr>
      <w:spacing w:line="240" w:lineRule="auto"/>
      <w:ind w:firstLine="0"/>
      <w:jc w:val="left"/>
    </w:pPr>
    <w:rPr>
      <w:rFonts w:ascii="Tahoma" w:hAnsi="Tahoma" w:cs="Tahoma"/>
      <w:sz w:val="20"/>
      <w:szCs w:val="20"/>
      <w:lang w:eastAsia="ru-RU"/>
    </w:rPr>
  </w:style>
  <w:style w:type="character" w:customStyle="1" w:styleId="aff7">
    <w:name w:val="Таблица ГП Знак"/>
    <w:basedOn w:val="DefaultParagraphFont"/>
    <w:link w:val="aff6"/>
    <w:uiPriority w:val="99"/>
    <w:locked/>
    <w:rsid w:val="00F249A4"/>
    <w:rPr>
      <w:rFonts w:ascii="Tahoma" w:hAnsi="Tahoma" w:cs="Tahoma"/>
    </w:rPr>
  </w:style>
  <w:style w:type="paragraph" w:customStyle="1" w:styleId="Default">
    <w:name w:val="Default"/>
    <w:uiPriority w:val="99"/>
    <w:rsid w:val="00E23760"/>
    <w:pPr>
      <w:autoSpaceDE w:val="0"/>
      <w:autoSpaceDN w:val="0"/>
      <w:adjustRightInd w:val="0"/>
      <w:spacing w:line="276" w:lineRule="auto"/>
      <w:ind w:firstLine="709"/>
      <w:jc w:val="both"/>
    </w:pPr>
    <w:rPr>
      <w:color w:val="000000"/>
      <w:sz w:val="24"/>
      <w:szCs w:val="24"/>
    </w:rPr>
  </w:style>
  <w:style w:type="paragraph" w:customStyle="1" w:styleId="aff8">
    <w:name w:val="Стандарт"/>
    <w:basedOn w:val="BodyText"/>
    <w:link w:val="aff9"/>
    <w:uiPriority w:val="99"/>
    <w:rsid w:val="000B3A76"/>
    <w:pPr>
      <w:widowControl w:val="0"/>
      <w:spacing w:after="0" w:line="264" w:lineRule="auto"/>
      <w:ind w:firstLine="720"/>
      <w:jc w:val="both"/>
    </w:pPr>
    <w:rPr>
      <w:rFonts w:ascii="Times New Roman" w:hAnsi="Times New Roman"/>
      <w:sz w:val="28"/>
      <w:lang w:eastAsia="ru-RU"/>
    </w:rPr>
  </w:style>
  <w:style w:type="character" w:customStyle="1" w:styleId="aff9">
    <w:name w:val="Стандарт Знак"/>
    <w:basedOn w:val="DefaultParagraphFont"/>
    <w:link w:val="aff8"/>
    <w:uiPriority w:val="99"/>
    <w:locked/>
    <w:rsid w:val="000B3A76"/>
    <w:rPr>
      <w:rFonts w:cs="Times New Roman"/>
      <w:snapToGrid w:val="0"/>
      <w:sz w:val="28"/>
    </w:rPr>
  </w:style>
  <w:style w:type="character" w:customStyle="1" w:styleId="212pt">
    <w:name w:val="Основной текст (2) + 12 pt"/>
    <w:aliases w:val="Полужирный16"/>
    <w:basedOn w:val="22"/>
    <w:uiPriority w:val="99"/>
    <w:rsid w:val="00DF68B2"/>
    <w:rPr>
      <w:rFonts w:ascii="Times New Roman" w:hAnsi="Times New Roman" w:cs="Times New Roman"/>
      <w:b/>
      <w:bCs/>
      <w:color w:val="000000"/>
      <w:spacing w:val="0"/>
      <w:w w:val="100"/>
      <w:position w:val="0"/>
      <w:sz w:val="24"/>
      <w:szCs w:val="24"/>
      <w:u w:val="none"/>
      <w:lang w:val="ru-RU" w:eastAsia="ru-RU"/>
    </w:rPr>
  </w:style>
  <w:style w:type="character" w:customStyle="1" w:styleId="2ArialUnicodeMS">
    <w:name w:val="Основной текст (2) + Arial Unicode MS"/>
    <w:aliases w:val="4 pt"/>
    <w:basedOn w:val="22"/>
    <w:uiPriority w:val="99"/>
    <w:rsid w:val="00DF68B2"/>
    <w:rPr>
      <w:rFonts w:ascii="Arial Unicode MS" w:eastAsia="Arial Unicode MS" w:hAnsi="Arial Unicode MS" w:cs="Arial Unicode MS"/>
      <w:color w:val="000000"/>
      <w:spacing w:val="0"/>
      <w:w w:val="100"/>
      <w:position w:val="0"/>
      <w:sz w:val="8"/>
      <w:szCs w:val="8"/>
      <w:u w:val="none"/>
      <w:lang w:val="ru-RU" w:eastAsia="ru-RU"/>
    </w:rPr>
  </w:style>
  <w:style w:type="paragraph" w:customStyle="1" w:styleId="affa">
    <w:name w:val="Абзац"/>
    <w:basedOn w:val="Normal"/>
    <w:link w:val="affb"/>
    <w:uiPriority w:val="99"/>
    <w:rsid w:val="005074DD"/>
    <w:pPr>
      <w:spacing w:before="120" w:after="60" w:line="240" w:lineRule="auto"/>
      <w:ind w:firstLine="567"/>
    </w:pPr>
    <w:rPr>
      <w:rFonts w:cs="Times New Roman"/>
      <w:sz w:val="24"/>
      <w:szCs w:val="20"/>
      <w:lang w:eastAsia="ru-RU"/>
    </w:rPr>
  </w:style>
  <w:style w:type="character" w:customStyle="1" w:styleId="affb">
    <w:name w:val="Абзац Знак"/>
    <w:link w:val="affa"/>
    <w:uiPriority w:val="99"/>
    <w:locked/>
    <w:rsid w:val="005074DD"/>
    <w:rPr>
      <w:sz w:val="24"/>
    </w:rPr>
  </w:style>
  <w:style w:type="paragraph" w:styleId="List">
    <w:name w:val="List"/>
    <w:basedOn w:val="Normal"/>
    <w:uiPriority w:val="99"/>
    <w:semiHidden/>
    <w:locked/>
    <w:rsid w:val="005074DD"/>
    <w:pPr>
      <w:ind w:left="283" w:hanging="283"/>
      <w:contextualSpacing/>
    </w:pPr>
  </w:style>
  <w:style w:type="paragraph" w:customStyle="1" w:styleId="affc">
    <w:name w:val="Табличный_заголовки"/>
    <w:basedOn w:val="Normal"/>
    <w:uiPriority w:val="99"/>
    <w:rsid w:val="005074DD"/>
    <w:pPr>
      <w:keepNext/>
      <w:keepLines/>
      <w:spacing w:line="240" w:lineRule="auto"/>
      <w:ind w:firstLine="0"/>
      <w:jc w:val="center"/>
    </w:pPr>
    <w:rPr>
      <w:rFonts w:cs="Times New Roman"/>
      <w:b/>
      <w:sz w:val="20"/>
      <w:szCs w:val="20"/>
      <w:lang w:eastAsia="ru-RU"/>
    </w:rPr>
  </w:style>
  <w:style w:type="paragraph" w:customStyle="1" w:styleId="affd">
    <w:name w:val="Табличный_центр"/>
    <w:basedOn w:val="Normal"/>
    <w:uiPriority w:val="99"/>
    <w:rsid w:val="005074DD"/>
    <w:pPr>
      <w:spacing w:line="240" w:lineRule="auto"/>
      <w:ind w:firstLine="0"/>
      <w:jc w:val="center"/>
    </w:pPr>
    <w:rPr>
      <w:rFonts w:cs="Times New Roman"/>
      <w:sz w:val="22"/>
      <w:lang w:eastAsia="ru-RU"/>
    </w:rPr>
  </w:style>
  <w:style w:type="paragraph" w:customStyle="1" w:styleId="affe">
    <w:name w:val="Табличный_слева"/>
    <w:basedOn w:val="Normal"/>
    <w:uiPriority w:val="99"/>
    <w:rsid w:val="005074DD"/>
    <w:pPr>
      <w:spacing w:line="240" w:lineRule="auto"/>
      <w:ind w:firstLine="0"/>
      <w:jc w:val="left"/>
    </w:pPr>
    <w:rPr>
      <w:rFonts w:cs="Times New Roman"/>
      <w:sz w:val="22"/>
      <w:lang w:eastAsia="ru-RU"/>
    </w:rPr>
  </w:style>
  <w:style w:type="paragraph" w:customStyle="1" w:styleId="afff">
    <w:name w:val="Название таблицы"/>
    <w:basedOn w:val="Caption"/>
    <w:link w:val="afff0"/>
    <w:uiPriority w:val="99"/>
    <w:rsid w:val="005074DD"/>
    <w:pPr>
      <w:keepNext/>
      <w:spacing w:after="0"/>
    </w:pPr>
    <w:rPr>
      <w:bCs w:val="0"/>
      <w:sz w:val="22"/>
    </w:rPr>
  </w:style>
  <w:style w:type="character" w:customStyle="1" w:styleId="ListParagraphChar">
    <w:name w:val="List Paragraph Char"/>
    <w:link w:val="ListParagraph"/>
    <w:uiPriority w:val="99"/>
    <w:locked/>
    <w:rsid w:val="005074DD"/>
    <w:rPr>
      <w:sz w:val="22"/>
      <w:lang w:eastAsia="en-US"/>
    </w:rPr>
  </w:style>
  <w:style w:type="character" w:customStyle="1" w:styleId="2f2">
    <w:name w:val="Основной текст (2) + Полужирный"/>
    <w:basedOn w:val="22"/>
    <w:uiPriority w:val="99"/>
    <w:rsid w:val="005074DD"/>
    <w:rPr>
      <w:rFonts w:ascii="Times New Roman" w:hAnsi="Times New Roman" w:cs="Times New Roman"/>
      <w:b/>
      <w:bCs/>
      <w:color w:val="000000"/>
      <w:spacing w:val="0"/>
      <w:w w:val="100"/>
      <w:position w:val="0"/>
      <w:sz w:val="26"/>
      <w:szCs w:val="26"/>
      <w:u w:val="none"/>
      <w:lang w:val="ru-RU" w:eastAsia="ru-RU"/>
    </w:rPr>
  </w:style>
  <w:style w:type="character" w:customStyle="1" w:styleId="210pt">
    <w:name w:val="Основной текст (2) + 10 pt"/>
    <w:aliases w:val="Курсив7"/>
    <w:basedOn w:val="22"/>
    <w:uiPriority w:val="99"/>
    <w:rsid w:val="005074DD"/>
    <w:rPr>
      <w:rFonts w:ascii="Times New Roman" w:hAnsi="Times New Roman" w:cs="Times New Roman"/>
      <w:i/>
      <w:iCs/>
      <w:color w:val="000000"/>
      <w:spacing w:val="0"/>
      <w:w w:val="100"/>
      <w:position w:val="0"/>
      <w:sz w:val="20"/>
      <w:szCs w:val="20"/>
      <w:u w:val="none"/>
      <w:lang w:val="ru-RU" w:eastAsia="ru-RU"/>
    </w:rPr>
  </w:style>
  <w:style w:type="character" w:customStyle="1" w:styleId="2ArialUnicodeMS5">
    <w:name w:val="Основной текст (2) + Arial Unicode MS5"/>
    <w:aliases w:val="8 pt,Малые прописные"/>
    <w:basedOn w:val="22"/>
    <w:uiPriority w:val="99"/>
    <w:rsid w:val="005074DD"/>
    <w:rPr>
      <w:rFonts w:ascii="Arial Unicode MS" w:eastAsia="Arial Unicode MS" w:hAnsi="Arial Unicode MS" w:cs="Arial Unicode MS"/>
      <w:smallCaps/>
      <w:color w:val="000000"/>
      <w:spacing w:val="0"/>
      <w:w w:val="100"/>
      <w:position w:val="0"/>
      <w:sz w:val="16"/>
      <w:szCs w:val="16"/>
      <w:u w:val="none"/>
      <w:lang w:val="en-US" w:eastAsia="en-US"/>
    </w:rPr>
  </w:style>
  <w:style w:type="character" w:customStyle="1" w:styleId="2ArialUnicodeMS4">
    <w:name w:val="Основной текст (2) + Arial Unicode MS4"/>
    <w:aliases w:val="8 pt3"/>
    <w:basedOn w:val="22"/>
    <w:uiPriority w:val="99"/>
    <w:rsid w:val="005074DD"/>
    <w:rPr>
      <w:rFonts w:ascii="Arial Unicode MS" w:eastAsia="Arial Unicode MS" w:hAnsi="Arial Unicode MS" w:cs="Arial Unicode MS"/>
      <w:color w:val="000000"/>
      <w:spacing w:val="0"/>
      <w:w w:val="100"/>
      <w:position w:val="0"/>
      <w:sz w:val="16"/>
      <w:szCs w:val="16"/>
      <w:u w:val="none"/>
      <w:lang w:val="ru-RU" w:eastAsia="ru-RU"/>
    </w:rPr>
  </w:style>
  <w:style w:type="character" w:customStyle="1" w:styleId="2f3">
    <w:name w:val="Основной текст (2) + Малые прописные"/>
    <w:basedOn w:val="22"/>
    <w:uiPriority w:val="99"/>
    <w:rsid w:val="005074DD"/>
    <w:rPr>
      <w:rFonts w:ascii="Times New Roman" w:hAnsi="Times New Roman" w:cs="Times New Roman"/>
      <w:smallCaps/>
      <w:color w:val="000000"/>
      <w:spacing w:val="0"/>
      <w:w w:val="100"/>
      <w:position w:val="0"/>
      <w:sz w:val="22"/>
      <w:szCs w:val="22"/>
      <w:u w:val="none"/>
      <w:lang w:val="en-US" w:eastAsia="en-US"/>
    </w:rPr>
  </w:style>
  <w:style w:type="character" w:customStyle="1" w:styleId="2ArialUnicodeMS3">
    <w:name w:val="Основной текст (2) + Arial Unicode MS3"/>
    <w:aliases w:val="7 pt"/>
    <w:basedOn w:val="22"/>
    <w:uiPriority w:val="99"/>
    <w:rsid w:val="005074DD"/>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Candara">
    <w:name w:val="Основной текст (2) + Candara"/>
    <w:aliases w:val="11.5 pt"/>
    <w:basedOn w:val="22"/>
    <w:uiPriority w:val="99"/>
    <w:rsid w:val="005074DD"/>
    <w:rPr>
      <w:rFonts w:ascii="Candara" w:hAnsi="Candara" w:cs="Candara"/>
      <w:color w:val="000000"/>
      <w:spacing w:val="0"/>
      <w:w w:val="100"/>
      <w:position w:val="0"/>
      <w:sz w:val="23"/>
      <w:szCs w:val="23"/>
      <w:u w:val="none"/>
      <w:lang w:val="ru-RU" w:eastAsia="ru-RU"/>
    </w:rPr>
  </w:style>
  <w:style w:type="character" w:customStyle="1" w:styleId="2ArialUnicodeMS2">
    <w:name w:val="Основной текст (2) + Arial Unicode MS2"/>
    <w:aliases w:val="10 pt3"/>
    <w:basedOn w:val="22"/>
    <w:uiPriority w:val="99"/>
    <w:rsid w:val="005074DD"/>
    <w:rPr>
      <w:rFonts w:ascii="Arial Unicode MS" w:eastAsia="Arial Unicode MS" w:hAnsi="Arial Unicode MS" w:cs="Arial Unicode MS"/>
      <w:color w:val="000000"/>
      <w:spacing w:val="0"/>
      <w:w w:val="100"/>
      <w:position w:val="0"/>
      <w:sz w:val="20"/>
      <w:szCs w:val="20"/>
      <w:u w:val="none"/>
      <w:lang w:val="ru-RU" w:eastAsia="ru-RU"/>
    </w:rPr>
  </w:style>
  <w:style w:type="character" w:customStyle="1" w:styleId="210pt2">
    <w:name w:val="Основной текст (2) + 10 pt2"/>
    <w:basedOn w:val="22"/>
    <w:uiPriority w:val="99"/>
    <w:rsid w:val="005074DD"/>
    <w:rPr>
      <w:rFonts w:ascii="Times New Roman" w:hAnsi="Times New Roman" w:cs="Times New Roman"/>
      <w:color w:val="000000"/>
      <w:spacing w:val="0"/>
      <w:w w:val="100"/>
      <w:position w:val="0"/>
      <w:sz w:val="20"/>
      <w:szCs w:val="20"/>
      <w:u w:val="none"/>
      <w:lang w:val="ru-RU" w:eastAsia="ru-RU"/>
    </w:rPr>
  </w:style>
  <w:style w:type="character" w:customStyle="1" w:styleId="2ArialUnicodeMS1">
    <w:name w:val="Основной текст (2) + Arial Unicode MS1"/>
    <w:aliases w:val="7.5 pt,Курсив6"/>
    <w:basedOn w:val="22"/>
    <w:uiPriority w:val="99"/>
    <w:rsid w:val="005074DD"/>
    <w:rPr>
      <w:rFonts w:ascii="Arial Unicode MS" w:eastAsia="Arial Unicode MS" w:hAnsi="Arial Unicode MS" w:cs="Arial Unicode MS"/>
      <w:i/>
      <w:iCs/>
      <w:color w:val="000000"/>
      <w:spacing w:val="0"/>
      <w:w w:val="100"/>
      <w:position w:val="0"/>
      <w:sz w:val="15"/>
      <w:szCs w:val="15"/>
      <w:u w:val="none"/>
      <w:lang w:val="ru-RU" w:eastAsia="ru-RU"/>
    </w:rPr>
  </w:style>
  <w:style w:type="character" w:customStyle="1" w:styleId="25pt">
    <w:name w:val="Основной текст (2) + 5 pt"/>
    <w:aliases w:val="Масштаб 150%"/>
    <w:basedOn w:val="22"/>
    <w:uiPriority w:val="99"/>
    <w:rsid w:val="005074DD"/>
    <w:rPr>
      <w:rFonts w:ascii="Times New Roman" w:hAnsi="Times New Roman" w:cs="Times New Roman"/>
      <w:color w:val="000000"/>
      <w:spacing w:val="0"/>
      <w:w w:val="150"/>
      <w:position w:val="0"/>
      <w:sz w:val="10"/>
      <w:szCs w:val="10"/>
      <w:u w:val="none"/>
      <w:lang w:val="ru-RU" w:eastAsia="ru-RU"/>
    </w:rPr>
  </w:style>
  <w:style w:type="character" w:customStyle="1" w:styleId="2Arial">
    <w:name w:val="Основной текст (2) + Arial"/>
    <w:aliases w:val="8 pt2,Полужирный15"/>
    <w:basedOn w:val="22"/>
    <w:uiPriority w:val="99"/>
    <w:rsid w:val="005074DD"/>
    <w:rPr>
      <w:rFonts w:ascii="Arial" w:hAnsi="Arial" w:cs="Arial"/>
      <w:b/>
      <w:bCs/>
      <w:color w:val="000000"/>
      <w:spacing w:val="0"/>
      <w:w w:val="100"/>
      <w:position w:val="0"/>
      <w:sz w:val="16"/>
      <w:szCs w:val="16"/>
      <w:u w:val="none"/>
      <w:lang w:val="ru-RU" w:eastAsia="ru-RU"/>
    </w:rPr>
  </w:style>
  <w:style w:type="character" w:customStyle="1" w:styleId="2Arial11">
    <w:name w:val="Основной текст (2) + Arial11"/>
    <w:aliases w:val="11 pt3,Полужирный14"/>
    <w:basedOn w:val="22"/>
    <w:uiPriority w:val="99"/>
    <w:rsid w:val="005074DD"/>
    <w:rPr>
      <w:rFonts w:ascii="Arial" w:hAnsi="Arial" w:cs="Arial"/>
      <w:b/>
      <w:bCs/>
      <w:color w:val="000000"/>
      <w:spacing w:val="0"/>
      <w:w w:val="100"/>
      <w:position w:val="0"/>
      <w:sz w:val="22"/>
      <w:szCs w:val="22"/>
      <w:u w:val="none"/>
      <w:lang w:val="ru-RU" w:eastAsia="ru-RU"/>
    </w:rPr>
  </w:style>
  <w:style w:type="character" w:customStyle="1" w:styleId="2Arial10">
    <w:name w:val="Основной текст (2) + Arial10"/>
    <w:aliases w:val="7.5 pt3"/>
    <w:basedOn w:val="22"/>
    <w:uiPriority w:val="99"/>
    <w:rsid w:val="005074DD"/>
    <w:rPr>
      <w:rFonts w:ascii="Arial" w:hAnsi="Arial" w:cs="Arial"/>
      <w:color w:val="000000"/>
      <w:spacing w:val="0"/>
      <w:w w:val="100"/>
      <w:position w:val="0"/>
      <w:sz w:val="15"/>
      <w:szCs w:val="15"/>
      <w:u w:val="none"/>
      <w:lang w:val="ru-RU" w:eastAsia="ru-RU"/>
    </w:rPr>
  </w:style>
  <w:style w:type="paragraph" w:customStyle="1" w:styleId="afff1">
    <w:name w:val="Основной ГП"/>
    <w:link w:val="afff2"/>
    <w:uiPriority w:val="99"/>
    <w:rsid w:val="005074DD"/>
    <w:pPr>
      <w:spacing w:before="120"/>
      <w:ind w:firstLine="709"/>
      <w:jc w:val="both"/>
    </w:pPr>
    <w:rPr>
      <w:rFonts w:ascii="Tahoma" w:hAnsi="Tahoma"/>
      <w:lang w:eastAsia="en-US"/>
    </w:rPr>
  </w:style>
  <w:style w:type="character" w:customStyle="1" w:styleId="afff2">
    <w:name w:val="Основной ГП Знак"/>
    <w:link w:val="afff1"/>
    <w:uiPriority w:val="99"/>
    <w:locked/>
    <w:rsid w:val="005074DD"/>
    <w:rPr>
      <w:rFonts w:ascii="Tahoma" w:hAnsi="Tahoma"/>
      <w:sz w:val="22"/>
      <w:lang w:eastAsia="en-US"/>
    </w:rPr>
  </w:style>
  <w:style w:type="character" w:customStyle="1" w:styleId="2Arial9">
    <w:name w:val="Основной текст (2) + Arial9"/>
    <w:aliases w:val="7 pt2"/>
    <w:basedOn w:val="22"/>
    <w:uiPriority w:val="99"/>
    <w:rsid w:val="005074DD"/>
    <w:rPr>
      <w:rFonts w:ascii="Arial" w:hAnsi="Arial" w:cs="Arial"/>
      <w:color w:val="000000"/>
      <w:spacing w:val="0"/>
      <w:w w:val="100"/>
      <w:position w:val="0"/>
      <w:sz w:val="14"/>
      <w:szCs w:val="14"/>
      <w:u w:val="none"/>
      <w:lang w:val="ru-RU" w:eastAsia="ru-RU"/>
    </w:rPr>
  </w:style>
  <w:style w:type="character" w:customStyle="1" w:styleId="2Arial8">
    <w:name w:val="Основной текст (2) + Arial8"/>
    <w:aliases w:val="7 pt1,Полужирный13"/>
    <w:basedOn w:val="22"/>
    <w:uiPriority w:val="99"/>
    <w:rsid w:val="005074DD"/>
    <w:rPr>
      <w:rFonts w:ascii="Arial" w:hAnsi="Arial" w:cs="Arial"/>
      <w:b/>
      <w:bCs/>
      <w:color w:val="000000"/>
      <w:spacing w:val="0"/>
      <w:w w:val="100"/>
      <w:position w:val="0"/>
      <w:sz w:val="14"/>
      <w:szCs w:val="14"/>
      <w:u w:val="none"/>
      <w:lang w:val="ru-RU" w:eastAsia="ru-RU"/>
    </w:rPr>
  </w:style>
  <w:style w:type="character" w:customStyle="1" w:styleId="2Arial7">
    <w:name w:val="Основной текст (2) + Arial7"/>
    <w:aliases w:val="9 pt1"/>
    <w:basedOn w:val="22"/>
    <w:uiPriority w:val="99"/>
    <w:rsid w:val="005074DD"/>
    <w:rPr>
      <w:rFonts w:ascii="Arial" w:hAnsi="Arial" w:cs="Arial"/>
      <w:color w:val="000000"/>
      <w:spacing w:val="0"/>
      <w:w w:val="100"/>
      <w:position w:val="0"/>
      <w:sz w:val="18"/>
      <w:szCs w:val="18"/>
      <w:u w:val="none"/>
      <w:lang w:val="ru-RU" w:eastAsia="ru-RU"/>
    </w:rPr>
  </w:style>
  <w:style w:type="character" w:customStyle="1" w:styleId="2f4">
    <w:name w:val="Основной текст (2) + Курсив"/>
    <w:basedOn w:val="22"/>
    <w:uiPriority w:val="99"/>
    <w:rsid w:val="005074DD"/>
    <w:rPr>
      <w:rFonts w:ascii="Times New Roman" w:hAnsi="Times New Roman" w:cs="Times New Roman"/>
      <w:i/>
      <w:iCs/>
      <w:color w:val="000000"/>
      <w:spacing w:val="0"/>
      <w:w w:val="100"/>
      <w:position w:val="0"/>
      <w:sz w:val="24"/>
      <w:szCs w:val="24"/>
      <w:u w:val="none"/>
      <w:lang w:val="ru-RU" w:eastAsia="ru-RU"/>
    </w:rPr>
  </w:style>
  <w:style w:type="character" w:customStyle="1" w:styleId="2Arial6">
    <w:name w:val="Основной текст (2) + Arial6"/>
    <w:aliases w:val="8.5 pt,Полужирный12"/>
    <w:basedOn w:val="22"/>
    <w:uiPriority w:val="99"/>
    <w:rsid w:val="005074DD"/>
    <w:rPr>
      <w:rFonts w:ascii="Arial" w:hAnsi="Arial" w:cs="Arial"/>
      <w:b/>
      <w:bCs/>
      <w:color w:val="000000"/>
      <w:spacing w:val="0"/>
      <w:w w:val="100"/>
      <w:position w:val="0"/>
      <w:sz w:val="17"/>
      <w:szCs w:val="17"/>
      <w:u w:val="none"/>
      <w:lang w:val="ru-RU" w:eastAsia="ru-RU"/>
    </w:rPr>
  </w:style>
  <w:style w:type="character" w:customStyle="1" w:styleId="2Arial5">
    <w:name w:val="Основной текст (2) + Arial5"/>
    <w:aliases w:val="8 pt1"/>
    <w:basedOn w:val="22"/>
    <w:uiPriority w:val="99"/>
    <w:rsid w:val="005074DD"/>
    <w:rPr>
      <w:rFonts w:ascii="Arial" w:hAnsi="Arial" w:cs="Arial"/>
      <w:color w:val="000000"/>
      <w:spacing w:val="0"/>
      <w:w w:val="100"/>
      <w:position w:val="0"/>
      <w:sz w:val="16"/>
      <w:szCs w:val="16"/>
      <w:u w:val="none"/>
      <w:lang w:val="ru-RU" w:eastAsia="ru-RU"/>
    </w:rPr>
  </w:style>
  <w:style w:type="character" w:customStyle="1" w:styleId="2Calibri">
    <w:name w:val="Основной текст (2) + Calibri"/>
    <w:aliases w:val="7.5 pt2,Курсив5"/>
    <w:basedOn w:val="22"/>
    <w:uiPriority w:val="99"/>
    <w:rsid w:val="005074DD"/>
    <w:rPr>
      <w:rFonts w:ascii="Calibri" w:hAnsi="Calibri" w:cs="Calibri"/>
      <w:i/>
      <w:iCs/>
      <w:color w:val="000000"/>
      <w:spacing w:val="0"/>
      <w:w w:val="100"/>
      <w:position w:val="0"/>
      <w:sz w:val="15"/>
      <w:szCs w:val="15"/>
      <w:u w:val="none"/>
      <w:lang w:val="ru-RU" w:eastAsia="ru-RU"/>
    </w:rPr>
  </w:style>
  <w:style w:type="character" w:customStyle="1" w:styleId="2FranklinGothicHeavy">
    <w:name w:val="Основной текст (2) + Franklin Gothic Heavy"/>
    <w:aliases w:val="5 pt14,Курсив4,Масштаб 150%1"/>
    <w:basedOn w:val="22"/>
    <w:uiPriority w:val="99"/>
    <w:rsid w:val="00876EEF"/>
    <w:rPr>
      <w:rFonts w:ascii="Franklin Gothic Heavy" w:hAnsi="Franklin Gothic Heavy" w:cs="Franklin Gothic Heavy"/>
      <w:i/>
      <w:iCs/>
      <w:color w:val="000000"/>
      <w:spacing w:val="0"/>
      <w:w w:val="150"/>
      <w:position w:val="0"/>
      <w:sz w:val="10"/>
      <w:szCs w:val="10"/>
      <w:u w:val="none"/>
      <w:lang w:val="en-US" w:eastAsia="en-US"/>
    </w:rPr>
  </w:style>
  <w:style w:type="paragraph" w:customStyle="1" w:styleId="a0">
    <w:name w:val="Маркированный ГП"/>
    <w:basedOn w:val="ListParagraph"/>
    <w:link w:val="afff3"/>
    <w:uiPriority w:val="99"/>
    <w:rsid w:val="00590A40"/>
    <w:pPr>
      <w:numPr>
        <w:numId w:val="16"/>
      </w:numPr>
      <w:spacing w:after="0"/>
      <w:ind w:left="1134" w:hanging="425"/>
      <w:contextualSpacing/>
    </w:pPr>
    <w:rPr>
      <w:rFonts w:ascii="Tahoma" w:hAnsi="Tahoma"/>
      <w:sz w:val="24"/>
      <w:szCs w:val="24"/>
    </w:rPr>
  </w:style>
  <w:style w:type="character" w:customStyle="1" w:styleId="afff3">
    <w:name w:val="Маркированный ГП Знак"/>
    <w:link w:val="a0"/>
    <w:uiPriority w:val="99"/>
    <w:locked/>
    <w:rsid w:val="00590A40"/>
    <w:rPr>
      <w:rFonts w:ascii="Tahoma" w:hAnsi="Tahoma"/>
      <w:sz w:val="24"/>
      <w:szCs w:val="24"/>
      <w:lang w:eastAsia="en-US"/>
    </w:rPr>
  </w:style>
  <w:style w:type="character" w:customStyle="1" w:styleId="down">
    <w:name w:val="down"/>
    <w:basedOn w:val="DefaultParagraphFont"/>
    <w:uiPriority w:val="99"/>
    <w:rsid w:val="00180E94"/>
    <w:rPr>
      <w:rFonts w:cs="Times New Roman"/>
    </w:rPr>
  </w:style>
  <w:style w:type="character" w:customStyle="1" w:styleId="210pt1">
    <w:name w:val="Основной текст (2) + 10 pt1"/>
    <w:aliases w:val="Полужирный11"/>
    <w:basedOn w:val="22"/>
    <w:uiPriority w:val="99"/>
    <w:rsid w:val="006B0003"/>
    <w:rPr>
      <w:rFonts w:ascii="Times New Roman" w:hAnsi="Times New Roman" w:cs="Times New Roman"/>
      <w:b/>
      <w:bCs/>
      <w:color w:val="000000"/>
      <w:spacing w:val="0"/>
      <w:w w:val="100"/>
      <w:position w:val="0"/>
      <w:sz w:val="20"/>
      <w:szCs w:val="20"/>
      <w:u w:val="none"/>
      <w:lang w:val="ru-RU" w:eastAsia="ru-RU"/>
    </w:rPr>
  </w:style>
  <w:style w:type="table" w:styleId="TableElegant">
    <w:name w:val="Table Elegant"/>
    <w:basedOn w:val="TableNormal"/>
    <w:uiPriority w:val="99"/>
    <w:locked/>
    <w:rsid w:val="00805E0C"/>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customStyle="1" w:styleId="Bodytext0">
    <w:name w:val="Body text_"/>
    <w:link w:val="9b"/>
    <w:uiPriority w:val="99"/>
    <w:locked/>
    <w:rsid w:val="00805E0C"/>
    <w:rPr>
      <w:sz w:val="22"/>
      <w:shd w:val="clear" w:color="auto" w:fill="FFFFFF"/>
    </w:rPr>
  </w:style>
  <w:style w:type="paragraph" w:customStyle="1" w:styleId="9b">
    <w:name w:val="Основной текст9"/>
    <w:basedOn w:val="Normal"/>
    <w:link w:val="Bodytext0"/>
    <w:uiPriority w:val="99"/>
    <w:rsid w:val="00805E0C"/>
    <w:pPr>
      <w:shd w:val="clear" w:color="auto" w:fill="FFFFFF"/>
      <w:spacing w:line="480" w:lineRule="exact"/>
      <w:ind w:hanging="380"/>
      <w:jc w:val="left"/>
    </w:pPr>
    <w:rPr>
      <w:rFonts w:cs="Times New Roman"/>
      <w:sz w:val="22"/>
      <w:szCs w:val="20"/>
      <w:lang w:eastAsia="ru-RU"/>
    </w:rPr>
  </w:style>
  <w:style w:type="paragraph" w:customStyle="1" w:styleId="afff4">
    <w:name w:val="Обычный текст"/>
    <w:basedOn w:val="Normal"/>
    <w:uiPriority w:val="99"/>
    <w:rsid w:val="00805E0C"/>
    <w:pPr>
      <w:spacing w:line="240" w:lineRule="auto"/>
      <w:ind w:left="397" w:hanging="397"/>
    </w:pPr>
    <w:rPr>
      <w:rFonts w:cs="Arial"/>
      <w:sz w:val="24"/>
      <w:szCs w:val="20"/>
    </w:rPr>
  </w:style>
  <w:style w:type="character" w:customStyle="1" w:styleId="afff0">
    <w:name w:val="Название таблицы Знак"/>
    <w:link w:val="afff"/>
    <w:uiPriority w:val="99"/>
    <w:locked/>
    <w:rsid w:val="00805E0C"/>
    <w:rPr>
      <w:b/>
      <w:sz w:val="22"/>
    </w:rPr>
  </w:style>
  <w:style w:type="paragraph" w:customStyle="1" w:styleId="afff5">
    <w:name w:val="Название рисунка"/>
    <w:basedOn w:val="Caption"/>
    <w:uiPriority w:val="99"/>
    <w:rsid w:val="00805E0C"/>
    <w:pPr>
      <w:spacing w:line="360" w:lineRule="auto"/>
      <w:ind w:left="180"/>
      <w:jc w:val="center"/>
    </w:pPr>
    <w:rPr>
      <w:sz w:val="24"/>
      <w:szCs w:val="24"/>
    </w:rPr>
  </w:style>
  <w:style w:type="paragraph" w:customStyle="1" w:styleId="afff6">
    <w:name w:val="Обычный ТКП"/>
    <w:basedOn w:val="Normal"/>
    <w:link w:val="afff7"/>
    <w:uiPriority w:val="99"/>
    <w:rsid w:val="00805E0C"/>
    <w:pPr>
      <w:suppressAutoHyphens/>
      <w:spacing w:line="360" w:lineRule="auto"/>
      <w:ind w:left="57" w:right="-2"/>
    </w:pPr>
    <w:rPr>
      <w:rFonts w:cs="Times New Roman"/>
      <w:sz w:val="24"/>
      <w:szCs w:val="20"/>
      <w:lang w:eastAsia="ru-RU"/>
    </w:rPr>
  </w:style>
  <w:style w:type="character" w:customStyle="1" w:styleId="afff7">
    <w:name w:val="Обычный ТКП Знак"/>
    <w:link w:val="afff6"/>
    <w:uiPriority w:val="99"/>
    <w:locked/>
    <w:rsid w:val="00805E0C"/>
    <w:rPr>
      <w:sz w:val="24"/>
    </w:rPr>
  </w:style>
  <w:style w:type="paragraph" w:customStyle="1" w:styleId="afff8">
    <w:name w:val="Табл крупная по центру"/>
    <w:basedOn w:val="afff6"/>
    <w:uiPriority w:val="99"/>
    <w:rsid w:val="00805E0C"/>
    <w:pPr>
      <w:spacing w:line="240" w:lineRule="exact"/>
      <w:ind w:left="0" w:right="0" w:firstLine="0"/>
      <w:jc w:val="center"/>
    </w:pPr>
    <w:rPr>
      <w:color w:val="000000"/>
      <w:sz w:val="22"/>
    </w:rPr>
  </w:style>
  <w:style w:type="character" w:customStyle="1" w:styleId="Bodytext30">
    <w:name w:val="Body text (3)_"/>
    <w:link w:val="Bodytext31"/>
    <w:uiPriority w:val="99"/>
    <w:locked/>
    <w:rsid w:val="00805E0C"/>
    <w:rPr>
      <w:sz w:val="27"/>
      <w:shd w:val="clear" w:color="auto" w:fill="FFFFFF"/>
    </w:rPr>
  </w:style>
  <w:style w:type="paragraph" w:customStyle="1" w:styleId="Bodytext31">
    <w:name w:val="Body text (3)"/>
    <w:basedOn w:val="Normal"/>
    <w:link w:val="Bodytext30"/>
    <w:uiPriority w:val="99"/>
    <w:rsid w:val="00805E0C"/>
    <w:pPr>
      <w:shd w:val="clear" w:color="auto" w:fill="FFFFFF"/>
      <w:spacing w:after="2160" w:line="240" w:lineRule="atLeast"/>
      <w:ind w:hanging="2100"/>
      <w:jc w:val="center"/>
    </w:pPr>
    <w:rPr>
      <w:rFonts w:cs="Times New Roman"/>
      <w:sz w:val="27"/>
      <w:szCs w:val="20"/>
      <w:lang w:eastAsia="ru-RU"/>
    </w:rPr>
  </w:style>
  <w:style w:type="character" w:customStyle="1" w:styleId="BodytextBold">
    <w:name w:val="Body text + Bold"/>
    <w:uiPriority w:val="99"/>
    <w:rsid w:val="00805E0C"/>
    <w:rPr>
      <w:rFonts w:ascii="Times New Roman" w:hAnsi="Times New Roman"/>
      <w:b/>
      <w:spacing w:val="0"/>
      <w:sz w:val="22"/>
    </w:rPr>
  </w:style>
  <w:style w:type="character" w:customStyle="1" w:styleId="Heading22">
    <w:name w:val="Heading #2 (2)_"/>
    <w:uiPriority w:val="99"/>
    <w:rsid w:val="00805E0C"/>
    <w:rPr>
      <w:rFonts w:ascii="Times New Roman" w:hAnsi="Times New Roman"/>
      <w:spacing w:val="0"/>
      <w:sz w:val="27"/>
    </w:rPr>
  </w:style>
  <w:style w:type="character" w:customStyle="1" w:styleId="Heading220">
    <w:name w:val="Heading #2 (2)"/>
    <w:uiPriority w:val="99"/>
    <w:rsid w:val="00805E0C"/>
    <w:rPr>
      <w:rFonts w:ascii="Times New Roman" w:hAnsi="Times New Roman"/>
      <w:spacing w:val="0"/>
      <w:sz w:val="27"/>
    </w:rPr>
  </w:style>
  <w:style w:type="paragraph" w:customStyle="1" w:styleId="xl63">
    <w:name w:val="xl63"/>
    <w:basedOn w:val="Normal"/>
    <w:uiPriority w:val="99"/>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Normal"/>
    <w:uiPriority w:val="99"/>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Normal"/>
    <w:uiPriority w:val="99"/>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9">
    <w:name w:val="Просто текст"/>
    <w:basedOn w:val="BodyText"/>
    <w:link w:val="afffa"/>
    <w:uiPriority w:val="99"/>
    <w:rsid w:val="00805E0C"/>
    <w:pPr>
      <w:spacing w:before="60" w:after="60" w:line="260" w:lineRule="atLeast"/>
      <w:jc w:val="both"/>
    </w:pPr>
    <w:rPr>
      <w:rFonts w:ascii="Arial" w:hAnsi="Arial"/>
      <w:sz w:val="24"/>
      <w:lang w:eastAsia="ru-RU"/>
    </w:rPr>
  </w:style>
  <w:style w:type="character" w:customStyle="1" w:styleId="afffa">
    <w:name w:val="Просто текст Знак"/>
    <w:link w:val="afff9"/>
    <w:uiPriority w:val="99"/>
    <w:locked/>
    <w:rsid w:val="00805E0C"/>
    <w:rPr>
      <w:rFonts w:ascii="Arial" w:hAnsi="Arial"/>
      <w:sz w:val="24"/>
    </w:rPr>
  </w:style>
  <w:style w:type="paragraph" w:customStyle="1" w:styleId="CharChar">
    <w:name w:val="Char Char Знак Знак Знак Знак Знак Знак"/>
    <w:basedOn w:val="Normal"/>
    <w:uiPriority w:val="99"/>
    <w:rsid w:val="00805E0C"/>
    <w:pPr>
      <w:spacing w:after="160" w:line="240" w:lineRule="exact"/>
      <w:ind w:firstLine="0"/>
      <w:jc w:val="left"/>
    </w:pPr>
    <w:rPr>
      <w:rFonts w:ascii="Verdana" w:hAnsi="Verdana" w:cs="Verdana"/>
      <w:sz w:val="20"/>
      <w:szCs w:val="20"/>
      <w:lang w:val="en-US"/>
    </w:rPr>
  </w:style>
  <w:style w:type="paragraph" w:customStyle="1" w:styleId="afffb">
    <w:name w:val="Стиль Основа + влево"/>
    <w:basedOn w:val="Normal"/>
    <w:uiPriority w:val="99"/>
    <w:rsid w:val="002C4712"/>
    <w:pPr>
      <w:spacing w:before="120" w:line="240" w:lineRule="auto"/>
      <w:ind w:firstLine="720"/>
    </w:pPr>
    <w:rPr>
      <w:rFonts w:cs="Times New Roman"/>
      <w:sz w:val="24"/>
      <w:szCs w:val="20"/>
      <w:lang w:eastAsia="ru-RU"/>
    </w:rPr>
  </w:style>
  <w:style w:type="character" w:customStyle="1" w:styleId="211pt1">
    <w:name w:val="Основной текст (2) + 11 pt1"/>
    <w:aliases w:val="Полужирный10"/>
    <w:basedOn w:val="22"/>
    <w:uiPriority w:val="99"/>
    <w:rsid w:val="00183225"/>
    <w:rPr>
      <w:rFonts w:ascii="Times New Roman" w:hAnsi="Times New Roman" w:cs="Times New Roman"/>
      <w:b/>
      <w:bCs/>
      <w:color w:val="000000"/>
      <w:spacing w:val="0"/>
      <w:w w:val="100"/>
      <w:position w:val="0"/>
      <w:sz w:val="22"/>
      <w:szCs w:val="22"/>
      <w:u w:val="none"/>
      <w:lang w:val="ru-RU" w:eastAsia="ru-RU"/>
    </w:rPr>
  </w:style>
  <w:style w:type="character" w:customStyle="1" w:styleId="265pt">
    <w:name w:val="Основной текст (2) + 6.5 pt"/>
    <w:basedOn w:val="22"/>
    <w:uiPriority w:val="99"/>
    <w:rsid w:val="00EC650B"/>
    <w:rPr>
      <w:rFonts w:ascii="Times New Roman" w:hAnsi="Times New Roman" w:cs="Times New Roman"/>
      <w:color w:val="000000"/>
      <w:spacing w:val="0"/>
      <w:w w:val="100"/>
      <w:position w:val="0"/>
      <w:sz w:val="13"/>
      <w:szCs w:val="13"/>
      <w:u w:val="none"/>
      <w:lang w:val="ru-RU" w:eastAsia="ru-RU"/>
    </w:rPr>
  </w:style>
  <w:style w:type="character" w:customStyle="1" w:styleId="2105pt">
    <w:name w:val="Основной текст (2) + 10.5 pt"/>
    <w:aliases w:val="Полужирный9,Курсив3,Интервал 2 pt"/>
    <w:basedOn w:val="22"/>
    <w:uiPriority w:val="99"/>
    <w:rsid w:val="00472A12"/>
    <w:rPr>
      <w:rFonts w:ascii="Times New Roman" w:hAnsi="Times New Roman" w:cs="Times New Roman"/>
      <w:b/>
      <w:bCs/>
      <w:i/>
      <w:iCs/>
      <w:color w:val="000000"/>
      <w:spacing w:val="40"/>
      <w:w w:val="100"/>
      <w:position w:val="0"/>
      <w:sz w:val="21"/>
      <w:szCs w:val="21"/>
      <w:u w:val="none"/>
      <w:lang w:val="ru-RU" w:eastAsia="ru-RU"/>
    </w:rPr>
  </w:style>
  <w:style w:type="character" w:customStyle="1" w:styleId="3f3">
    <w:name w:val="Основной текст (3) + Не полужирный"/>
    <w:basedOn w:val="3a"/>
    <w:uiPriority w:val="99"/>
    <w:rsid w:val="00AA19E5"/>
    <w:rPr>
      <w:rFonts w:ascii="Times New Roman" w:hAnsi="Times New Roman" w:cs="Times New Roman"/>
      <w:b/>
      <w:bCs/>
      <w:color w:val="000000"/>
      <w:spacing w:val="0"/>
      <w:w w:val="100"/>
      <w:position w:val="0"/>
      <w:sz w:val="28"/>
      <w:szCs w:val="28"/>
      <w:u w:val="none"/>
      <w:lang w:val="ru-RU" w:eastAsia="ru-RU"/>
    </w:rPr>
  </w:style>
  <w:style w:type="paragraph" w:customStyle="1" w:styleId="StyleBodyTextIndent312ptJustifiedAfter0pt">
    <w:name w:val="Style Body Text Indent 3 + 12 pt Justified After:  0 pt"/>
    <w:basedOn w:val="BodyTextIndent3"/>
    <w:uiPriority w:val="99"/>
    <w:rsid w:val="00101E6F"/>
    <w:pPr>
      <w:widowControl w:val="0"/>
      <w:numPr>
        <w:numId w:val="17"/>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Normal"/>
    <w:uiPriority w:val="99"/>
    <w:rsid w:val="00B17A9B"/>
    <w:pPr>
      <w:spacing w:line="240" w:lineRule="auto"/>
      <w:ind w:firstLine="0"/>
      <w:jc w:val="left"/>
    </w:pPr>
    <w:rPr>
      <w:rFonts w:ascii="Verdana" w:hAnsi="Verdana" w:cs="Verdana"/>
      <w:sz w:val="20"/>
      <w:szCs w:val="20"/>
      <w:lang w:val="en-US"/>
    </w:rPr>
  </w:style>
  <w:style w:type="paragraph" w:customStyle="1" w:styleId="afffc">
    <w:name w:val="Для записок"/>
    <w:basedOn w:val="Normal"/>
    <w:link w:val="afffd"/>
    <w:uiPriority w:val="99"/>
    <w:rsid w:val="002827BE"/>
    <w:pPr>
      <w:spacing w:after="100" w:line="240" w:lineRule="auto"/>
      <w:ind w:firstLine="720"/>
    </w:pPr>
    <w:rPr>
      <w:rFonts w:cs="Times New Roman"/>
      <w:color w:val="000000"/>
      <w:sz w:val="24"/>
      <w:szCs w:val="20"/>
      <w:lang w:eastAsia="ru-RU"/>
    </w:rPr>
  </w:style>
  <w:style w:type="character" w:customStyle="1" w:styleId="afffd">
    <w:name w:val="Для записок Знак"/>
    <w:basedOn w:val="DefaultParagraphFont"/>
    <w:link w:val="afffc"/>
    <w:uiPriority w:val="99"/>
    <w:locked/>
    <w:rsid w:val="002827BE"/>
    <w:rPr>
      <w:rFonts w:cs="Times New Roman"/>
      <w:color w:val="000000"/>
      <w:sz w:val="24"/>
    </w:rPr>
  </w:style>
  <w:style w:type="character" w:customStyle="1" w:styleId="2Arial4">
    <w:name w:val="Основной текст (2) + Arial4"/>
    <w:aliases w:val="7.5 pt1,Полужирный8"/>
    <w:basedOn w:val="22"/>
    <w:uiPriority w:val="99"/>
    <w:rsid w:val="00600305"/>
    <w:rPr>
      <w:rFonts w:ascii="Arial" w:hAnsi="Arial" w:cs="Arial"/>
      <w:b/>
      <w:bCs/>
      <w:color w:val="000000"/>
      <w:spacing w:val="0"/>
      <w:w w:val="100"/>
      <w:position w:val="0"/>
      <w:sz w:val="15"/>
      <w:szCs w:val="15"/>
      <w:u w:val="none"/>
      <w:lang w:val="ru-RU" w:eastAsia="ru-RU"/>
    </w:rPr>
  </w:style>
  <w:style w:type="character" w:customStyle="1" w:styleId="2Arial3">
    <w:name w:val="Основной текст (2) + Arial3"/>
    <w:aliases w:val="6.5 pt"/>
    <w:basedOn w:val="22"/>
    <w:uiPriority w:val="99"/>
    <w:rsid w:val="00F23543"/>
    <w:rPr>
      <w:rFonts w:ascii="Arial" w:hAnsi="Arial" w:cs="Arial"/>
      <w:color w:val="000000"/>
      <w:spacing w:val="0"/>
      <w:w w:val="100"/>
      <w:position w:val="0"/>
      <w:sz w:val="13"/>
      <w:szCs w:val="13"/>
      <w:u w:val="none"/>
      <w:lang w:val="ru-RU" w:eastAsia="ru-RU"/>
    </w:rPr>
  </w:style>
  <w:style w:type="character" w:customStyle="1" w:styleId="2Arial2">
    <w:name w:val="Основной текст (2) + Arial2"/>
    <w:aliases w:val="5 pt13"/>
    <w:basedOn w:val="22"/>
    <w:uiPriority w:val="99"/>
    <w:rsid w:val="00F23543"/>
    <w:rPr>
      <w:rFonts w:ascii="Arial" w:hAnsi="Arial" w:cs="Arial"/>
      <w:color w:val="000000"/>
      <w:spacing w:val="0"/>
      <w:w w:val="100"/>
      <w:position w:val="0"/>
      <w:sz w:val="10"/>
      <w:szCs w:val="10"/>
      <w:u w:val="none"/>
      <w:lang w:val="ru-RU" w:eastAsia="ru-RU"/>
    </w:rPr>
  </w:style>
  <w:style w:type="character" w:customStyle="1" w:styleId="2Arial1">
    <w:name w:val="Основной текст (2) + Arial1"/>
    <w:aliases w:val="5.5 pt"/>
    <w:basedOn w:val="22"/>
    <w:uiPriority w:val="99"/>
    <w:rsid w:val="00F23543"/>
    <w:rPr>
      <w:rFonts w:ascii="Arial" w:hAnsi="Arial" w:cs="Arial"/>
      <w:color w:val="000000"/>
      <w:spacing w:val="0"/>
      <w:w w:val="100"/>
      <w:position w:val="0"/>
      <w:sz w:val="11"/>
      <w:szCs w:val="11"/>
      <w:u w:val="none"/>
      <w:lang w:val="ru-RU" w:eastAsia="ru-RU"/>
    </w:rPr>
  </w:style>
  <w:style w:type="character" w:customStyle="1" w:styleId="29pt">
    <w:name w:val="Основной текст (2) + 9 pt"/>
    <w:basedOn w:val="22"/>
    <w:uiPriority w:val="99"/>
    <w:rsid w:val="00F23543"/>
    <w:rPr>
      <w:rFonts w:ascii="Times New Roman" w:hAnsi="Times New Roman" w:cs="Times New Roman"/>
      <w:b/>
      <w:bCs/>
      <w:color w:val="000000"/>
      <w:spacing w:val="0"/>
      <w:w w:val="100"/>
      <w:position w:val="0"/>
      <w:sz w:val="18"/>
      <w:szCs w:val="18"/>
      <w:u w:val="none"/>
      <w:lang w:val="ru-RU" w:eastAsia="ru-RU"/>
    </w:rPr>
  </w:style>
  <w:style w:type="character" w:customStyle="1" w:styleId="4f">
    <w:name w:val="Заголовок №4_"/>
    <w:basedOn w:val="DefaultParagraphFont"/>
    <w:link w:val="4f0"/>
    <w:uiPriority w:val="99"/>
    <w:locked/>
    <w:rsid w:val="005F0D9D"/>
    <w:rPr>
      <w:rFonts w:cs="Times New Roman"/>
      <w:b/>
      <w:bCs/>
      <w:sz w:val="22"/>
      <w:szCs w:val="22"/>
      <w:shd w:val="clear" w:color="auto" w:fill="FFFFFF"/>
    </w:rPr>
  </w:style>
  <w:style w:type="paragraph" w:customStyle="1" w:styleId="4f0">
    <w:name w:val="Заголовок №4"/>
    <w:basedOn w:val="Normal"/>
    <w:link w:val="4f"/>
    <w:uiPriority w:val="99"/>
    <w:rsid w:val="005F0D9D"/>
    <w:pPr>
      <w:widowControl w:val="0"/>
      <w:shd w:val="clear" w:color="auto" w:fill="FFFFFF"/>
      <w:spacing w:before="420" w:after="420" w:line="240" w:lineRule="atLeast"/>
      <w:ind w:firstLine="0"/>
      <w:jc w:val="left"/>
      <w:outlineLvl w:val="3"/>
    </w:pPr>
    <w:rPr>
      <w:rFonts w:cs="Times New Roman"/>
      <w:b/>
      <w:bCs/>
      <w:sz w:val="22"/>
      <w:lang w:eastAsia="ru-RU"/>
    </w:rPr>
  </w:style>
  <w:style w:type="character" w:customStyle="1" w:styleId="245pt">
    <w:name w:val="Основной текст (2) + 4.5 pt"/>
    <w:basedOn w:val="22"/>
    <w:uiPriority w:val="99"/>
    <w:rsid w:val="006F5978"/>
    <w:rPr>
      <w:rFonts w:ascii="Times New Roman" w:hAnsi="Times New Roman" w:cs="Times New Roman"/>
      <w:color w:val="000000"/>
      <w:spacing w:val="0"/>
      <w:w w:val="100"/>
      <w:position w:val="0"/>
      <w:sz w:val="9"/>
      <w:szCs w:val="9"/>
      <w:u w:val="none"/>
      <w:lang w:val="ru-RU" w:eastAsia="ru-RU"/>
    </w:rPr>
  </w:style>
  <w:style w:type="character" w:customStyle="1" w:styleId="245pt1">
    <w:name w:val="Основной текст (2) + 4.5 pt1"/>
    <w:aliases w:val="Курсив2"/>
    <w:basedOn w:val="22"/>
    <w:uiPriority w:val="99"/>
    <w:rsid w:val="006F5978"/>
    <w:rPr>
      <w:rFonts w:ascii="Times New Roman" w:hAnsi="Times New Roman" w:cs="Times New Roman"/>
      <w:i/>
      <w:iCs/>
      <w:color w:val="000000"/>
      <w:spacing w:val="0"/>
      <w:w w:val="100"/>
      <w:position w:val="0"/>
      <w:sz w:val="9"/>
      <w:szCs w:val="9"/>
      <w:u w:val="none"/>
      <w:lang w:val="ru-RU" w:eastAsia="ru-RU"/>
    </w:rPr>
  </w:style>
  <w:style w:type="character" w:customStyle="1" w:styleId="2Exact">
    <w:name w:val="Подпись к таблице (2) Exact"/>
    <w:basedOn w:val="DefaultParagraphFont"/>
    <w:uiPriority w:val="99"/>
    <w:rsid w:val="006F5978"/>
    <w:rPr>
      <w:rFonts w:ascii="Times New Roman" w:hAnsi="Times New Roman" w:cs="Times New Roman"/>
      <w:i/>
      <w:iCs/>
      <w:sz w:val="12"/>
      <w:szCs w:val="12"/>
      <w:u w:val="none"/>
    </w:rPr>
  </w:style>
  <w:style w:type="table" w:customStyle="1" w:styleId="TableGridReport1">
    <w:name w:val="Table Grid Report1"/>
    <w:uiPriority w:val="99"/>
    <w:rsid w:val="009A6384"/>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d">
    <w:name w:val="Основной текст5"/>
    <w:basedOn w:val="Normal"/>
    <w:uiPriority w:val="99"/>
    <w:rsid w:val="009A6384"/>
    <w:pPr>
      <w:spacing w:line="240" w:lineRule="auto"/>
      <w:ind w:firstLine="0"/>
      <w:jc w:val="left"/>
    </w:pPr>
    <w:rPr>
      <w:rFonts w:cs="Times New Roman"/>
      <w:sz w:val="24"/>
      <w:szCs w:val="20"/>
      <w:lang w:eastAsia="ru-RU"/>
    </w:rPr>
  </w:style>
  <w:style w:type="paragraph" w:customStyle="1" w:styleId="4f1">
    <w:name w:val="Обычный4"/>
    <w:uiPriority w:val="99"/>
    <w:rsid w:val="009A6384"/>
    <w:pPr>
      <w:widowControl w:val="0"/>
      <w:spacing w:before="280" w:line="300" w:lineRule="auto"/>
      <w:ind w:firstLine="700"/>
      <w:jc w:val="both"/>
    </w:pPr>
    <w:rPr>
      <w:sz w:val="24"/>
      <w:szCs w:val="20"/>
    </w:rPr>
  </w:style>
  <w:style w:type="paragraph" w:customStyle="1" w:styleId="2">
    <w:name w:val="Маркированный2"/>
    <w:uiPriority w:val="99"/>
    <w:rsid w:val="009A6384"/>
    <w:pPr>
      <w:numPr>
        <w:numId w:val="19"/>
      </w:numPr>
      <w:tabs>
        <w:tab w:val="left" w:pos="1814"/>
      </w:tabs>
      <w:ind w:left="1815" w:hanging="397"/>
      <w:jc w:val="both"/>
    </w:pPr>
    <w:rPr>
      <w:rFonts w:eastAsia="SimSun"/>
      <w:sz w:val="24"/>
      <w:szCs w:val="20"/>
    </w:rPr>
  </w:style>
  <w:style w:type="paragraph" w:customStyle="1" w:styleId="a2">
    <w:name w:val="Маркированый список"/>
    <w:basedOn w:val="Normal"/>
    <w:uiPriority w:val="99"/>
    <w:rsid w:val="009A6384"/>
    <w:pPr>
      <w:numPr>
        <w:numId w:val="20"/>
      </w:numPr>
      <w:tabs>
        <w:tab w:val="left" w:pos="567"/>
      </w:tabs>
      <w:spacing w:line="360" w:lineRule="auto"/>
    </w:pPr>
    <w:rPr>
      <w:rFonts w:ascii="Arial" w:hAnsi="Arial" w:cs="Arial"/>
      <w:sz w:val="20"/>
      <w:szCs w:val="24"/>
      <w:lang w:eastAsia="ru-RU"/>
    </w:rPr>
  </w:style>
  <w:style w:type="paragraph" w:customStyle="1" w:styleId="2f5">
    <w:name w:val="Абзац списка2"/>
    <w:basedOn w:val="Normal"/>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uiPriority w:val="99"/>
    <w:rsid w:val="009A6384"/>
    <w:pPr>
      <w:spacing w:after="120"/>
      <w:ind w:firstLine="709"/>
      <w:jc w:val="both"/>
    </w:pPr>
  </w:style>
  <w:style w:type="character" w:customStyle="1" w:styleId="AAA0">
    <w:name w:val="! AAA ! Знак"/>
    <w:link w:val="AAA"/>
    <w:uiPriority w:val="99"/>
    <w:locked/>
    <w:rsid w:val="009A6384"/>
    <w:rPr>
      <w:sz w:val="22"/>
    </w:rPr>
  </w:style>
  <w:style w:type="table" w:customStyle="1" w:styleId="TableGridReport2">
    <w:name w:val="Table Grid Report2"/>
    <w:uiPriority w:val="99"/>
    <w:rsid w:val="0042306C"/>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f">
    <w:name w:val="Основной текст6"/>
    <w:basedOn w:val="Normal"/>
    <w:uiPriority w:val="99"/>
    <w:rsid w:val="0042306C"/>
    <w:pPr>
      <w:spacing w:line="240" w:lineRule="auto"/>
      <w:ind w:firstLine="0"/>
      <w:jc w:val="left"/>
    </w:pPr>
    <w:rPr>
      <w:rFonts w:cs="Times New Roman"/>
      <w:sz w:val="24"/>
      <w:szCs w:val="20"/>
      <w:lang w:eastAsia="ru-RU"/>
    </w:rPr>
  </w:style>
  <w:style w:type="paragraph" w:customStyle="1" w:styleId="5e">
    <w:name w:val="Обычный5"/>
    <w:uiPriority w:val="99"/>
    <w:rsid w:val="0042306C"/>
    <w:pPr>
      <w:widowControl w:val="0"/>
      <w:spacing w:before="280" w:line="300" w:lineRule="auto"/>
      <w:ind w:firstLine="700"/>
      <w:jc w:val="both"/>
    </w:pPr>
    <w:rPr>
      <w:sz w:val="24"/>
      <w:szCs w:val="20"/>
    </w:rPr>
  </w:style>
  <w:style w:type="table" w:customStyle="1" w:styleId="TableGridReport3">
    <w:name w:val="Table Grid Report3"/>
    <w:uiPriority w:val="99"/>
    <w:rsid w:val="007B02B7"/>
    <w:rPr>
      <w:rFonts w:ascii="Calibri"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d">
    <w:name w:val="Основной текст7"/>
    <w:basedOn w:val="Normal"/>
    <w:uiPriority w:val="99"/>
    <w:rsid w:val="007B02B7"/>
    <w:pPr>
      <w:spacing w:line="240" w:lineRule="auto"/>
      <w:ind w:firstLine="0"/>
      <w:jc w:val="left"/>
    </w:pPr>
    <w:rPr>
      <w:rFonts w:cs="Times New Roman"/>
      <w:sz w:val="24"/>
      <w:szCs w:val="20"/>
      <w:lang w:eastAsia="ru-RU"/>
    </w:rPr>
  </w:style>
  <w:style w:type="paragraph" w:customStyle="1" w:styleId="6f0">
    <w:name w:val="Обычный6"/>
    <w:uiPriority w:val="99"/>
    <w:rsid w:val="007B02B7"/>
    <w:pPr>
      <w:widowControl w:val="0"/>
      <w:spacing w:before="280" w:line="300" w:lineRule="auto"/>
      <w:ind w:firstLine="700"/>
      <w:jc w:val="both"/>
    </w:pPr>
    <w:rPr>
      <w:sz w:val="24"/>
      <w:szCs w:val="20"/>
    </w:rPr>
  </w:style>
  <w:style w:type="paragraph" w:customStyle="1" w:styleId="1f2">
    <w:name w:val="МОЙ СТИЛЬ №1"/>
    <w:basedOn w:val="Normal"/>
    <w:link w:val="1f3"/>
    <w:uiPriority w:val="99"/>
    <w:rsid w:val="009E40ED"/>
    <w:pPr>
      <w:spacing w:after="240" w:line="240" w:lineRule="auto"/>
      <w:ind w:firstLine="0"/>
      <w:contextualSpacing/>
      <w:jc w:val="center"/>
    </w:pPr>
    <w:rPr>
      <w:rFonts w:cs="Times New Roman"/>
      <w:b/>
      <w:bCs/>
      <w:sz w:val="28"/>
      <w:szCs w:val="28"/>
      <w:lang w:eastAsia="ru-RU"/>
    </w:rPr>
  </w:style>
  <w:style w:type="character" w:customStyle="1" w:styleId="1f3">
    <w:name w:val="МОЙ СТИЛЬ №1 Знак"/>
    <w:basedOn w:val="DefaultParagraphFont"/>
    <w:link w:val="1f2"/>
    <w:uiPriority w:val="99"/>
    <w:locked/>
    <w:rsid w:val="009E40ED"/>
    <w:rPr>
      <w:rFonts w:eastAsia="Times New Roman" w:cs="Times New Roman"/>
      <w:b/>
      <w:bCs/>
      <w:sz w:val="28"/>
      <w:szCs w:val="28"/>
    </w:rPr>
  </w:style>
  <w:style w:type="table" w:styleId="LightGrid-Accent5">
    <w:name w:val="Light Grid Accent 5"/>
    <w:basedOn w:val="TableNormal"/>
    <w:uiPriority w:val="99"/>
    <w:rsid w:val="00B908B7"/>
    <w:pPr>
      <w:ind w:left="1429" w:hanging="720"/>
    </w:pPr>
    <w:rPr>
      <w:rFonts w:ascii="Calibri" w:hAnsi="Calibri"/>
      <w:sz w:val="20"/>
      <w:szCs w:val="20"/>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02">
    <w:name w:val="Сетка таблицы40"/>
    <w:uiPriority w:val="99"/>
    <w:rsid w:val="00C20E0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4">
    <w:name w:val="xl94"/>
    <w:basedOn w:val="Normal"/>
    <w:uiPriority w:val="99"/>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Normal"/>
    <w:uiPriority w:val="99"/>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Normal"/>
    <w:uiPriority w:val="99"/>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Normal"/>
    <w:uiPriority w:val="99"/>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Normal"/>
    <w:uiPriority w:val="99"/>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Normal"/>
    <w:uiPriority w:val="99"/>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Normal"/>
    <w:uiPriority w:val="99"/>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Normal"/>
    <w:uiPriority w:val="99"/>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Normal"/>
    <w:uiPriority w:val="99"/>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1">
    <w:name w:val="Table Normal1"/>
    <w:uiPriority w:val="99"/>
    <w:semiHidden/>
    <w:rsid w:val="00465CBA"/>
    <w:pPr>
      <w:widowControl w:val="0"/>
    </w:pPr>
    <w:rPr>
      <w:rFonts w:ascii="Calibri" w:hAnsi="Calibri"/>
      <w:lang w:val="en-US" w:eastAsia="en-US"/>
    </w:rPr>
    <w:tblPr>
      <w:tblInd w:w="0" w:type="dxa"/>
      <w:tblCellMar>
        <w:top w:w="0" w:type="dxa"/>
        <w:left w:w="0" w:type="dxa"/>
        <w:bottom w:w="0" w:type="dxa"/>
        <w:right w:w="0" w:type="dxa"/>
      </w:tblCellMar>
    </w:tblPr>
  </w:style>
  <w:style w:type="table" w:customStyle="1" w:styleId="1f4">
    <w:name w:val="Сетка таблицы1"/>
    <w:uiPriority w:val="99"/>
    <w:rsid w:val="00BF7DE7"/>
    <w:pPr>
      <w:widowControl w:val="0"/>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uiPriority w:val="99"/>
    <w:rsid w:val="00BF7DE7"/>
    <w:pPr>
      <w:widowControl w:val="0"/>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47814"/>
    <w:rPr>
      <w:rFonts w:cs="Times New Roman"/>
      <w:color w:val="808080"/>
    </w:rPr>
  </w:style>
  <w:style w:type="paragraph" w:customStyle="1" w:styleId="xl103">
    <w:name w:val="xl103"/>
    <w:basedOn w:val="Normal"/>
    <w:uiPriority w:val="99"/>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Normal"/>
    <w:uiPriority w:val="99"/>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Normal"/>
    <w:uiPriority w:val="99"/>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Normal"/>
    <w:uiPriority w:val="99"/>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Normal"/>
    <w:uiPriority w:val="99"/>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Normal"/>
    <w:uiPriority w:val="99"/>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Normal"/>
    <w:uiPriority w:val="99"/>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Normal"/>
    <w:uiPriority w:val="99"/>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Normal"/>
    <w:uiPriority w:val="99"/>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Normal"/>
    <w:uiPriority w:val="99"/>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Normal"/>
    <w:uiPriority w:val="99"/>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Normal"/>
    <w:uiPriority w:val="99"/>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Normal"/>
    <w:uiPriority w:val="99"/>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Normal"/>
    <w:uiPriority w:val="99"/>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Normal"/>
    <w:uiPriority w:val="99"/>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Normal"/>
    <w:uiPriority w:val="99"/>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Normal"/>
    <w:uiPriority w:val="99"/>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Normal"/>
    <w:uiPriority w:val="99"/>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Normal"/>
    <w:uiPriority w:val="99"/>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Normal"/>
    <w:uiPriority w:val="99"/>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Normal"/>
    <w:uiPriority w:val="99"/>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Normal"/>
    <w:uiPriority w:val="99"/>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Normal"/>
    <w:uiPriority w:val="99"/>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Normal"/>
    <w:uiPriority w:val="99"/>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Normal"/>
    <w:uiPriority w:val="99"/>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Normal"/>
    <w:uiPriority w:val="99"/>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Normal"/>
    <w:uiPriority w:val="99"/>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Normal"/>
    <w:uiPriority w:val="99"/>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Normal"/>
    <w:uiPriority w:val="99"/>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Normal"/>
    <w:uiPriority w:val="99"/>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Normal"/>
    <w:uiPriority w:val="99"/>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Normal"/>
    <w:uiPriority w:val="99"/>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Normal"/>
    <w:uiPriority w:val="99"/>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Normal"/>
    <w:uiPriority w:val="99"/>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Normal"/>
    <w:uiPriority w:val="99"/>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Normal"/>
    <w:uiPriority w:val="99"/>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Normal"/>
    <w:uiPriority w:val="99"/>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Normal"/>
    <w:uiPriority w:val="99"/>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Normal"/>
    <w:uiPriority w:val="99"/>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Normal"/>
    <w:uiPriority w:val="99"/>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Normal"/>
    <w:uiPriority w:val="99"/>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Normal"/>
    <w:uiPriority w:val="99"/>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Normal"/>
    <w:uiPriority w:val="99"/>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Normal"/>
    <w:uiPriority w:val="99"/>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Normal"/>
    <w:uiPriority w:val="99"/>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Normal"/>
    <w:uiPriority w:val="99"/>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Normal"/>
    <w:uiPriority w:val="99"/>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Normal"/>
    <w:uiPriority w:val="99"/>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Normal"/>
    <w:uiPriority w:val="99"/>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Normal"/>
    <w:uiPriority w:val="99"/>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Normal"/>
    <w:uiPriority w:val="99"/>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Normal"/>
    <w:uiPriority w:val="99"/>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Normal"/>
    <w:uiPriority w:val="99"/>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Normal"/>
    <w:uiPriority w:val="99"/>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Normal"/>
    <w:uiPriority w:val="99"/>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Normal"/>
    <w:uiPriority w:val="99"/>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Normal"/>
    <w:uiPriority w:val="99"/>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Normal"/>
    <w:uiPriority w:val="99"/>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Normal"/>
    <w:uiPriority w:val="99"/>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TableofFigures">
    <w:name w:val="table of figures"/>
    <w:basedOn w:val="Normal"/>
    <w:next w:val="Normal"/>
    <w:uiPriority w:val="99"/>
    <w:locked/>
    <w:rsid w:val="002A214E"/>
  </w:style>
  <w:style w:type="table" w:customStyle="1" w:styleId="3f4">
    <w:name w:val="Сетка таблицы3"/>
    <w:uiPriority w:val="99"/>
    <w:rsid w:val="00423634"/>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uiPriority w:val="99"/>
    <w:rsid w:val="00E125D9"/>
    <w:pPr>
      <w:spacing w:line="36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uiPriority w:val="99"/>
    <w:rsid w:val="00136E35"/>
    <w:pPr>
      <w:spacing w:line="36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uiPriority w:val="99"/>
    <w:rsid w:val="00136E35"/>
    <w:pPr>
      <w:spacing w:line="36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uiPriority w:val="99"/>
    <w:rsid w:val="00136E35"/>
    <w:pPr>
      <w:spacing w:line="36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uiPriority w:val="99"/>
    <w:rsid w:val="00967F4C"/>
    <w:pPr>
      <w:spacing w:line="36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rsid w:val="006801B0"/>
    <w:pPr>
      <w:numPr>
        <w:numId w:val="13"/>
      </w:numPr>
    </w:pPr>
  </w:style>
  <w:style w:type="numbering" w:styleId="1ai">
    <w:name w:val="Outline List 1"/>
    <w:basedOn w:val="NoList"/>
    <w:uiPriority w:val="99"/>
    <w:semiHidden/>
    <w:unhideWhenUsed/>
    <w:locked/>
    <w:rsid w:val="006801B0"/>
    <w:pPr>
      <w:numPr>
        <w:numId w:val="12"/>
      </w:numPr>
    </w:pPr>
  </w:style>
  <w:style w:type="numbering" w:customStyle="1" w:styleId="1111111">
    <w:name w:val="1 / 1.1 / 1.1.11"/>
    <w:rsid w:val="006801B0"/>
    <w:pPr>
      <w:numPr>
        <w:numId w:val="14"/>
      </w:numPr>
    </w:pPr>
  </w:style>
</w:styles>
</file>

<file path=word/webSettings.xml><?xml version="1.0" encoding="utf-8"?>
<w:webSettings xmlns:r="http://schemas.openxmlformats.org/officeDocument/2006/relationships" xmlns:w="http://schemas.openxmlformats.org/wordprocessingml/2006/main">
  <w:divs>
    <w:div w:id="1254968761">
      <w:marLeft w:val="0"/>
      <w:marRight w:val="0"/>
      <w:marTop w:val="0"/>
      <w:marBottom w:val="0"/>
      <w:divBdr>
        <w:top w:val="none" w:sz="0" w:space="0" w:color="auto"/>
        <w:left w:val="none" w:sz="0" w:space="0" w:color="auto"/>
        <w:bottom w:val="none" w:sz="0" w:space="0" w:color="auto"/>
        <w:right w:val="none" w:sz="0" w:space="0" w:color="auto"/>
      </w:divBdr>
    </w:div>
    <w:div w:id="1254968763">
      <w:marLeft w:val="0"/>
      <w:marRight w:val="0"/>
      <w:marTop w:val="0"/>
      <w:marBottom w:val="0"/>
      <w:divBdr>
        <w:top w:val="none" w:sz="0" w:space="0" w:color="auto"/>
        <w:left w:val="none" w:sz="0" w:space="0" w:color="auto"/>
        <w:bottom w:val="none" w:sz="0" w:space="0" w:color="auto"/>
        <w:right w:val="none" w:sz="0" w:space="0" w:color="auto"/>
      </w:divBdr>
    </w:div>
    <w:div w:id="1254968765">
      <w:marLeft w:val="0"/>
      <w:marRight w:val="0"/>
      <w:marTop w:val="0"/>
      <w:marBottom w:val="0"/>
      <w:divBdr>
        <w:top w:val="none" w:sz="0" w:space="0" w:color="auto"/>
        <w:left w:val="none" w:sz="0" w:space="0" w:color="auto"/>
        <w:bottom w:val="none" w:sz="0" w:space="0" w:color="auto"/>
        <w:right w:val="none" w:sz="0" w:space="0" w:color="auto"/>
      </w:divBdr>
    </w:div>
    <w:div w:id="1254968766">
      <w:marLeft w:val="0"/>
      <w:marRight w:val="0"/>
      <w:marTop w:val="0"/>
      <w:marBottom w:val="0"/>
      <w:divBdr>
        <w:top w:val="none" w:sz="0" w:space="0" w:color="auto"/>
        <w:left w:val="none" w:sz="0" w:space="0" w:color="auto"/>
        <w:bottom w:val="none" w:sz="0" w:space="0" w:color="auto"/>
        <w:right w:val="none" w:sz="0" w:space="0" w:color="auto"/>
      </w:divBdr>
    </w:div>
    <w:div w:id="1254968768">
      <w:marLeft w:val="0"/>
      <w:marRight w:val="0"/>
      <w:marTop w:val="0"/>
      <w:marBottom w:val="0"/>
      <w:divBdr>
        <w:top w:val="none" w:sz="0" w:space="0" w:color="auto"/>
        <w:left w:val="none" w:sz="0" w:space="0" w:color="auto"/>
        <w:bottom w:val="none" w:sz="0" w:space="0" w:color="auto"/>
        <w:right w:val="none" w:sz="0" w:space="0" w:color="auto"/>
      </w:divBdr>
    </w:div>
    <w:div w:id="1254968769">
      <w:marLeft w:val="0"/>
      <w:marRight w:val="0"/>
      <w:marTop w:val="0"/>
      <w:marBottom w:val="0"/>
      <w:divBdr>
        <w:top w:val="none" w:sz="0" w:space="0" w:color="auto"/>
        <w:left w:val="none" w:sz="0" w:space="0" w:color="auto"/>
        <w:bottom w:val="none" w:sz="0" w:space="0" w:color="auto"/>
        <w:right w:val="none" w:sz="0" w:space="0" w:color="auto"/>
      </w:divBdr>
    </w:div>
    <w:div w:id="1254968771">
      <w:marLeft w:val="0"/>
      <w:marRight w:val="0"/>
      <w:marTop w:val="0"/>
      <w:marBottom w:val="0"/>
      <w:divBdr>
        <w:top w:val="none" w:sz="0" w:space="0" w:color="auto"/>
        <w:left w:val="none" w:sz="0" w:space="0" w:color="auto"/>
        <w:bottom w:val="none" w:sz="0" w:space="0" w:color="auto"/>
        <w:right w:val="none" w:sz="0" w:space="0" w:color="auto"/>
      </w:divBdr>
    </w:div>
    <w:div w:id="1254968772">
      <w:marLeft w:val="0"/>
      <w:marRight w:val="0"/>
      <w:marTop w:val="0"/>
      <w:marBottom w:val="0"/>
      <w:divBdr>
        <w:top w:val="none" w:sz="0" w:space="0" w:color="auto"/>
        <w:left w:val="none" w:sz="0" w:space="0" w:color="auto"/>
        <w:bottom w:val="none" w:sz="0" w:space="0" w:color="auto"/>
        <w:right w:val="none" w:sz="0" w:space="0" w:color="auto"/>
      </w:divBdr>
    </w:div>
    <w:div w:id="1254968773">
      <w:marLeft w:val="0"/>
      <w:marRight w:val="0"/>
      <w:marTop w:val="0"/>
      <w:marBottom w:val="0"/>
      <w:divBdr>
        <w:top w:val="none" w:sz="0" w:space="0" w:color="auto"/>
        <w:left w:val="none" w:sz="0" w:space="0" w:color="auto"/>
        <w:bottom w:val="none" w:sz="0" w:space="0" w:color="auto"/>
        <w:right w:val="none" w:sz="0" w:space="0" w:color="auto"/>
      </w:divBdr>
    </w:div>
    <w:div w:id="1254968774">
      <w:marLeft w:val="0"/>
      <w:marRight w:val="0"/>
      <w:marTop w:val="0"/>
      <w:marBottom w:val="0"/>
      <w:divBdr>
        <w:top w:val="none" w:sz="0" w:space="0" w:color="auto"/>
        <w:left w:val="none" w:sz="0" w:space="0" w:color="auto"/>
        <w:bottom w:val="none" w:sz="0" w:space="0" w:color="auto"/>
        <w:right w:val="none" w:sz="0" w:space="0" w:color="auto"/>
      </w:divBdr>
    </w:div>
    <w:div w:id="1254968775">
      <w:marLeft w:val="0"/>
      <w:marRight w:val="0"/>
      <w:marTop w:val="0"/>
      <w:marBottom w:val="0"/>
      <w:divBdr>
        <w:top w:val="none" w:sz="0" w:space="0" w:color="auto"/>
        <w:left w:val="none" w:sz="0" w:space="0" w:color="auto"/>
        <w:bottom w:val="none" w:sz="0" w:space="0" w:color="auto"/>
        <w:right w:val="none" w:sz="0" w:space="0" w:color="auto"/>
      </w:divBdr>
    </w:div>
    <w:div w:id="1254968776">
      <w:marLeft w:val="0"/>
      <w:marRight w:val="0"/>
      <w:marTop w:val="0"/>
      <w:marBottom w:val="0"/>
      <w:divBdr>
        <w:top w:val="none" w:sz="0" w:space="0" w:color="auto"/>
        <w:left w:val="none" w:sz="0" w:space="0" w:color="auto"/>
        <w:bottom w:val="none" w:sz="0" w:space="0" w:color="auto"/>
        <w:right w:val="none" w:sz="0" w:space="0" w:color="auto"/>
      </w:divBdr>
    </w:div>
    <w:div w:id="1254968777">
      <w:marLeft w:val="0"/>
      <w:marRight w:val="0"/>
      <w:marTop w:val="0"/>
      <w:marBottom w:val="0"/>
      <w:divBdr>
        <w:top w:val="none" w:sz="0" w:space="0" w:color="auto"/>
        <w:left w:val="none" w:sz="0" w:space="0" w:color="auto"/>
        <w:bottom w:val="none" w:sz="0" w:space="0" w:color="auto"/>
        <w:right w:val="none" w:sz="0" w:space="0" w:color="auto"/>
      </w:divBdr>
    </w:div>
    <w:div w:id="1254968778">
      <w:marLeft w:val="0"/>
      <w:marRight w:val="0"/>
      <w:marTop w:val="0"/>
      <w:marBottom w:val="0"/>
      <w:divBdr>
        <w:top w:val="none" w:sz="0" w:space="0" w:color="auto"/>
        <w:left w:val="none" w:sz="0" w:space="0" w:color="auto"/>
        <w:bottom w:val="none" w:sz="0" w:space="0" w:color="auto"/>
        <w:right w:val="none" w:sz="0" w:space="0" w:color="auto"/>
      </w:divBdr>
    </w:div>
    <w:div w:id="1254968779">
      <w:marLeft w:val="0"/>
      <w:marRight w:val="0"/>
      <w:marTop w:val="0"/>
      <w:marBottom w:val="0"/>
      <w:divBdr>
        <w:top w:val="none" w:sz="0" w:space="0" w:color="auto"/>
        <w:left w:val="none" w:sz="0" w:space="0" w:color="auto"/>
        <w:bottom w:val="none" w:sz="0" w:space="0" w:color="auto"/>
        <w:right w:val="none" w:sz="0" w:space="0" w:color="auto"/>
      </w:divBdr>
    </w:div>
    <w:div w:id="1254968782">
      <w:marLeft w:val="0"/>
      <w:marRight w:val="0"/>
      <w:marTop w:val="0"/>
      <w:marBottom w:val="0"/>
      <w:divBdr>
        <w:top w:val="none" w:sz="0" w:space="0" w:color="auto"/>
        <w:left w:val="none" w:sz="0" w:space="0" w:color="auto"/>
        <w:bottom w:val="none" w:sz="0" w:space="0" w:color="auto"/>
        <w:right w:val="none" w:sz="0" w:space="0" w:color="auto"/>
      </w:divBdr>
    </w:div>
    <w:div w:id="1254968783">
      <w:marLeft w:val="0"/>
      <w:marRight w:val="0"/>
      <w:marTop w:val="0"/>
      <w:marBottom w:val="0"/>
      <w:divBdr>
        <w:top w:val="none" w:sz="0" w:space="0" w:color="auto"/>
        <w:left w:val="none" w:sz="0" w:space="0" w:color="auto"/>
        <w:bottom w:val="none" w:sz="0" w:space="0" w:color="auto"/>
        <w:right w:val="none" w:sz="0" w:space="0" w:color="auto"/>
      </w:divBdr>
    </w:div>
    <w:div w:id="1254968784">
      <w:marLeft w:val="0"/>
      <w:marRight w:val="0"/>
      <w:marTop w:val="0"/>
      <w:marBottom w:val="0"/>
      <w:divBdr>
        <w:top w:val="none" w:sz="0" w:space="0" w:color="auto"/>
        <w:left w:val="none" w:sz="0" w:space="0" w:color="auto"/>
        <w:bottom w:val="none" w:sz="0" w:space="0" w:color="auto"/>
        <w:right w:val="none" w:sz="0" w:space="0" w:color="auto"/>
      </w:divBdr>
      <w:divsChild>
        <w:div w:id="1254969002">
          <w:marLeft w:val="0"/>
          <w:marRight w:val="0"/>
          <w:marTop w:val="0"/>
          <w:marBottom w:val="0"/>
          <w:divBdr>
            <w:top w:val="none" w:sz="0" w:space="0" w:color="auto"/>
            <w:left w:val="none" w:sz="0" w:space="0" w:color="auto"/>
            <w:bottom w:val="none" w:sz="0" w:space="0" w:color="auto"/>
            <w:right w:val="none" w:sz="0" w:space="0" w:color="auto"/>
          </w:divBdr>
          <w:divsChild>
            <w:div w:id="1254969014">
              <w:marLeft w:val="0"/>
              <w:marRight w:val="0"/>
              <w:marTop w:val="0"/>
              <w:marBottom w:val="0"/>
              <w:divBdr>
                <w:top w:val="none" w:sz="0" w:space="0" w:color="auto"/>
                <w:left w:val="none" w:sz="0" w:space="0" w:color="auto"/>
                <w:bottom w:val="none" w:sz="0" w:space="0" w:color="auto"/>
                <w:right w:val="none" w:sz="0" w:space="0" w:color="auto"/>
              </w:divBdr>
              <w:divsChild>
                <w:div w:id="1254968965">
                  <w:marLeft w:val="0"/>
                  <w:marRight w:val="0"/>
                  <w:marTop w:val="0"/>
                  <w:marBottom w:val="0"/>
                  <w:divBdr>
                    <w:top w:val="none" w:sz="0" w:space="0" w:color="auto"/>
                    <w:left w:val="none" w:sz="0" w:space="0" w:color="auto"/>
                    <w:bottom w:val="none" w:sz="0" w:space="0" w:color="auto"/>
                    <w:right w:val="none" w:sz="0" w:space="0" w:color="auto"/>
                  </w:divBdr>
                  <w:divsChild>
                    <w:div w:id="1254968835">
                      <w:marLeft w:val="0"/>
                      <w:marRight w:val="0"/>
                      <w:marTop w:val="0"/>
                      <w:marBottom w:val="0"/>
                      <w:divBdr>
                        <w:top w:val="none" w:sz="0" w:space="0" w:color="auto"/>
                        <w:left w:val="none" w:sz="0" w:space="0" w:color="auto"/>
                        <w:bottom w:val="none" w:sz="0" w:space="0" w:color="auto"/>
                        <w:right w:val="none" w:sz="0" w:space="0" w:color="auto"/>
                      </w:divBdr>
                      <w:divsChild>
                        <w:div w:id="1254968994">
                          <w:marLeft w:val="0"/>
                          <w:marRight w:val="0"/>
                          <w:marTop w:val="0"/>
                          <w:marBottom w:val="0"/>
                          <w:divBdr>
                            <w:top w:val="none" w:sz="0" w:space="0" w:color="auto"/>
                            <w:left w:val="none" w:sz="0" w:space="0" w:color="auto"/>
                            <w:bottom w:val="none" w:sz="0" w:space="0" w:color="auto"/>
                            <w:right w:val="none" w:sz="0" w:space="0" w:color="auto"/>
                          </w:divBdr>
                          <w:divsChild>
                            <w:div w:id="1254968909">
                              <w:marLeft w:val="0"/>
                              <w:marRight w:val="0"/>
                              <w:marTop w:val="0"/>
                              <w:marBottom w:val="0"/>
                              <w:divBdr>
                                <w:top w:val="none" w:sz="0" w:space="0" w:color="auto"/>
                                <w:left w:val="none" w:sz="0" w:space="0" w:color="auto"/>
                                <w:bottom w:val="none" w:sz="0" w:space="0" w:color="auto"/>
                                <w:right w:val="none" w:sz="0" w:space="0" w:color="auto"/>
                              </w:divBdr>
                              <w:divsChild>
                                <w:div w:id="1254968999">
                                  <w:marLeft w:val="0"/>
                                  <w:marRight w:val="0"/>
                                  <w:marTop w:val="0"/>
                                  <w:marBottom w:val="0"/>
                                  <w:divBdr>
                                    <w:top w:val="none" w:sz="0" w:space="0" w:color="auto"/>
                                    <w:left w:val="none" w:sz="0" w:space="0" w:color="auto"/>
                                    <w:bottom w:val="none" w:sz="0" w:space="0" w:color="auto"/>
                                    <w:right w:val="none" w:sz="0" w:space="0" w:color="auto"/>
                                  </w:divBdr>
                                  <w:divsChild>
                                    <w:div w:id="1254968945">
                                      <w:marLeft w:val="0"/>
                                      <w:marRight w:val="0"/>
                                      <w:marTop w:val="0"/>
                                      <w:marBottom w:val="0"/>
                                      <w:divBdr>
                                        <w:top w:val="none" w:sz="0" w:space="0" w:color="auto"/>
                                        <w:left w:val="none" w:sz="0" w:space="0" w:color="auto"/>
                                        <w:bottom w:val="none" w:sz="0" w:space="0" w:color="auto"/>
                                        <w:right w:val="none" w:sz="0" w:space="0" w:color="auto"/>
                                      </w:divBdr>
                                      <w:divsChild>
                                        <w:div w:id="12549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968785">
      <w:marLeft w:val="0"/>
      <w:marRight w:val="0"/>
      <w:marTop w:val="0"/>
      <w:marBottom w:val="0"/>
      <w:divBdr>
        <w:top w:val="none" w:sz="0" w:space="0" w:color="auto"/>
        <w:left w:val="none" w:sz="0" w:space="0" w:color="auto"/>
        <w:bottom w:val="none" w:sz="0" w:space="0" w:color="auto"/>
        <w:right w:val="none" w:sz="0" w:space="0" w:color="auto"/>
      </w:divBdr>
    </w:div>
    <w:div w:id="1254968786">
      <w:marLeft w:val="0"/>
      <w:marRight w:val="0"/>
      <w:marTop w:val="0"/>
      <w:marBottom w:val="0"/>
      <w:divBdr>
        <w:top w:val="none" w:sz="0" w:space="0" w:color="auto"/>
        <w:left w:val="none" w:sz="0" w:space="0" w:color="auto"/>
        <w:bottom w:val="none" w:sz="0" w:space="0" w:color="auto"/>
        <w:right w:val="none" w:sz="0" w:space="0" w:color="auto"/>
      </w:divBdr>
    </w:div>
    <w:div w:id="1254968787">
      <w:marLeft w:val="0"/>
      <w:marRight w:val="0"/>
      <w:marTop w:val="0"/>
      <w:marBottom w:val="0"/>
      <w:divBdr>
        <w:top w:val="none" w:sz="0" w:space="0" w:color="auto"/>
        <w:left w:val="none" w:sz="0" w:space="0" w:color="auto"/>
        <w:bottom w:val="none" w:sz="0" w:space="0" w:color="auto"/>
        <w:right w:val="none" w:sz="0" w:space="0" w:color="auto"/>
      </w:divBdr>
    </w:div>
    <w:div w:id="1254968788">
      <w:marLeft w:val="0"/>
      <w:marRight w:val="0"/>
      <w:marTop w:val="0"/>
      <w:marBottom w:val="0"/>
      <w:divBdr>
        <w:top w:val="none" w:sz="0" w:space="0" w:color="auto"/>
        <w:left w:val="none" w:sz="0" w:space="0" w:color="auto"/>
        <w:bottom w:val="none" w:sz="0" w:space="0" w:color="auto"/>
        <w:right w:val="none" w:sz="0" w:space="0" w:color="auto"/>
      </w:divBdr>
    </w:div>
    <w:div w:id="1254968789">
      <w:marLeft w:val="0"/>
      <w:marRight w:val="0"/>
      <w:marTop w:val="0"/>
      <w:marBottom w:val="0"/>
      <w:divBdr>
        <w:top w:val="none" w:sz="0" w:space="0" w:color="auto"/>
        <w:left w:val="none" w:sz="0" w:space="0" w:color="auto"/>
        <w:bottom w:val="none" w:sz="0" w:space="0" w:color="auto"/>
        <w:right w:val="none" w:sz="0" w:space="0" w:color="auto"/>
      </w:divBdr>
    </w:div>
    <w:div w:id="1254968790">
      <w:marLeft w:val="0"/>
      <w:marRight w:val="0"/>
      <w:marTop w:val="0"/>
      <w:marBottom w:val="0"/>
      <w:divBdr>
        <w:top w:val="none" w:sz="0" w:space="0" w:color="auto"/>
        <w:left w:val="none" w:sz="0" w:space="0" w:color="auto"/>
        <w:bottom w:val="none" w:sz="0" w:space="0" w:color="auto"/>
        <w:right w:val="none" w:sz="0" w:space="0" w:color="auto"/>
      </w:divBdr>
    </w:div>
    <w:div w:id="1254968793">
      <w:marLeft w:val="0"/>
      <w:marRight w:val="0"/>
      <w:marTop w:val="0"/>
      <w:marBottom w:val="0"/>
      <w:divBdr>
        <w:top w:val="none" w:sz="0" w:space="0" w:color="auto"/>
        <w:left w:val="none" w:sz="0" w:space="0" w:color="auto"/>
        <w:bottom w:val="none" w:sz="0" w:space="0" w:color="auto"/>
        <w:right w:val="none" w:sz="0" w:space="0" w:color="auto"/>
      </w:divBdr>
    </w:div>
    <w:div w:id="1254968794">
      <w:marLeft w:val="0"/>
      <w:marRight w:val="0"/>
      <w:marTop w:val="0"/>
      <w:marBottom w:val="0"/>
      <w:divBdr>
        <w:top w:val="none" w:sz="0" w:space="0" w:color="auto"/>
        <w:left w:val="none" w:sz="0" w:space="0" w:color="auto"/>
        <w:bottom w:val="none" w:sz="0" w:space="0" w:color="auto"/>
        <w:right w:val="none" w:sz="0" w:space="0" w:color="auto"/>
      </w:divBdr>
    </w:div>
    <w:div w:id="1254968795">
      <w:marLeft w:val="0"/>
      <w:marRight w:val="0"/>
      <w:marTop w:val="0"/>
      <w:marBottom w:val="0"/>
      <w:divBdr>
        <w:top w:val="none" w:sz="0" w:space="0" w:color="auto"/>
        <w:left w:val="none" w:sz="0" w:space="0" w:color="auto"/>
        <w:bottom w:val="none" w:sz="0" w:space="0" w:color="auto"/>
        <w:right w:val="none" w:sz="0" w:space="0" w:color="auto"/>
      </w:divBdr>
    </w:div>
    <w:div w:id="1254968796">
      <w:marLeft w:val="0"/>
      <w:marRight w:val="0"/>
      <w:marTop w:val="0"/>
      <w:marBottom w:val="0"/>
      <w:divBdr>
        <w:top w:val="none" w:sz="0" w:space="0" w:color="auto"/>
        <w:left w:val="none" w:sz="0" w:space="0" w:color="auto"/>
        <w:bottom w:val="none" w:sz="0" w:space="0" w:color="auto"/>
        <w:right w:val="none" w:sz="0" w:space="0" w:color="auto"/>
      </w:divBdr>
    </w:div>
    <w:div w:id="1254968797">
      <w:marLeft w:val="0"/>
      <w:marRight w:val="0"/>
      <w:marTop w:val="0"/>
      <w:marBottom w:val="0"/>
      <w:divBdr>
        <w:top w:val="none" w:sz="0" w:space="0" w:color="auto"/>
        <w:left w:val="none" w:sz="0" w:space="0" w:color="auto"/>
        <w:bottom w:val="none" w:sz="0" w:space="0" w:color="auto"/>
        <w:right w:val="none" w:sz="0" w:space="0" w:color="auto"/>
      </w:divBdr>
    </w:div>
    <w:div w:id="1254968799">
      <w:marLeft w:val="0"/>
      <w:marRight w:val="0"/>
      <w:marTop w:val="0"/>
      <w:marBottom w:val="0"/>
      <w:divBdr>
        <w:top w:val="none" w:sz="0" w:space="0" w:color="auto"/>
        <w:left w:val="none" w:sz="0" w:space="0" w:color="auto"/>
        <w:bottom w:val="none" w:sz="0" w:space="0" w:color="auto"/>
        <w:right w:val="none" w:sz="0" w:space="0" w:color="auto"/>
      </w:divBdr>
    </w:div>
    <w:div w:id="1254968800">
      <w:marLeft w:val="0"/>
      <w:marRight w:val="0"/>
      <w:marTop w:val="0"/>
      <w:marBottom w:val="0"/>
      <w:divBdr>
        <w:top w:val="none" w:sz="0" w:space="0" w:color="auto"/>
        <w:left w:val="none" w:sz="0" w:space="0" w:color="auto"/>
        <w:bottom w:val="none" w:sz="0" w:space="0" w:color="auto"/>
        <w:right w:val="none" w:sz="0" w:space="0" w:color="auto"/>
      </w:divBdr>
    </w:div>
    <w:div w:id="1254968801">
      <w:marLeft w:val="0"/>
      <w:marRight w:val="0"/>
      <w:marTop w:val="0"/>
      <w:marBottom w:val="0"/>
      <w:divBdr>
        <w:top w:val="none" w:sz="0" w:space="0" w:color="auto"/>
        <w:left w:val="none" w:sz="0" w:space="0" w:color="auto"/>
        <w:bottom w:val="none" w:sz="0" w:space="0" w:color="auto"/>
        <w:right w:val="none" w:sz="0" w:space="0" w:color="auto"/>
      </w:divBdr>
      <w:divsChild>
        <w:div w:id="1254968830">
          <w:marLeft w:val="0"/>
          <w:marRight w:val="0"/>
          <w:marTop w:val="0"/>
          <w:marBottom w:val="0"/>
          <w:divBdr>
            <w:top w:val="none" w:sz="0" w:space="0" w:color="auto"/>
            <w:left w:val="none" w:sz="0" w:space="0" w:color="auto"/>
            <w:bottom w:val="none" w:sz="0" w:space="0" w:color="auto"/>
            <w:right w:val="none" w:sz="0" w:space="0" w:color="auto"/>
          </w:divBdr>
          <w:divsChild>
            <w:div w:id="1254968764">
              <w:marLeft w:val="0"/>
              <w:marRight w:val="0"/>
              <w:marTop w:val="0"/>
              <w:marBottom w:val="0"/>
              <w:divBdr>
                <w:top w:val="none" w:sz="0" w:space="0" w:color="auto"/>
                <w:left w:val="none" w:sz="0" w:space="0" w:color="auto"/>
                <w:bottom w:val="none" w:sz="0" w:space="0" w:color="auto"/>
                <w:right w:val="none" w:sz="0" w:space="0" w:color="auto"/>
              </w:divBdr>
              <w:divsChild>
                <w:div w:id="1254968854">
                  <w:marLeft w:val="0"/>
                  <w:marRight w:val="0"/>
                  <w:marTop w:val="0"/>
                  <w:marBottom w:val="0"/>
                  <w:divBdr>
                    <w:top w:val="none" w:sz="0" w:space="0" w:color="auto"/>
                    <w:left w:val="none" w:sz="0" w:space="0" w:color="auto"/>
                    <w:bottom w:val="none" w:sz="0" w:space="0" w:color="auto"/>
                    <w:right w:val="none" w:sz="0" w:space="0" w:color="auto"/>
                  </w:divBdr>
                  <w:divsChild>
                    <w:div w:id="1254968810">
                      <w:marLeft w:val="0"/>
                      <w:marRight w:val="0"/>
                      <w:marTop w:val="0"/>
                      <w:marBottom w:val="0"/>
                      <w:divBdr>
                        <w:top w:val="none" w:sz="0" w:space="0" w:color="auto"/>
                        <w:left w:val="none" w:sz="0" w:space="0" w:color="auto"/>
                        <w:bottom w:val="none" w:sz="0" w:space="0" w:color="auto"/>
                        <w:right w:val="none" w:sz="0" w:space="0" w:color="auto"/>
                      </w:divBdr>
                      <w:divsChild>
                        <w:div w:id="1254968844">
                          <w:marLeft w:val="0"/>
                          <w:marRight w:val="0"/>
                          <w:marTop w:val="0"/>
                          <w:marBottom w:val="0"/>
                          <w:divBdr>
                            <w:top w:val="none" w:sz="0" w:space="0" w:color="auto"/>
                            <w:left w:val="none" w:sz="0" w:space="0" w:color="auto"/>
                            <w:bottom w:val="none" w:sz="0" w:space="0" w:color="auto"/>
                            <w:right w:val="none" w:sz="0" w:space="0" w:color="auto"/>
                          </w:divBdr>
                          <w:divsChild>
                            <w:div w:id="1254968780">
                              <w:marLeft w:val="0"/>
                              <w:marRight w:val="0"/>
                              <w:marTop w:val="0"/>
                              <w:marBottom w:val="0"/>
                              <w:divBdr>
                                <w:top w:val="none" w:sz="0" w:space="0" w:color="auto"/>
                                <w:left w:val="none" w:sz="0" w:space="0" w:color="auto"/>
                                <w:bottom w:val="none" w:sz="0" w:space="0" w:color="auto"/>
                                <w:right w:val="none" w:sz="0" w:space="0" w:color="auto"/>
                              </w:divBdr>
                              <w:divsChild>
                                <w:div w:id="1254969025">
                                  <w:marLeft w:val="0"/>
                                  <w:marRight w:val="0"/>
                                  <w:marTop w:val="0"/>
                                  <w:marBottom w:val="0"/>
                                  <w:divBdr>
                                    <w:top w:val="none" w:sz="0" w:space="0" w:color="auto"/>
                                    <w:left w:val="none" w:sz="0" w:space="0" w:color="auto"/>
                                    <w:bottom w:val="none" w:sz="0" w:space="0" w:color="auto"/>
                                    <w:right w:val="none" w:sz="0" w:space="0" w:color="auto"/>
                                  </w:divBdr>
                                  <w:divsChild>
                                    <w:div w:id="1254968957">
                                      <w:marLeft w:val="0"/>
                                      <w:marRight w:val="0"/>
                                      <w:marTop w:val="0"/>
                                      <w:marBottom w:val="0"/>
                                      <w:divBdr>
                                        <w:top w:val="none" w:sz="0" w:space="0" w:color="auto"/>
                                        <w:left w:val="none" w:sz="0" w:space="0" w:color="auto"/>
                                        <w:bottom w:val="none" w:sz="0" w:space="0" w:color="auto"/>
                                        <w:right w:val="none" w:sz="0" w:space="0" w:color="auto"/>
                                      </w:divBdr>
                                      <w:divsChild>
                                        <w:div w:id="12549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968802">
      <w:marLeft w:val="0"/>
      <w:marRight w:val="0"/>
      <w:marTop w:val="0"/>
      <w:marBottom w:val="0"/>
      <w:divBdr>
        <w:top w:val="none" w:sz="0" w:space="0" w:color="auto"/>
        <w:left w:val="none" w:sz="0" w:space="0" w:color="auto"/>
        <w:bottom w:val="none" w:sz="0" w:space="0" w:color="auto"/>
        <w:right w:val="none" w:sz="0" w:space="0" w:color="auto"/>
      </w:divBdr>
    </w:div>
    <w:div w:id="1254968804">
      <w:marLeft w:val="0"/>
      <w:marRight w:val="0"/>
      <w:marTop w:val="0"/>
      <w:marBottom w:val="0"/>
      <w:divBdr>
        <w:top w:val="none" w:sz="0" w:space="0" w:color="auto"/>
        <w:left w:val="none" w:sz="0" w:space="0" w:color="auto"/>
        <w:bottom w:val="none" w:sz="0" w:space="0" w:color="auto"/>
        <w:right w:val="none" w:sz="0" w:space="0" w:color="auto"/>
      </w:divBdr>
    </w:div>
    <w:div w:id="1254968806">
      <w:marLeft w:val="0"/>
      <w:marRight w:val="0"/>
      <w:marTop w:val="0"/>
      <w:marBottom w:val="0"/>
      <w:divBdr>
        <w:top w:val="none" w:sz="0" w:space="0" w:color="auto"/>
        <w:left w:val="none" w:sz="0" w:space="0" w:color="auto"/>
        <w:bottom w:val="none" w:sz="0" w:space="0" w:color="auto"/>
        <w:right w:val="none" w:sz="0" w:space="0" w:color="auto"/>
      </w:divBdr>
      <w:divsChild>
        <w:div w:id="1254968842">
          <w:marLeft w:val="0"/>
          <w:marRight w:val="0"/>
          <w:marTop w:val="0"/>
          <w:marBottom w:val="0"/>
          <w:divBdr>
            <w:top w:val="none" w:sz="0" w:space="0" w:color="auto"/>
            <w:left w:val="none" w:sz="0" w:space="0" w:color="auto"/>
            <w:bottom w:val="none" w:sz="0" w:space="0" w:color="auto"/>
            <w:right w:val="none" w:sz="0" w:space="0" w:color="auto"/>
          </w:divBdr>
          <w:divsChild>
            <w:div w:id="1254968770">
              <w:marLeft w:val="0"/>
              <w:marRight w:val="0"/>
              <w:marTop w:val="0"/>
              <w:marBottom w:val="0"/>
              <w:divBdr>
                <w:top w:val="none" w:sz="0" w:space="0" w:color="auto"/>
                <w:left w:val="none" w:sz="0" w:space="0" w:color="auto"/>
                <w:bottom w:val="none" w:sz="0" w:space="0" w:color="auto"/>
                <w:right w:val="none" w:sz="0" w:space="0" w:color="auto"/>
              </w:divBdr>
              <w:divsChild>
                <w:div w:id="1254968809">
                  <w:marLeft w:val="0"/>
                  <w:marRight w:val="0"/>
                  <w:marTop w:val="0"/>
                  <w:marBottom w:val="0"/>
                  <w:divBdr>
                    <w:top w:val="none" w:sz="0" w:space="0" w:color="auto"/>
                    <w:left w:val="none" w:sz="0" w:space="0" w:color="auto"/>
                    <w:bottom w:val="none" w:sz="0" w:space="0" w:color="auto"/>
                    <w:right w:val="none" w:sz="0" w:space="0" w:color="auto"/>
                  </w:divBdr>
                  <w:divsChild>
                    <w:div w:id="1254968846">
                      <w:marLeft w:val="0"/>
                      <w:marRight w:val="0"/>
                      <w:marTop w:val="0"/>
                      <w:marBottom w:val="0"/>
                      <w:divBdr>
                        <w:top w:val="none" w:sz="0" w:space="0" w:color="auto"/>
                        <w:left w:val="none" w:sz="0" w:space="0" w:color="auto"/>
                        <w:bottom w:val="none" w:sz="0" w:space="0" w:color="auto"/>
                        <w:right w:val="none" w:sz="0" w:space="0" w:color="auto"/>
                      </w:divBdr>
                      <w:divsChild>
                        <w:div w:id="1254968831">
                          <w:marLeft w:val="0"/>
                          <w:marRight w:val="0"/>
                          <w:marTop w:val="0"/>
                          <w:marBottom w:val="0"/>
                          <w:divBdr>
                            <w:top w:val="none" w:sz="0" w:space="0" w:color="auto"/>
                            <w:left w:val="none" w:sz="0" w:space="0" w:color="auto"/>
                            <w:bottom w:val="none" w:sz="0" w:space="0" w:color="auto"/>
                            <w:right w:val="none" w:sz="0" w:space="0" w:color="auto"/>
                          </w:divBdr>
                          <w:divsChild>
                            <w:div w:id="1254968927">
                              <w:marLeft w:val="0"/>
                              <w:marRight w:val="0"/>
                              <w:marTop w:val="0"/>
                              <w:marBottom w:val="0"/>
                              <w:divBdr>
                                <w:top w:val="none" w:sz="0" w:space="0" w:color="auto"/>
                                <w:left w:val="none" w:sz="0" w:space="0" w:color="auto"/>
                                <w:bottom w:val="none" w:sz="0" w:space="0" w:color="auto"/>
                                <w:right w:val="none" w:sz="0" w:space="0" w:color="auto"/>
                              </w:divBdr>
                              <w:divsChild>
                                <w:div w:id="1254968852">
                                  <w:marLeft w:val="0"/>
                                  <w:marRight w:val="0"/>
                                  <w:marTop w:val="0"/>
                                  <w:marBottom w:val="0"/>
                                  <w:divBdr>
                                    <w:top w:val="none" w:sz="0" w:space="0" w:color="auto"/>
                                    <w:left w:val="none" w:sz="0" w:space="0" w:color="auto"/>
                                    <w:bottom w:val="none" w:sz="0" w:space="0" w:color="auto"/>
                                    <w:right w:val="none" w:sz="0" w:space="0" w:color="auto"/>
                                  </w:divBdr>
                                  <w:divsChild>
                                    <w:div w:id="1254968805">
                                      <w:marLeft w:val="0"/>
                                      <w:marRight w:val="0"/>
                                      <w:marTop w:val="0"/>
                                      <w:marBottom w:val="0"/>
                                      <w:divBdr>
                                        <w:top w:val="none" w:sz="0" w:space="0" w:color="auto"/>
                                        <w:left w:val="none" w:sz="0" w:space="0" w:color="auto"/>
                                        <w:bottom w:val="none" w:sz="0" w:space="0" w:color="auto"/>
                                        <w:right w:val="none" w:sz="0" w:space="0" w:color="auto"/>
                                      </w:divBdr>
                                      <w:divsChild>
                                        <w:div w:id="12549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968807">
      <w:marLeft w:val="0"/>
      <w:marRight w:val="0"/>
      <w:marTop w:val="0"/>
      <w:marBottom w:val="0"/>
      <w:divBdr>
        <w:top w:val="none" w:sz="0" w:space="0" w:color="auto"/>
        <w:left w:val="none" w:sz="0" w:space="0" w:color="auto"/>
        <w:bottom w:val="none" w:sz="0" w:space="0" w:color="auto"/>
        <w:right w:val="none" w:sz="0" w:space="0" w:color="auto"/>
      </w:divBdr>
    </w:div>
    <w:div w:id="1254968808">
      <w:marLeft w:val="0"/>
      <w:marRight w:val="0"/>
      <w:marTop w:val="0"/>
      <w:marBottom w:val="0"/>
      <w:divBdr>
        <w:top w:val="none" w:sz="0" w:space="0" w:color="auto"/>
        <w:left w:val="none" w:sz="0" w:space="0" w:color="auto"/>
        <w:bottom w:val="none" w:sz="0" w:space="0" w:color="auto"/>
        <w:right w:val="none" w:sz="0" w:space="0" w:color="auto"/>
      </w:divBdr>
    </w:div>
    <w:div w:id="1254968811">
      <w:marLeft w:val="0"/>
      <w:marRight w:val="0"/>
      <w:marTop w:val="0"/>
      <w:marBottom w:val="0"/>
      <w:divBdr>
        <w:top w:val="none" w:sz="0" w:space="0" w:color="auto"/>
        <w:left w:val="none" w:sz="0" w:space="0" w:color="auto"/>
        <w:bottom w:val="none" w:sz="0" w:space="0" w:color="auto"/>
        <w:right w:val="none" w:sz="0" w:space="0" w:color="auto"/>
      </w:divBdr>
    </w:div>
    <w:div w:id="1254968813">
      <w:marLeft w:val="0"/>
      <w:marRight w:val="0"/>
      <w:marTop w:val="0"/>
      <w:marBottom w:val="0"/>
      <w:divBdr>
        <w:top w:val="none" w:sz="0" w:space="0" w:color="auto"/>
        <w:left w:val="none" w:sz="0" w:space="0" w:color="auto"/>
        <w:bottom w:val="none" w:sz="0" w:space="0" w:color="auto"/>
        <w:right w:val="none" w:sz="0" w:space="0" w:color="auto"/>
      </w:divBdr>
      <w:divsChild>
        <w:div w:id="1254968837">
          <w:marLeft w:val="0"/>
          <w:marRight w:val="0"/>
          <w:marTop w:val="0"/>
          <w:marBottom w:val="0"/>
          <w:divBdr>
            <w:top w:val="none" w:sz="0" w:space="0" w:color="auto"/>
            <w:left w:val="none" w:sz="0" w:space="0" w:color="auto"/>
            <w:bottom w:val="none" w:sz="0" w:space="0" w:color="auto"/>
            <w:right w:val="none" w:sz="0" w:space="0" w:color="auto"/>
          </w:divBdr>
          <w:divsChild>
            <w:div w:id="1254968867">
              <w:marLeft w:val="0"/>
              <w:marRight w:val="0"/>
              <w:marTop w:val="0"/>
              <w:marBottom w:val="0"/>
              <w:divBdr>
                <w:top w:val="none" w:sz="0" w:space="0" w:color="auto"/>
                <w:left w:val="none" w:sz="0" w:space="0" w:color="auto"/>
                <w:bottom w:val="none" w:sz="0" w:space="0" w:color="auto"/>
                <w:right w:val="none" w:sz="0" w:space="0" w:color="auto"/>
              </w:divBdr>
              <w:divsChild>
                <w:div w:id="1254968781">
                  <w:marLeft w:val="0"/>
                  <w:marRight w:val="0"/>
                  <w:marTop w:val="0"/>
                  <w:marBottom w:val="0"/>
                  <w:divBdr>
                    <w:top w:val="none" w:sz="0" w:space="0" w:color="auto"/>
                    <w:left w:val="none" w:sz="0" w:space="0" w:color="auto"/>
                    <w:bottom w:val="none" w:sz="0" w:space="0" w:color="auto"/>
                    <w:right w:val="none" w:sz="0" w:space="0" w:color="auto"/>
                  </w:divBdr>
                  <w:divsChild>
                    <w:div w:id="1254969022">
                      <w:marLeft w:val="0"/>
                      <w:marRight w:val="0"/>
                      <w:marTop w:val="0"/>
                      <w:marBottom w:val="0"/>
                      <w:divBdr>
                        <w:top w:val="none" w:sz="0" w:space="0" w:color="auto"/>
                        <w:left w:val="none" w:sz="0" w:space="0" w:color="auto"/>
                        <w:bottom w:val="none" w:sz="0" w:space="0" w:color="auto"/>
                        <w:right w:val="none" w:sz="0" w:space="0" w:color="auto"/>
                      </w:divBdr>
                      <w:divsChild>
                        <w:div w:id="1254968792">
                          <w:marLeft w:val="0"/>
                          <w:marRight w:val="0"/>
                          <w:marTop w:val="0"/>
                          <w:marBottom w:val="0"/>
                          <w:divBdr>
                            <w:top w:val="none" w:sz="0" w:space="0" w:color="auto"/>
                            <w:left w:val="none" w:sz="0" w:space="0" w:color="auto"/>
                            <w:bottom w:val="none" w:sz="0" w:space="0" w:color="auto"/>
                            <w:right w:val="none" w:sz="0" w:space="0" w:color="auto"/>
                          </w:divBdr>
                          <w:divsChild>
                            <w:div w:id="1254968874">
                              <w:marLeft w:val="0"/>
                              <w:marRight w:val="0"/>
                              <w:marTop w:val="0"/>
                              <w:marBottom w:val="0"/>
                              <w:divBdr>
                                <w:top w:val="none" w:sz="0" w:space="0" w:color="auto"/>
                                <w:left w:val="none" w:sz="0" w:space="0" w:color="auto"/>
                                <w:bottom w:val="none" w:sz="0" w:space="0" w:color="auto"/>
                                <w:right w:val="none" w:sz="0" w:space="0" w:color="auto"/>
                              </w:divBdr>
                              <w:divsChild>
                                <w:div w:id="1254968798">
                                  <w:marLeft w:val="0"/>
                                  <w:marRight w:val="0"/>
                                  <w:marTop w:val="0"/>
                                  <w:marBottom w:val="0"/>
                                  <w:divBdr>
                                    <w:top w:val="none" w:sz="0" w:space="0" w:color="auto"/>
                                    <w:left w:val="none" w:sz="0" w:space="0" w:color="auto"/>
                                    <w:bottom w:val="none" w:sz="0" w:space="0" w:color="auto"/>
                                    <w:right w:val="none" w:sz="0" w:space="0" w:color="auto"/>
                                  </w:divBdr>
                                  <w:divsChild>
                                    <w:div w:id="1254968767">
                                      <w:marLeft w:val="0"/>
                                      <w:marRight w:val="0"/>
                                      <w:marTop w:val="0"/>
                                      <w:marBottom w:val="0"/>
                                      <w:divBdr>
                                        <w:top w:val="none" w:sz="0" w:space="0" w:color="auto"/>
                                        <w:left w:val="none" w:sz="0" w:space="0" w:color="auto"/>
                                        <w:bottom w:val="none" w:sz="0" w:space="0" w:color="auto"/>
                                        <w:right w:val="none" w:sz="0" w:space="0" w:color="auto"/>
                                      </w:divBdr>
                                      <w:divsChild>
                                        <w:div w:id="1254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968814">
      <w:marLeft w:val="0"/>
      <w:marRight w:val="0"/>
      <w:marTop w:val="0"/>
      <w:marBottom w:val="0"/>
      <w:divBdr>
        <w:top w:val="none" w:sz="0" w:space="0" w:color="auto"/>
        <w:left w:val="none" w:sz="0" w:space="0" w:color="auto"/>
        <w:bottom w:val="none" w:sz="0" w:space="0" w:color="auto"/>
        <w:right w:val="none" w:sz="0" w:space="0" w:color="auto"/>
      </w:divBdr>
    </w:div>
    <w:div w:id="1254968815">
      <w:marLeft w:val="0"/>
      <w:marRight w:val="0"/>
      <w:marTop w:val="0"/>
      <w:marBottom w:val="0"/>
      <w:divBdr>
        <w:top w:val="none" w:sz="0" w:space="0" w:color="auto"/>
        <w:left w:val="none" w:sz="0" w:space="0" w:color="auto"/>
        <w:bottom w:val="none" w:sz="0" w:space="0" w:color="auto"/>
        <w:right w:val="none" w:sz="0" w:space="0" w:color="auto"/>
      </w:divBdr>
    </w:div>
    <w:div w:id="1254968816">
      <w:marLeft w:val="0"/>
      <w:marRight w:val="0"/>
      <w:marTop w:val="0"/>
      <w:marBottom w:val="0"/>
      <w:divBdr>
        <w:top w:val="none" w:sz="0" w:space="0" w:color="auto"/>
        <w:left w:val="none" w:sz="0" w:space="0" w:color="auto"/>
        <w:bottom w:val="none" w:sz="0" w:space="0" w:color="auto"/>
        <w:right w:val="none" w:sz="0" w:space="0" w:color="auto"/>
      </w:divBdr>
    </w:div>
    <w:div w:id="1254968817">
      <w:marLeft w:val="0"/>
      <w:marRight w:val="0"/>
      <w:marTop w:val="0"/>
      <w:marBottom w:val="0"/>
      <w:divBdr>
        <w:top w:val="none" w:sz="0" w:space="0" w:color="auto"/>
        <w:left w:val="none" w:sz="0" w:space="0" w:color="auto"/>
        <w:bottom w:val="none" w:sz="0" w:space="0" w:color="auto"/>
        <w:right w:val="none" w:sz="0" w:space="0" w:color="auto"/>
      </w:divBdr>
    </w:div>
    <w:div w:id="1254968818">
      <w:marLeft w:val="0"/>
      <w:marRight w:val="0"/>
      <w:marTop w:val="0"/>
      <w:marBottom w:val="0"/>
      <w:divBdr>
        <w:top w:val="none" w:sz="0" w:space="0" w:color="auto"/>
        <w:left w:val="none" w:sz="0" w:space="0" w:color="auto"/>
        <w:bottom w:val="none" w:sz="0" w:space="0" w:color="auto"/>
        <w:right w:val="none" w:sz="0" w:space="0" w:color="auto"/>
      </w:divBdr>
    </w:div>
    <w:div w:id="1254968819">
      <w:marLeft w:val="0"/>
      <w:marRight w:val="0"/>
      <w:marTop w:val="0"/>
      <w:marBottom w:val="0"/>
      <w:divBdr>
        <w:top w:val="none" w:sz="0" w:space="0" w:color="auto"/>
        <w:left w:val="none" w:sz="0" w:space="0" w:color="auto"/>
        <w:bottom w:val="none" w:sz="0" w:space="0" w:color="auto"/>
        <w:right w:val="none" w:sz="0" w:space="0" w:color="auto"/>
      </w:divBdr>
    </w:div>
    <w:div w:id="1254968820">
      <w:marLeft w:val="0"/>
      <w:marRight w:val="0"/>
      <w:marTop w:val="0"/>
      <w:marBottom w:val="0"/>
      <w:divBdr>
        <w:top w:val="none" w:sz="0" w:space="0" w:color="auto"/>
        <w:left w:val="none" w:sz="0" w:space="0" w:color="auto"/>
        <w:bottom w:val="none" w:sz="0" w:space="0" w:color="auto"/>
        <w:right w:val="none" w:sz="0" w:space="0" w:color="auto"/>
      </w:divBdr>
    </w:div>
    <w:div w:id="1254968821">
      <w:marLeft w:val="0"/>
      <w:marRight w:val="0"/>
      <w:marTop w:val="0"/>
      <w:marBottom w:val="0"/>
      <w:divBdr>
        <w:top w:val="none" w:sz="0" w:space="0" w:color="auto"/>
        <w:left w:val="none" w:sz="0" w:space="0" w:color="auto"/>
        <w:bottom w:val="none" w:sz="0" w:space="0" w:color="auto"/>
        <w:right w:val="none" w:sz="0" w:space="0" w:color="auto"/>
      </w:divBdr>
    </w:div>
    <w:div w:id="1254968822">
      <w:marLeft w:val="0"/>
      <w:marRight w:val="0"/>
      <w:marTop w:val="0"/>
      <w:marBottom w:val="0"/>
      <w:divBdr>
        <w:top w:val="none" w:sz="0" w:space="0" w:color="auto"/>
        <w:left w:val="none" w:sz="0" w:space="0" w:color="auto"/>
        <w:bottom w:val="none" w:sz="0" w:space="0" w:color="auto"/>
        <w:right w:val="none" w:sz="0" w:space="0" w:color="auto"/>
      </w:divBdr>
    </w:div>
    <w:div w:id="1254968825">
      <w:marLeft w:val="0"/>
      <w:marRight w:val="0"/>
      <w:marTop w:val="0"/>
      <w:marBottom w:val="0"/>
      <w:divBdr>
        <w:top w:val="none" w:sz="0" w:space="0" w:color="auto"/>
        <w:left w:val="none" w:sz="0" w:space="0" w:color="auto"/>
        <w:bottom w:val="none" w:sz="0" w:space="0" w:color="auto"/>
        <w:right w:val="none" w:sz="0" w:space="0" w:color="auto"/>
      </w:divBdr>
    </w:div>
    <w:div w:id="1254968826">
      <w:marLeft w:val="0"/>
      <w:marRight w:val="0"/>
      <w:marTop w:val="0"/>
      <w:marBottom w:val="0"/>
      <w:divBdr>
        <w:top w:val="none" w:sz="0" w:space="0" w:color="auto"/>
        <w:left w:val="none" w:sz="0" w:space="0" w:color="auto"/>
        <w:bottom w:val="none" w:sz="0" w:space="0" w:color="auto"/>
        <w:right w:val="none" w:sz="0" w:space="0" w:color="auto"/>
      </w:divBdr>
    </w:div>
    <w:div w:id="1254968827">
      <w:marLeft w:val="0"/>
      <w:marRight w:val="0"/>
      <w:marTop w:val="0"/>
      <w:marBottom w:val="0"/>
      <w:divBdr>
        <w:top w:val="none" w:sz="0" w:space="0" w:color="auto"/>
        <w:left w:val="none" w:sz="0" w:space="0" w:color="auto"/>
        <w:bottom w:val="none" w:sz="0" w:space="0" w:color="auto"/>
        <w:right w:val="none" w:sz="0" w:space="0" w:color="auto"/>
      </w:divBdr>
    </w:div>
    <w:div w:id="1254968828">
      <w:marLeft w:val="0"/>
      <w:marRight w:val="0"/>
      <w:marTop w:val="0"/>
      <w:marBottom w:val="0"/>
      <w:divBdr>
        <w:top w:val="none" w:sz="0" w:space="0" w:color="auto"/>
        <w:left w:val="none" w:sz="0" w:space="0" w:color="auto"/>
        <w:bottom w:val="none" w:sz="0" w:space="0" w:color="auto"/>
        <w:right w:val="none" w:sz="0" w:space="0" w:color="auto"/>
      </w:divBdr>
    </w:div>
    <w:div w:id="1254968829">
      <w:marLeft w:val="0"/>
      <w:marRight w:val="0"/>
      <w:marTop w:val="0"/>
      <w:marBottom w:val="0"/>
      <w:divBdr>
        <w:top w:val="none" w:sz="0" w:space="0" w:color="auto"/>
        <w:left w:val="none" w:sz="0" w:space="0" w:color="auto"/>
        <w:bottom w:val="none" w:sz="0" w:space="0" w:color="auto"/>
        <w:right w:val="none" w:sz="0" w:space="0" w:color="auto"/>
      </w:divBdr>
    </w:div>
    <w:div w:id="1254968832">
      <w:marLeft w:val="0"/>
      <w:marRight w:val="0"/>
      <w:marTop w:val="0"/>
      <w:marBottom w:val="0"/>
      <w:divBdr>
        <w:top w:val="none" w:sz="0" w:space="0" w:color="auto"/>
        <w:left w:val="none" w:sz="0" w:space="0" w:color="auto"/>
        <w:bottom w:val="none" w:sz="0" w:space="0" w:color="auto"/>
        <w:right w:val="none" w:sz="0" w:space="0" w:color="auto"/>
      </w:divBdr>
    </w:div>
    <w:div w:id="1254968834">
      <w:marLeft w:val="0"/>
      <w:marRight w:val="0"/>
      <w:marTop w:val="0"/>
      <w:marBottom w:val="0"/>
      <w:divBdr>
        <w:top w:val="none" w:sz="0" w:space="0" w:color="auto"/>
        <w:left w:val="none" w:sz="0" w:space="0" w:color="auto"/>
        <w:bottom w:val="none" w:sz="0" w:space="0" w:color="auto"/>
        <w:right w:val="none" w:sz="0" w:space="0" w:color="auto"/>
      </w:divBdr>
      <w:divsChild>
        <w:div w:id="1254968762">
          <w:marLeft w:val="0"/>
          <w:marRight w:val="0"/>
          <w:marTop w:val="0"/>
          <w:marBottom w:val="0"/>
          <w:divBdr>
            <w:top w:val="none" w:sz="0" w:space="0" w:color="auto"/>
            <w:left w:val="none" w:sz="0" w:space="0" w:color="auto"/>
            <w:bottom w:val="none" w:sz="0" w:space="0" w:color="auto"/>
            <w:right w:val="none" w:sz="0" w:space="0" w:color="auto"/>
          </w:divBdr>
          <w:divsChild>
            <w:div w:id="1254968924">
              <w:marLeft w:val="0"/>
              <w:marRight w:val="0"/>
              <w:marTop w:val="0"/>
              <w:marBottom w:val="0"/>
              <w:divBdr>
                <w:top w:val="none" w:sz="0" w:space="0" w:color="auto"/>
                <w:left w:val="none" w:sz="0" w:space="0" w:color="auto"/>
                <w:bottom w:val="none" w:sz="0" w:space="0" w:color="auto"/>
                <w:right w:val="none" w:sz="0" w:space="0" w:color="auto"/>
              </w:divBdr>
              <w:divsChild>
                <w:div w:id="1254968855">
                  <w:marLeft w:val="0"/>
                  <w:marRight w:val="0"/>
                  <w:marTop w:val="0"/>
                  <w:marBottom w:val="0"/>
                  <w:divBdr>
                    <w:top w:val="none" w:sz="0" w:space="0" w:color="auto"/>
                    <w:left w:val="none" w:sz="0" w:space="0" w:color="auto"/>
                    <w:bottom w:val="none" w:sz="0" w:space="0" w:color="auto"/>
                    <w:right w:val="none" w:sz="0" w:space="0" w:color="auto"/>
                  </w:divBdr>
                  <w:divsChild>
                    <w:div w:id="1254968883">
                      <w:marLeft w:val="0"/>
                      <w:marRight w:val="0"/>
                      <w:marTop w:val="0"/>
                      <w:marBottom w:val="0"/>
                      <w:divBdr>
                        <w:top w:val="none" w:sz="0" w:space="0" w:color="auto"/>
                        <w:left w:val="none" w:sz="0" w:space="0" w:color="auto"/>
                        <w:bottom w:val="none" w:sz="0" w:space="0" w:color="auto"/>
                        <w:right w:val="none" w:sz="0" w:space="0" w:color="auto"/>
                      </w:divBdr>
                      <w:divsChild>
                        <w:div w:id="1254968847">
                          <w:marLeft w:val="0"/>
                          <w:marRight w:val="0"/>
                          <w:marTop w:val="0"/>
                          <w:marBottom w:val="0"/>
                          <w:divBdr>
                            <w:top w:val="none" w:sz="0" w:space="0" w:color="auto"/>
                            <w:left w:val="none" w:sz="0" w:space="0" w:color="auto"/>
                            <w:bottom w:val="none" w:sz="0" w:space="0" w:color="auto"/>
                            <w:right w:val="none" w:sz="0" w:space="0" w:color="auto"/>
                          </w:divBdr>
                          <w:divsChild>
                            <w:div w:id="1254968915">
                              <w:marLeft w:val="0"/>
                              <w:marRight w:val="0"/>
                              <w:marTop w:val="0"/>
                              <w:marBottom w:val="0"/>
                              <w:divBdr>
                                <w:top w:val="none" w:sz="0" w:space="0" w:color="auto"/>
                                <w:left w:val="none" w:sz="0" w:space="0" w:color="auto"/>
                                <w:bottom w:val="none" w:sz="0" w:space="0" w:color="auto"/>
                                <w:right w:val="none" w:sz="0" w:space="0" w:color="auto"/>
                              </w:divBdr>
                              <w:divsChild>
                                <w:div w:id="1254968936">
                                  <w:marLeft w:val="0"/>
                                  <w:marRight w:val="0"/>
                                  <w:marTop w:val="0"/>
                                  <w:marBottom w:val="0"/>
                                  <w:divBdr>
                                    <w:top w:val="none" w:sz="0" w:space="0" w:color="auto"/>
                                    <w:left w:val="none" w:sz="0" w:space="0" w:color="auto"/>
                                    <w:bottom w:val="none" w:sz="0" w:space="0" w:color="auto"/>
                                    <w:right w:val="none" w:sz="0" w:space="0" w:color="auto"/>
                                  </w:divBdr>
                                  <w:divsChild>
                                    <w:div w:id="1254968940">
                                      <w:marLeft w:val="0"/>
                                      <w:marRight w:val="0"/>
                                      <w:marTop w:val="0"/>
                                      <w:marBottom w:val="0"/>
                                      <w:divBdr>
                                        <w:top w:val="none" w:sz="0" w:space="0" w:color="auto"/>
                                        <w:left w:val="none" w:sz="0" w:space="0" w:color="auto"/>
                                        <w:bottom w:val="none" w:sz="0" w:space="0" w:color="auto"/>
                                        <w:right w:val="none" w:sz="0" w:space="0" w:color="auto"/>
                                      </w:divBdr>
                                      <w:divsChild>
                                        <w:div w:id="12549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968836">
      <w:marLeft w:val="0"/>
      <w:marRight w:val="0"/>
      <w:marTop w:val="0"/>
      <w:marBottom w:val="0"/>
      <w:divBdr>
        <w:top w:val="none" w:sz="0" w:space="0" w:color="auto"/>
        <w:left w:val="none" w:sz="0" w:space="0" w:color="auto"/>
        <w:bottom w:val="none" w:sz="0" w:space="0" w:color="auto"/>
        <w:right w:val="none" w:sz="0" w:space="0" w:color="auto"/>
      </w:divBdr>
    </w:div>
    <w:div w:id="1254968838">
      <w:marLeft w:val="0"/>
      <w:marRight w:val="0"/>
      <w:marTop w:val="0"/>
      <w:marBottom w:val="0"/>
      <w:divBdr>
        <w:top w:val="none" w:sz="0" w:space="0" w:color="auto"/>
        <w:left w:val="none" w:sz="0" w:space="0" w:color="auto"/>
        <w:bottom w:val="none" w:sz="0" w:space="0" w:color="auto"/>
        <w:right w:val="none" w:sz="0" w:space="0" w:color="auto"/>
      </w:divBdr>
    </w:div>
    <w:div w:id="1254968840">
      <w:marLeft w:val="0"/>
      <w:marRight w:val="0"/>
      <w:marTop w:val="0"/>
      <w:marBottom w:val="0"/>
      <w:divBdr>
        <w:top w:val="none" w:sz="0" w:space="0" w:color="auto"/>
        <w:left w:val="none" w:sz="0" w:space="0" w:color="auto"/>
        <w:bottom w:val="none" w:sz="0" w:space="0" w:color="auto"/>
        <w:right w:val="none" w:sz="0" w:space="0" w:color="auto"/>
      </w:divBdr>
    </w:div>
    <w:div w:id="1254968841">
      <w:marLeft w:val="0"/>
      <w:marRight w:val="0"/>
      <w:marTop w:val="0"/>
      <w:marBottom w:val="0"/>
      <w:divBdr>
        <w:top w:val="none" w:sz="0" w:space="0" w:color="auto"/>
        <w:left w:val="none" w:sz="0" w:space="0" w:color="auto"/>
        <w:bottom w:val="none" w:sz="0" w:space="0" w:color="auto"/>
        <w:right w:val="none" w:sz="0" w:space="0" w:color="auto"/>
      </w:divBdr>
    </w:div>
    <w:div w:id="1254968843">
      <w:marLeft w:val="0"/>
      <w:marRight w:val="0"/>
      <w:marTop w:val="0"/>
      <w:marBottom w:val="0"/>
      <w:divBdr>
        <w:top w:val="none" w:sz="0" w:space="0" w:color="auto"/>
        <w:left w:val="none" w:sz="0" w:space="0" w:color="auto"/>
        <w:bottom w:val="none" w:sz="0" w:space="0" w:color="auto"/>
        <w:right w:val="none" w:sz="0" w:space="0" w:color="auto"/>
      </w:divBdr>
    </w:div>
    <w:div w:id="1254968845">
      <w:marLeft w:val="0"/>
      <w:marRight w:val="0"/>
      <w:marTop w:val="0"/>
      <w:marBottom w:val="0"/>
      <w:divBdr>
        <w:top w:val="none" w:sz="0" w:space="0" w:color="auto"/>
        <w:left w:val="none" w:sz="0" w:space="0" w:color="auto"/>
        <w:bottom w:val="none" w:sz="0" w:space="0" w:color="auto"/>
        <w:right w:val="none" w:sz="0" w:space="0" w:color="auto"/>
      </w:divBdr>
    </w:div>
    <w:div w:id="1254968848">
      <w:marLeft w:val="0"/>
      <w:marRight w:val="0"/>
      <w:marTop w:val="0"/>
      <w:marBottom w:val="0"/>
      <w:divBdr>
        <w:top w:val="none" w:sz="0" w:space="0" w:color="auto"/>
        <w:left w:val="none" w:sz="0" w:space="0" w:color="auto"/>
        <w:bottom w:val="none" w:sz="0" w:space="0" w:color="auto"/>
        <w:right w:val="none" w:sz="0" w:space="0" w:color="auto"/>
      </w:divBdr>
    </w:div>
    <w:div w:id="1254968849">
      <w:marLeft w:val="0"/>
      <w:marRight w:val="0"/>
      <w:marTop w:val="0"/>
      <w:marBottom w:val="0"/>
      <w:divBdr>
        <w:top w:val="none" w:sz="0" w:space="0" w:color="auto"/>
        <w:left w:val="none" w:sz="0" w:space="0" w:color="auto"/>
        <w:bottom w:val="none" w:sz="0" w:space="0" w:color="auto"/>
        <w:right w:val="none" w:sz="0" w:space="0" w:color="auto"/>
      </w:divBdr>
    </w:div>
    <w:div w:id="1254968851">
      <w:marLeft w:val="0"/>
      <w:marRight w:val="0"/>
      <w:marTop w:val="0"/>
      <w:marBottom w:val="0"/>
      <w:divBdr>
        <w:top w:val="none" w:sz="0" w:space="0" w:color="auto"/>
        <w:left w:val="none" w:sz="0" w:space="0" w:color="auto"/>
        <w:bottom w:val="none" w:sz="0" w:space="0" w:color="auto"/>
        <w:right w:val="none" w:sz="0" w:space="0" w:color="auto"/>
      </w:divBdr>
    </w:div>
    <w:div w:id="1254968853">
      <w:marLeft w:val="0"/>
      <w:marRight w:val="0"/>
      <w:marTop w:val="0"/>
      <w:marBottom w:val="0"/>
      <w:divBdr>
        <w:top w:val="none" w:sz="0" w:space="0" w:color="auto"/>
        <w:left w:val="none" w:sz="0" w:space="0" w:color="auto"/>
        <w:bottom w:val="none" w:sz="0" w:space="0" w:color="auto"/>
        <w:right w:val="none" w:sz="0" w:space="0" w:color="auto"/>
      </w:divBdr>
    </w:div>
    <w:div w:id="1254968856">
      <w:marLeft w:val="0"/>
      <w:marRight w:val="0"/>
      <w:marTop w:val="0"/>
      <w:marBottom w:val="0"/>
      <w:divBdr>
        <w:top w:val="none" w:sz="0" w:space="0" w:color="auto"/>
        <w:left w:val="none" w:sz="0" w:space="0" w:color="auto"/>
        <w:bottom w:val="none" w:sz="0" w:space="0" w:color="auto"/>
        <w:right w:val="none" w:sz="0" w:space="0" w:color="auto"/>
      </w:divBdr>
    </w:div>
    <w:div w:id="1254968857">
      <w:marLeft w:val="0"/>
      <w:marRight w:val="0"/>
      <w:marTop w:val="0"/>
      <w:marBottom w:val="0"/>
      <w:divBdr>
        <w:top w:val="none" w:sz="0" w:space="0" w:color="auto"/>
        <w:left w:val="none" w:sz="0" w:space="0" w:color="auto"/>
        <w:bottom w:val="none" w:sz="0" w:space="0" w:color="auto"/>
        <w:right w:val="none" w:sz="0" w:space="0" w:color="auto"/>
      </w:divBdr>
      <w:divsChild>
        <w:div w:id="1254968943">
          <w:marLeft w:val="0"/>
          <w:marRight w:val="0"/>
          <w:marTop w:val="0"/>
          <w:marBottom w:val="0"/>
          <w:divBdr>
            <w:top w:val="none" w:sz="0" w:space="0" w:color="auto"/>
            <w:left w:val="none" w:sz="0" w:space="0" w:color="auto"/>
            <w:bottom w:val="none" w:sz="0" w:space="0" w:color="auto"/>
            <w:right w:val="none" w:sz="0" w:space="0" w:color="auto"/>
          </w:divBdr>
          <w:divsChild>
            <w:div w:id="1254968931">
              <w:marLeft w:val="0"/>
              <w:marRight w:val="0"/>
              <w:marTop w:val="0"/>
              <w:marBottom w:val="0"/>
              <w:divBdr>
                <w:top w:val="none" w:sz="0" w:space="0" w:color="auto"/>
                <w:left w:val="none" w:sz="0" w:space="0" w:color="auto"/>
                <w:bottom w:val="none" w:sz="0" w:space="0" w:color="auto"/>
                <w:right w:val="none" w:sz="0" w:space="0" w:color="auto"/>
              </w:divBdr>
              <w:divsChild>
                <w:div w:id="1254968803">
                  <w:marLeft w:val="0"/>
                  <w:marRight w:val="0"/>
                  <w:marTop w:val="0"/>
                  <w:marBottom w:val="0"/>
                  <w:divBdr>
                    <w:top w:val="none" w:sz="0" w:space="0" w:color="auto"/>
                    <w:left w:val="none" w:sz="0" w:space="0" w:color="auto"/>
                    <w:bottom w:val="none" w:sz="0" w:space="0" w:color="auto"/>
                    <w:right w:val="none" w:sz="0" w:space="0" w:color="auto"/>
                  </w:divBdr>
                  <w:divsChild>
                    <w:div w:id="1254968917">
                      <w:marLeft w:val="0"/>
                      <w:marRight w:val="0"/>
                      <w:marTop w:val="0"/>
                      <w:marBottom w:val="0"/>
                      <w:divBdr>
                        <w:top w:val="none" w:sz="0" w:space="0" w:color="auto"/>
                        <w:left w:val="none" w:sz="0" w:space="0" w:color="auto"/>
                        <w:bottom w:val="none" w:sz="0" w:space="0" w:color="auto"/>
                        <w:right w:val="none" w:sz="0" w:space="0" w:color="auto"/>
                      </w:divBdr>
                      <w:divsChild>
                        <w:div w:id="1254968882">
                          <w:marLeft w:val="0"/>
                          <w:marRight w:val="0"/>
                          <w:marTop w:val="0"/>
                          <w:marBottom w:val="0"/>
                          <w:divBdr>
                            <w:top w:val="none" w:sz="0" w:space="0" w:color="auto"/>
                            <w:left w:val="none" w:sz="0" w:space="0" w:color="auto"/>
                            <w:bottom w:val="none" w:sz="0" w:space="0" w:color="auto"/>
                            <w:right w:val="none" w:sz="0" w:space="0" w:color="auto"/>
                          </w:divBdr>
                          <w:divsChild>
                            <w:div w:id="1254969007">
                              <w:marLeft w:val="0"/>
                              <w:marRight w:val="0"/>
                              <w:marTop w:val="0"/>
                              <w:marBottom w:val="0"/>
                              <w:divBdr>
                                <w:top w:val="none" w:sz="0" w:space="0" w:color="auto"/>
                                <w:left w:val="none" w:sz="0" w:space="0" w:color="auto"/>
                                <w:bottom w:val="none" w:sz="0" w:space="0" w:color="auto"/>
                                <w:right w:val="none" w:sz="0" w:space="0" w:color="auto"/>
                              </w:divBdr>
                              <w:divsChild>
                                <w:div w:id="1254968884">
                                  <w:marLeft w:val="0"/>
                                  <w:marRight w:val="0"/>
                                  <w:marTop w:val="0"/>
                                  <w:marBottom w:val="0"/>
                                  <w:divBdr>
                                    <w:top w:val="none" w:sz="0" w:space="0" w:color="auto"/>
                                    <w:left w:val="none" w:sz="0" w:space="0" w:color="auto"/>
                                    <w:bottom w:val="none" w:sz="0" w:space="0" w:color="auto"/>
                                    <w:right w:val="none" w:sz="0" w:space="0" w:color="auto"/>
                                  </w:divBdr>
                                  <w:divsChild>
                                    <w:div w:id="1254968895">
                                      <w:marLeft w:val="0"/>
                                      <w:marRight w:val="0"/>
                                      <w:marTop w:val="0"/>
                                      <w:marBottom w:val="0"/>
                                      <w:divBdr>
                                        <w:top w:val="none" w:sz="0" w:space="0" w:color="auto"/>
                                        <w:left w:val="none" w:sz="0" w:space="0" w:color="auto"/>
                                        <w:bottom w:val="none" w:sz="0" w:space="0" w:color="auto"/>
                                        <w:right w:val="none" w:sz="0" w:space="0" w:color="auto"/>
                                      </w:divBdr>
                                      <w:divsChild>
                                        <w:div w:id="125496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968858">
      <w:marLeft w:val="0"/>
      <w:marRight w:val="0"/>
      <w:marTop w:val="0"/>
      <w:marBottom w:val="0"/>
      <w:divBdr>
        <w:top w:val="none" w:sz="0" w:space="0" w:color="auto"/>
        <w:left w:val="none" w:sz="0" w:space="0" w:color="auto"/>
        <w:bottom w:val="none" w:sz="0" w:space="0" w:color="auto"/>
        <w:right w:val="none" w:sz="0" w:space="0" w:color="auto"/>
      </w:divBdr>
    </w:div>
    <w:div w:id="1254968859">
      <w:marLeft w:val="0"/>
      <w:marRight w:val="0"/>
      <w:marTop w:val="0"/>
      <w:marBottom w:val="0"/>
      <w:divBdr>
        <w:top w:val="none" w:sz="0" w:space="0" w:color="auto"/>
        <w:left w:val="none" w:sz="0" w:space="0" w:color="auto"/>
        <w:bottom w:val="none" w:sz="0" w:space="0" w:color="auto"/>
        <w:right w:val="none" w:sz="0" w:space="0" w:color="auto"/>
      </w:divBdr>
    </w:div>
    <w:div w:id="1254968860">
      <w:marLeft w:val="0"/>
      <w:marRight w:val="0"/>
      <w:marTop w:val="0"/>
      <w:marBottom w:val="0"/>
      <w:divBdr>
        <w:top w:val="none" w:sz="0" w:space="0" w:color="auto"/>
        <w:left w:val="none" w:sz="0" w:space="0" w:color="auto"/>
        <w:bottom w:val="none" w:sz="0" w:space="0" w:color="auto"/>
        <w:right w:val="none" w:sz="0" w:space="0" w:color="auto"/>
      </w:divBdr>
    </w:div>
    <w:div w:id="1254968861">
      <w:marLeft w:val="0"/>
      <w:marRight w:val="0"/>
      <w:marTop w:val="0"/>
      <w:marBottom w:val="0"/>
      <w:divBdr>
        <w:top w:val="none" w:sz="0" w:space="0" w:color="auto"/>
        <w:left w:val="none" w:sz="0" w:space="0" w:color="auto"/>
        <w:bottom w:val="none" w:sz="0" w:space="0" w:color="auto"/>
        <w:right w:val="none" w:sz="0" w:space="0" w:color="auto"/>
      </w:divBdr>
    </w:div>
    <w:div w:id="1254968862">
      <w:marLeft w:val="0"/>
      <w:marRight w:val="0"/>
      <w:marTop w:val="0"/>
      <w:marBottom w:val="0"/>
      <w:divBdr>
        <w:top w:val="none" w:sz="0" w:space="0" w:color="auto"/>
        <w:left w:val="none" w:sz="0" w:space="0" w:color="auto"/>
        <w:bottom w:val="none" w:sz="0" w:space="0" w:color="auto"/>
        <w:right w:val="none" w:sz="0" w:space="0" w:color="auto"/>
      </w:divBdr>
    </w:div>
    <w:div w:id="1254968863">
      <w:marLeft w:val="0"/>
      <w:marRight w:val="0"/>
      <w:marTop w:val="0"/>
      <w:marBottom w:val="0"/>
      <w:divBdr>
        <w:top w:val="none" w:sz="0" w:space="0" w:color="auto"/>
        <w:left w:val="none" w:sz="0" w:space="0" w:color="auto"/>
        <w:bottom w:val="none" w:sz="0" w:space="0" w:color="auto"/>
        <w:right w:val="none" w:sz="0" w:space="0" w:color="auto"/>
      </w:divBdr>
    </w:div>
    <w:div w:id="1254968864">
      <w:marLeft w:val="0"/>
      <w:marRight w:val="0"/>
      <w:marTop w:val="0"/>
      <w:marBottom w:val="0"/>
      <w:divBdr>
        <w:top w:val="none" w:sz="0" w:space="0" w:color="auto"/>
        <w:left w:val="none" w:sz="0" w:space="0" w:color="auto"/>
        <w:bottom w:val="none" w:sz="0" w:space="0" w:color="auto"/>
        <w:right w:val="none" w:sz="0" w:space="0" w:color="auto"/>
      </w:divBdr>
    </w:div>
    <w:div w:id="1254968866">
      <w:marLeft w:val="0"/>
      <w:marRight w:val="0"/>
      <w:marTop w:val="0"/>
      <w:marBottom w:val="0"/>
      <w:divBdr>
        <w:top w:val="none" w:sz="0" w:space="0" w:color="auto"/>
        <w:left w:val="none" w:sz="0" w:space="0" w:color="auto"/>
        <w:bottom w:val="none" w:sz="0" w:space="0" w:color="auto"/>
        <w:right w:val="none" w:sz="0" w:space="0" w:color="auto"/>
      </w:divBdr>
    </w:div>
    <w:div w:id="1254968869">
      <w:marLeft w:val="0"/>
      <w:marRight w:val="0"/>
      <w:marTop w:val="0"/>
      <w:marBottom w:val="0"/>
      <w:divBdr>
        <w:top w:val="none" w:sz="0" w:space="0" w:color="auto"/>
        <w:left w:val="none" w:sz="0" w:space="0" w:color="auto"/>
        <w:bottom w:val="none" w:sz="0" w:space="0" w:color="auto"/>
        <w:right w:val="none" w:sz="0" w:space="0" w:color="auto"/>
      </w:divBdr>
    </w:div>
    <w:div w:id="1254968870">
      <w:marLeft w:val="0"/>
      <w:marRight w:val="0"/>
      <w:marTop w:val="0"/>
      <w:marBottom w:val="0"/>
      <w:divBdr>
        <w:top w:val="none" w:sz="0" w:space="0" w:color="auto"/>
        <w:left w:val="none" w:sz="0" w:space="0" w:color="auto"/>
        <w:bottom w:val="none" w:sz="0" w:space="0" w:color="auto"/>
        <w:right w:val="none" w:sz="0" w:space="0" w:color="auto"/>
      </w:divBdr>
    </w:div>
    <w:div w:id="1254968871">
      <w:marLeft w:val="0"/>
      <w:marRight w:val="0"/>
      <w:marTop w:val="0"/>
      <w:marBottom w:val="0"/>
      <w:divBdr>
        <w:top w:val="none" w:sz="0" w:space="0" w:color="auto"/>
        <w:left w:val="none" w:sz="0" w:space="0" w:color="auto"/>
        <w:bottom w:val="none" w:sz="0" w:space="0" w:color="auto"/>
        <w:right w:val="none" w:sz="0" w:space="0" w:color="auto"/>
      </w:divBdr>
    </w:div>
    <w:div w:id="1254968872">
      <w:marLeft w:val="0"/>
      <w:marRight w:val="0"/>
      <w:marTop w:val="0"/>
      <w:marBottom w:val="0"/>
      <w:divBdr>
        <w:top w:val="none" w:sz="0" w:space="0" w:color="auto"/>
        <w:left w:val="none" w:sz="0" w:space="0" w:color="auto"/>
        <w:bottom w:val="none" w:sz="0" w:space="0" w:color="auto"/>
        <w:right w:val="none" w:sz="0" w:space="0" w:color="auto"/>
      </w:divBdr>
    </w:div>
    <w:div w:id="1254968873">
      <w:marLeft w:val="0"/>
      <w:marRight w:val="0"/>
      <w:marTop w:val="0"/>
      <w:marBottom w:val="0"/>
      <w:divBdr>
        <w:top w:val="none" w:sz="0" w:space="0" w:color="auto"/>
        <w:left w:val="none" w:sz="0" w:space="0" w:color="auto"/>
        <w:bottom w:val="none" w:sz="0" w:space="0" w:color="auto"/>
        <w:right w:val="none" w:sz="0" w:space="0" w:color="auto"/>
      </w:divBdr>
    </w:div>
    <w:div w:id="1254968875">
      <w:marLeft w:val="0"/>
      <w:marRight w:val="0"/>
      <w:marTop w:val="0"/>
      <w:marBottom w:val="0"/>
      <w:divBdr>
        <w:top w:val="none" w:sz="0" w:space="0" w:color="auto"/>
        <w:left w:val="none" w:sz="0" w:space="0" w:color="auto"/>
        <w:bottom w:val="none" w:sz="0" w:space="0" w:color="auto"/>
        <w:right w:val="none" w:sz="0" w:space="0" w:color="auto"/>
      </w:divBdr>
    </w:div>
    <w:div w:id="1254968876">
      <w:marLeft w:val="0"/>
      <w:marRight w:val="0"/>
      <w:marTop w:val="0"/>
      <w:marBottom w:val="0"/>
      <w:divBdr>
        <w:top w:val="none" w:sz="0" w:space="0" w:color="auto"/>
        <w:left w:val="none" w:sz="0" w:space="0" w:color="auto"/>
        <w:bottom w:val="none" w:sz="0" w:space="0" w:color="auto"/>
        <w:right w:val="none" w:sz="0" w:space="0" w:color="auto"/>
      </w:divBdr>
    </w:div>
    <w:div w:id="1254968877">
      <w:marLeft w:val="0"/>
      <w:marRight w:val="0"/>
      <w:marTop w:val="0"/>
      <w:marBottom w:val="0"/>
      <w:divBdr>
        <w:top w:val="none" w:sz="0" w:space="0" w:color="auto"/>
        <w:left w:val="none" w:sz="0" w:space="0" w:color="auto"/>
        <w:bottom w:val="none" w:sz="0" w:space="0" w:color="auto"/>
        <w:right w:val="none" w:sz="0" w:space="0" w:color="auto"/>
      </w:divBdr>
    </w:div>
    <w:div w:id="1254968878">
      <w:marLeft w:val="0"/>
      <w:marRight w:val="0"/>
      <w:marTop w:val="0"/>
      <w:marBottom w:val="0"/>
      <w:divBdr>
        <w:top w:val="none" w:sz="0" w:space="0" w:color="auto"/>
        <w:left w:val="none" w:sz="0" w:space="0" w:color="auto"/>
        <w:bottom w:val="none" w:sz="0" w:space="0" w:color="auto"/>
        <w:right w:val="none" w:sz="0" w:space="0" w:color="auto"/>
      </w:divBdr>
    </w:div>
    <w:div w:id="1254968879">
      <w:marLeft w:val="0"/>
      <w:marRight w:val="0"/>
      <w:marTop w:val="0"/>
      <w:marBottom w:val="0"/>
      <w:divBdr>
        <w:top w:val="none" w:sz="0" w:space="0" w:color="auto"/>
        <w:left w:val="none" w:sz="0" w:space="0" w:color="auto"/>
        <w:bottom w:val="none" w:sz="0" w:space="0" w:color="auto"/>
        <w:right w:val="none" w:sz="0" w:space="0" w:color="auto"/>
      </w:divBdr>
    </w:div>
    <w:div w:id="1254968880">
      <w:marLeft w:val="0"/>
      <w:marRight w:val="0"/>
      <w:marTop w:val="0"/>
      <w:marBottom w:val="0"/>
      <w:divBdr>
        <w:top w:val="none" w:sz="0" w:space="0" w:color="auto"/>
        <w:left w:val="none" w:sz="0" w:space="0" w:color="auto"/>
        <w:bottom w:val="none" w:sz="0" w:space="0" w:color="auto"/>
        <w:right w:val="none" w:sz="0" w:space="0" w:color="auto"/>
      </w:divBdr>
      <w:divsChild>
        <w:div w:id="1254969004">
          <w:marLeft w:val="0"/>
          <w:marRight w:val="0"/>
          <w:marTop w:val="0"/>
          <w:marBottom w:val="0"/>
          <w:divBdr>
            <w:top w:val="none" w:sz="0" w:space="0" w:color="auto"/>
            <w:left w:val="none" w:sz="0" w:space="0" w:color="auto"/>
            <w:bottom w:val="none" w:sz="0" w:space="0" w:color="auto"/>
            <w:right w:val="none" w:sz="0" w:space="0" w:color="auto"/>
          </w:divBdr>
          <w:divsChild>
            <w:div w:id="1254968966">
              <w:marLeft w:val="0"/>
              <w:marRight w:val="0"/>
              <w:marTop w:val="0"/>
              <w:marBottom w:val="0"/>
              <w:divBdr>
                <w:top w:val="none" w:sz="0" w:space="0" w:color="auto"/>
                <w:left w:val="none" w:sz="0" w:space="0" w:color="auto"/>
                <w:bottom w:val="none" w:sz="0" w:space="0" w:color="auto"/>
                <w:right w:val="none" w:sz="0" w:space="0" w:color="auto"/>
              </w:divBdr>
              <w:divsChild>
                <w:div w:id="1254968888">
                  <w:marLeft w:val="0"/>
                  <w:marRight w:val="0"/>
                  <w:marTop w:val="0"/>
                  <w:marBottom w:val="0"/>
                  <w:divBdr>
                    <w:top w:val="none" w:sz="0" w:space="0" w:color="auto"/>
                    <w:left w:val="none" w:sz="0" w:space="0" w:color="auto"/>
                    <w:bottom w:val="none" w:sz="0" w:space="0" w:color="auto"/>
                    <w:right w:val="none" w:sz="0" w:space="0" w:color="auto"/>
                  </w:divBdr>
                  <w:divsChild>
                    <w:div w:id="1254968918">
                      <w:marLeft w:val="0"/>
                      <w:marRight w:val="0"/>
                      <w:marTop w:val="0"/>
                      <w:marBottom w:val="0"/>
                      <w:divBdr>
                        <w:top w:val="none" w:sz="0" w:space="0" w:color="auto"/>
                        <w:left w:val="none" w:sz="0" w:space="0" w:color="auto"/>
                        <w:bottom w:val="none" w:sz="0" w:space="0" w:color="auto"/>
                        <w:right w:val="none" w:sz="0" w:space="0" w:color="auto"/>
                      </w:divBdr>
                      <w:divsChild>
                        <w:div w:id="1254968886">
                          <w:marLeft w:val="0"/>
                          <w:marRight w:val="0"/>
                          <w:marTop w:val="0"/>
                          <w:marBottom w:val="0"/>
                          <w:divBdr>
                            <w:top w:val="none" w:sz="0" w:space="0" w:color="auto"/>
                            <w:left w:val="none" w:sz="0" w:space="0" w:color="auto"/>
                            <w:bottom w:val="none" w:sz="0" w:space="0" w:color="auto"/>
                            <w:right w:val="none" w:sz="0" w:space="0" w:color="auto"/>
                          </w:divBdr>
                          <w:divsChild>
                            <w:div w:id="1254969021">
                              <w:marLeft w:val="0"/>
                              <w:marRight w:val="0"/>
                              <w:marTop w:val="0"/>
                              <w:marBottom w:val="0"/>
                              <w:divBdr>
                                <w:top w:val="none" w:sz="0" w:space="0" w:color="auto"/>
                                <w:left w:val="none" w:sz="0" w:space="0" w:color="auto"/>
                                <w:bottom w:val="none" w:sz="0" w:space="0" w:color="auto"/>
                                <w:right w:val="none" w:sz="0" w:space="0" w:color="auto"/>
                              </w:divBdr>
                              <w:divsChild>
                                <w:div w:id="1254969012">
                                  <w:marLeft w:val="0"/>
                                  <w:marRight w:val="0"/>
                                  <w:marTop w:val="0"/>
                                  <w:marBottom w:val="0"/>
                                  <w:divBdr>
                                    <w:top w:val="none" w:sz="0" w:space="0" w:color="auto"/>
                                    <w:left w:val="none" w:sz="0" w:space="0" w:color="auto"/>
                                    <w:bottom w:val="none" w:sz="0" w:space="0" w:color="auto"/>
                                    <w:right w:val="none" w:sz="0" w:space="0" w:color="auto"/>
                                  </w:divBdr>
                                  <w:divsChild>
                                    <w:div w:id="1254968868">
                                      <w:marLeft w:val="0"/>
                                      <w:marRight w:val="0"/>
                                      <w:marTop w:val="0"/>
                                      <w:marBottom w:val="0"/>
                                      <w:divBdr>
                                        <w:top w:val="none" w:sz="0" w:space="0" w:color="auto"/>
                                        <w:left w:val="none" w:sz="0" w:space="0" w:color="auto"/>
                                        <w:bottom w:val="none" w:sz="0" w:space="0" w:color="auto"/>
                                        <w:right w:val="none" w:sz="0" w:space="0" w:color="auto"/>
                                      </w:divBdr>
                                      <w:divsChild>
                                        <w:div w:id="12549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968887">
      <w:marLeft w:val="0"/>
      <w:marRight w:val="0"/>
      <w:marTop w:val="0"/>
      <w:marBottom w:val="0"/>
      <w:divBdr>
        <w:top w:val="none" w:sz="0" w:space="0" w:color="auto"/>
        <w:left w:val="none" w:sz="0" w:space="0" w:color="auto"/>
        <w:bottom w:val="none" w:sz="0" w:space="0" w:color="auto"/>
        <w:right w:val="none" w:sz="0" w:space="0" w:color="auto"/>
      </w:divBdr>
    </w:div>
    <w:div w:id="1254968889">
      <w:marLeft w:val="0"/>
      <w:marRight w:val="0"/>
      <w:marTop w:val="0"/>
      <w:marBottom w:val="0"/>
      <w:divBdr>
        <w:top w:val="none" w:sz="0" w:space="0" w:color="auto"/>
        <w:left w:val="none" w:sz="0" w:space="0" w:color="auto"/>
        <w:bottom w:val="none" w:sz="0" w:space="0" w:color="auto"/>
        <w:right w:val="none" w:sz="0" w:space="0" w:color="auto"/>
      </w:divBdr>
    </w:div>
    <w:div w:id="1254968890">
      <w:marLeft w:val="0"/>
      <w:marRight w:val="0"/>
      <w:marTop w:val="0"/>
      <w:marBottom w:val="0"/>
      <w:divBdr>
        <w:top w:val="none" w:sz="0" w:space="0" w:color="auto"/>
        <w:left w:val="none" w:sz="0" w:space="0" w:color="auto"/>
        <w:bottom w:val="none" w:sz="0" w:space="0" w:color="auto"/>
        <w:right w:val="none" w:sz="0" w:space="0" w:color="auto"/>
      </w:divBdr>
    </w:div>
    <w:div w:id="1254968891">
      <w:marLeft w:val="0"/>
      <w:marRight w:val="0"/>
      <w:marTop w:val="0"/>
      <w:marBottom w:val="0"/>
      <w:divBdr>
        <w:top w:val="none" w:sz="0" w:space="0" w:color="auto"/>
        <w:left w:val="none" w:sz="0" w:space="0" w:color="auto"/>
        <w:bottom w:val="none" w:sz="0" w:space="0" w:color="auto"/>
        <w:right w:val="none" w:sz="0" w:space="0" w:color="auto"/>
      </w:divBdr>
      <w:divsChild>
        <w:div w:id="1254968850">
          <w:marLeft w:val="0"/>
          <w:marRight w:val="0"/>
          <w:marTop w:val="0"/>
          <w:marBottom w:val="0"/>
          <w:divBdr>
            <w:top w:val="none" w:sz="0" w:space="0" w:color="auto"/>
            <w:left w:val="none" w:sz="0" w:space="0" w:color="auto"/>
            <w:bottom w:val="none" w:sz="0" w:space="0" w:color="auto"/>
            <w:right w:val="none" w:sz="0" w:space="0" w:color="auto"/>
          </w:divBdr>
        </w:div>
        <w:div w:id="1254968885">
          <w:marLeft w:val="0"/>
          <w:marRight w:val="0"/>
          <w:marTop w:val="0"/>
          <w:marBottom w:val="0"/>
          <w:divBdr>
            <w:top w:val="none" w:sz="0" w:space="0" w:color="auto"/>
            <w:left w:val="none" w:sz="0" w:space="0" w:color="auto"/>
            <w:bottom w:val="none" w:sz="0" w:space="0" w:color="auto"/>
            <w:right w:val="none" w:sz="0" w:space="0" w:color="auto"/>
          </w:divBdr>
        </w:div>
        <w:div w:id="1254969011">
          <w:marLeft w:val="0"/>
          <w:marRight w:val="0"/>
          <w:marTop w:val="0"/>
          <w:marBottom w:val="0"/>
          <w:divBdr>
            <w:top w:val="none" w:sz="0" w:space="0" w:color="auto"/>
            <w:left w:val="none" w:sz="0" w:space="0" w:color="auto"/>
            <w:bottom w:val="none" w:sz="0" w:space="0" w:color="auto"/>
            <w:right w:val="none" w:sz="0" w:space="0" w:color="auto"/>
          </w:divBdr>
        </w:div>
        <w:div w:id="1254969018">
          <w:marLeft w:val="0"/>
          <w:marRight w:val="0"/>
          <w:marTop w:val="0"/>
          <w:marBottom w:val="0"/>
          <w:divBdr>
            <w:top w:val="none" w:sz="0" w:space="0" w:color="auto"/>
            <w:left w:val="none" w:sz="0" w:space="0" w:color="auto"/>
            <w:bottom w:val="none" w:sz="0" w:space="0" w:color="auto"/>
            <w:right w:val="none" w:sz="0" w:space="0" w:color="auto"/>
          </w:divBdr>
        </w:div>
      </w:divsChild>
    </w:div>
    <w:div w:id="1254968892">
      <w:marLeft w:val="0"/>
      <w:marRight w:val="0"/>
      <w:marTop w:val="0"/>
      <w:marBottom w:val="0"/>
      <w:divBdr>
        <w:top w:val="none" w:sz="0" w:space="0" w:color="auto"/>
        <w:left w:val="none" w:sz="0" w:space="0" w:color="auto"/>
        <w:bottom w:val="none" w:sz="0" w:space="0" w:color="auto"/>
        <w:right w:val="none" w:sz="0" w:space="0" w:color="auto"/>
      </w:divBdr>
    </w:div>
    <w:div w:id="1254968893">
      <w:marLeft w:val="0"/>
      <w:marRight w:val="0"/>
      <w:marTop w:val="0"/>
      <w:marBottom w:val="0"/>
      <w:divBdr>
        <w:top w:val="none" w:sz="0" w:space="0" w:color="auto"/>
        <w:left w:val="none" w:sz="0" w:space="0" w:color="auto"/>
        <w:bottom w:val="none" w:sz="0" w:space="0" w:color="auto"/>
        <w:right w:val="none" w:sz="0" w:space="0" w:color="auto"/>
      </w:divBdr>
    </w:div>
    <w:div w:id="1254968894">
      <w:marLeft w:val="0"/>
      <w:marRight w:val="0"/>
      <w:marTop w:val="0"/>
      <w:marBottom w:val="0"/>
      <w:divBdr>
        <w:top w:val="none" w:sz="0" w:space="0" w:color="auto"/>
        <w:left w:val="none" w:sz="0" w:space="0" w:color="auto"/>
        <w:bottom w:val="none" w:sz="0" w:space="0" w:color="auto"/>
        <w:right w:val="none" w:sz="0" w:space="0" w:color="auto"/>
      </w:divBdr>
    </w:div>
    <w:div w:id="1254968896">
      <w:marLeft w:val="0"/>
      <w:marRight w:val="0"/>
      <w:marTop w:val="0"/>
      <w:marBottom w:val="0"/>
      <w:divBdr>
        <w:top w:val="none" w:sz="0" w:space="0" w:color="auto"/>
        <w:left w:val="none" w:sz="0" w:space="0" w:color="auto"/>
        <w:bottom w:val="none" w:sz="0" w:space="0" w:color="auto"/>
        <w:right w:val="none" w:sz="0" w:space="0" w:color="auto"/>
      </w:divBdr>
    </w:div>
    <w:div w:id="1254968897">
      <w:marLeft w:val="0"/>
      <w:marRight w:val="0"/>
      <w:marTop w:val="173"/>
      <w:marBottom w:val="173"/>
      <w:divBdr>
        <w:top w:val="none" w:sz="0" w:space="0" w:color="auto"/>
        <w:left w:val="none" w:sz="0" w:space="0" w:color="auto"/>
        <w:bottom w:val="none" w:sz="0" w:space="0" w:color="auto"/>
        <w:right w:val="none" w:sz="0" w:space="0" w:color="auto"/>
      </w:divBdr>
      <w:divsChild>
        <w:div w:id="1254968824">
          <w:marLeft w:val="0"/>
          <w:marRight w:val="0"/>
          <w:marTop w:val="0"/>
          <w:marBottom w:val="0"/>
          <w:divBdr>
            <w:top w:val="none" w:sz="0" w:space="0" w:color="auto"/>
            <w:left w:val="none" w:sz="0" w:space="0" w:color="auto"/>
            <w:bottom w:val="none" w:sz="0" w:space="0" w:color="auto"/>
            <w:right w:val="none" w:sz="0" w:space="0" w:color="auto"/>
          </w:divBdr>
          <w:divsChild>
            <w:div w:id="1254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68898">
      <w:marLeft w:val="0"/>
      <w:marRight w:val="0"/>
      <w:marTop w:val="0"/>
      <w:marBottom w:val="0"/>
      <w:divBdr>
        <w:top w:val="none" w:sz="0" w:space="0" w:color="auto"/>
        <w:left w:val="none" w:sz="0" w:space="0" w:color="auto"/>
        <w:bottom w:val="none" w:sz="0" w:space="0" w:color="auto"/>
        <w:right w:val="none" w:sz="0" w:space="0" w:color="auto"/>
      </w:divBdr>
    </w:div>
    <w:div w:id="1254968899">
      <w:marLeft w:val="0"/>
      <w:marRight w:val="0"/>
      <w:marTop w:val="0"/>
      <w:marBottom w:val="0"/>
      <w:divBdr>
        <w:top w:val="none" w:sz="0" w:space="0" w:color="auto"/>
        <w:left w:val="none" w:sz="0" w:space="0" w:color="auto"/>
        <w:bottom w:val="none" w:sz="0" w:space="0" w:color="auto"/>
        <w:right w:val="none" w:sz="0" w:space="0" w:color="auto"/>
      </w:divBdr>
    </w:div>
    <w:div w:id="1254968900">
      <w:marLeft w:val="0"/>
      <w:marRight w:val="0"/>
      <w:marTop w:val="0"/>
      <w:marBottom w:val="0"/>
      <w:divBdr>
        <w:top w:val="none" w:sz="0" w:space="0" w:color="auto"/>
        <w:left w:val="none" w:sz="0" w:space="0" w:color="auto"/>
        <w:bottom w:val="none" w:sz="0" w:space="0" w:color="auto"/>
        <w:right w:val="none" w:sz="0" w:space="0" w:color="auto"/>
      </w:divBdr>
      <w:divsChild>
        <w:div w:id="1254968997">
          <w:marLeft w:val="0"/>
          <w:marRight w:val="0"/>
          <w:marTop w:val="0"/>
          <w:marBottom w:val="0"/>
          <w:divBdr>
            <w:top w:val="none" w:sz="0" w:space="0" w:color="auto"/>
            <w:left w:val="none" w:sz="0" w:space="0" w:color="auto"/>
            <w:bottom w:val="none" w:sz="0" w:space="0" w:color="auto"/>
            <w:right w:val="none" w:sz="0" w:space="0" w:color="auto"/>
          </w:divBdr>
          <w:divsChild>
            <w:div w:id="1254968933">
              <w:marLeft w:val="0"/>
              <w:marRight w:val="0"/>
              <w:marTop w:val="0"/>
              <w:marBottom w:val="0"/>
              <w:divBdr>
                <w:top w:val="none" w:sz="0" w:space="0" w:color="auto"/>
                <w:left w:val="none" w:sz="0" w:space="0" w:color="auto"/>
                <w:bottom w:val="none" w:sz="0" w:space="0" w:color="auto"/>
                <w:right w:val="none" w:sz="0" w:space="0" w:color="auto"/>
              </w:divBdr>
              <w:divsChild>
                <w:div w:id="1254968912">
                  <w:marLeft w:val="0"/>
                  <w:marRight w:val="0"/>
                  <w:marTop w:val="0"/>
                  <w:marBottom w:val="0"/>
                  <w:divBdr>
                    <w:top w:val="none" w:sz="0" w:space="0" w:color="auto"/>
                    <w:left w:val="none" w:sz="0" w:space="0" w:color="auto"/>
                    <w:bottom w:val="none" w:sz="0" w:space="0" w:color="auto"/>
                    <w:right w:val="none" w:sz="0" w:space="0" w:color="auto"/>
                  </w:divBdr>
                  <w:divsChild>
                    <w:div w:id="1254968998">
                      <w:marLeft w:val="0"/>
                      <w:marRight w:val="0"/>
                      <w:marTop w:val="0"/>
                      <w:marBottom w:val="0"/>
                      <w:divBdr>
                        <w:top w:val="none" w:sz="0" w:space="0" w:color="auto"/>
                        <w:left w:val="none" w:sz="0" w:space="0" w:color="auto"/>
                        <w:bottom w:val="none" w:sz="0" w:space="0" w:color="auto"/>
                        <w:right w:val="none" w:sz="0" w:space="0" w:color="auto"/>
                      </w:divBdr>
                      <w:divsChild>
                        <w:div w:id="1254968881">
                          <w:marLeft w:val="0"/>
                          <w:marRight w:val="0"/>
                          <w:marTop w:val="0"/>
                          <w:marBottom w:val="0"/>
                          <w:divBdr>
                            <w:top w:val="none" w:sz="0" w:space="0" w:color="auto"/>
                            <w:left w:val="none" w:sz="0" w:space="0" w:color="auto"/>
                            <w:bottom w:val="none" w:sz="0" w:space="0" w:color="auto"/>
                            <w:right w:val="none" w:sz="0" w:space="0" w:color="auto"/>
                          </w:divBdr>
                          <w:divsChild>
                            <w:div w:id="1254968916">
                              <w:marLeft w:val="0"/>
                              <w:marRight w:val="0"/>
                              <w:marTop w:val="0"/>
                              <w:marBottom w:val="0"/>
                              <w:divBdr>
                                <w:top w:val="none" w:sz="0" w:space="0" w:color="auto"/>
                                <w:left w:val="none" w:sz="0" w:space="0" w:color="auto"/>
                                <w:bottom w:val="none" w:sz="0" w:space="0" w:color="auto"/>
                                <w:right w:val="none" w:sz="0" w:space="0" w:color="auto"/>
                              </w:divBdr>
                              <w:divsChild>
                                <w:div w:id="1254968956">
                                  <w:marLeft w:val="0"/>
                                  <w:marRight w:val="0"/>
                                  <w:marTop w:val="0"/>
                                  <w:marBottom w:val="0"/>
                                  <w:divBdr>
                                    <w:top w:val="none" w:sz="0" w:space="0" w:color="auto"/>
                                    <w:left w:val="none" w:sz="0" w:space="0" w:color="auto"/>
                                    <w:bottom w:val="none" w:sz="0" w:space="0" w:color="auto"/>
                                    <w:right w:val="none" w:sz="0" w:space="0" w:color="auto"/>
                                  </w:divBdr>
                                  <w:divsChild>
                                    <w:div w:id="1254968942">
                                      <w:marLeft w:val="0"/>
                                      <w:marRight w:val="0"/>
                                      <w:marTop w:val="0"/>
                                      <w:marBottom w:val="0"/>
                                      <w:divBdr>
                                        <w:top w:val="none" w:sz="0" w:space="0" w:color="auto"/>
                                        <w:left w:val="none" w:sz="0" w:space="0" w:color="auto"/>
                                        <w:bottom w:val="none" w:sz="0" w:space="0" w:color="auto"/>
                                        <w:right w:val="none" w:sz="0" w:space="0" w:color="auto"/>
                                      </w:divBdr>
                                      <w:divsChild>
                                        <w:div w:id="12549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968901">
      <w:marLeft w:val="0"/>
      <w:marRight w:val="0"/>
      <w:marTop w:val="0"/>
      <w:marBottom w:val="0"/>
      <w:divBdr>
        <w:top w:val="none" w:sz="0" w:space="0" w:color="auto"/>
        <w:left w:val="none" w:sz="0" w:space="0" w:color="auto"/>
        <w:bottom w:val="none" w:sz="0" w:space="0" w:color="auto"/>
        <w:right w:val="none" w:sz="0" w:space="0" w:color="auto"/>
      </w:divBdr>
    </w:div>
    <w:div w:id="1254968902">
      <w:marLeft w:val="0"/>
      <w:marRight w:val="0"/>
      <w:marTop w:val="0"/>
      <w:marBottom w:val="0"/>
      <w:divBdr>
        <w:top w:val="none" w:sz="0" w:space="0" w:color="auto"/>
        <w:left w:val="none" w:sz="0" w:space="0" w:color="auto"/>
        <w:bottom w:val="none" w:sz="0" w:space="0" w:color="auto"/>
        <w:right w:val="none" w:sz="0" w:space="0" w:color="auto"/>
      </w:divBdr>
    </w:div>
    <w:div w:id="1254968903">
      <w:marLeft w:val="0"/>
      <w:marRight w:val="0"/>
      <w:marTop w:val="0"/>
      <w:marBottom w:val="0"/>
      <w:divBdr>
        <w:top w:val="none" w:sz="0" w:space="0" w:color="auto"/>
        <w:left w:val="none" w:sz="0" w:space="0" w:color="auto"/>
        <w:bottom w:val="none" w:sz="0" w:space="0" w:color="auto"/>
        <w:right w:val="none" w:sz="0" w:space="0" w:color="auto"/>
      </w:divBdr>
    </w:div>
    <w:div w:id="1254968905">
      <w:marLeft w:val="0"/>
      <w:marRight w:val="0"/>
      <w:marTop w:val="0"/>
      <w:marBottom w:val="0"/>
      <w:divBdr>
        <w:top w:val="none" w:sz="0" w:space="0" w:color="auto"/>
        <w:left w:val="none" w:sz="0" w:space="0" w:color="auto"/>
        <w:bottom w:val="none" w:sz="0" w:space="0" w:color="auto"/>
        <w:right w:val="none" w:sz="0" w:space="0" w:color="auto"/>
      </w:divBdr>
    </w:div>
    <w:div w:id="1254968907">
      <w:marLeft w:val="0"/>
      <w:marRight w:val="0"/>
      <w:marTop w:val="0"/>
      <w:marBottom w:val="0"/>
      <w:divBdr>
        <w:top w:val="none" w:sz="0" w:space="0" w:color="auto"/>
        <w:left w:val="none" w:sz="0" w:space="0" w:color="auto"/>
        <w:bottom w:val="none" w:sz="0" w:space="0" w:color="auto"/>
        <w:right w:val="none" w:sz="0" w:space="0" w:color="auto"/>
      </w:divBdr>
    </w:div>
    <w:div w:id="1254968908">
      <w:marLeft w:val="0"/>
      <w:marRight w:val="0"/>
      <w:marTop w:val="0"/>
      <w:marBottom w:val="0"/>
      <w:divBdr>
        <w:top w:val="none" w:sz="0" w:space="0" w:color="auto"/>
        <w:left w:val="none" w:sz="0" w:space="0" w:color="auto"/>
        <w:bottom w:val="none" w:sz="0" w:space="0" w:color="auto"/>
        <w:right w:val="none" w:sz="0" w:space="0" w:color="auto"/>
      </w:divBdr>
    </w:div>
    <w:div w:id="1254968910">
      <w:marLeft w:val="0"/>
      <w:marRight w:val="0"/>
      <w:marTop w:val="0"/>
      <w:marBottom w:val="0"/>
      <w:divBdr>
        <w:top w:val="none" w:sz="0" w:space="0" w:color="auto"/>
        <w:left w:val="none" w:sz="0" w:space="0" w:color="auto"/>
        <w:bottom w:val="none" w:sz="0" w:space="0" w:color="auto"/>
        <w:right w:val="none" w:sz="0" w:space="0" w:color="auto"/>
      </w:divBdr>
    </w:div>
    <w:div w:id="1254968911">
      <w:marLeft w:val="0"/>
      <w:marRight w:val="0"/>
      <w:marTop w:val="0"/>
      <w:marBottom w:val="0"/>
      <w:divBdr>
        <w:top w:val="none" w:sz="0" w:space="0" w:color="auto"/>
        <w:left w:val="none" w:sz="0" w:space="0" w:color="auto"/>
        <w:bottom w:val="none" w:sz="0" w:space="0" w:color="auto"/>
        <w:right w:val="none" w:sz="0" w:space="0" w:color="auto"/>
      </w:divBdr>
    </w:div>
    <w:div w:id="1254968913">
      <w:marLeft w:val="0"/>
      <w:marRight w:val="0"/>
      <w:marTop w:val="0"/>
      <w:marBottom w:val="0"/>
      <w:divBdr>
        <w:top w:val="none" w:sz="0" w:space="0" w:color="auto"/>
        <w:left w:val="none" w:sz="0" w:space="0" w:color="auto"/>
        <w:bottom w:val="none" w:sz="0" w:space="0" w:color="auto"/>
        <w:right w:val="none" w:sz="0" w:space="0" w:color="auto"/>
      </w:divBdr>
    </w:div>
    <w:div w:id="1254968914">
      <w:marLeft w:val="0"/>
      <w:marRight w:val="0"/>
      <w:marTop w:val="0"/>
      <w:marBottom w:val="0"/>
      <w:divBdr>
        <w:top w:val="none" w:sz="0" w:space="0" w:color="auto"/>
        <w:left w:val="none" w:sz="0" w:space="0" w:color="auto"/>
        <w:bottom w:val="none" w:sz="0" w:space="0" w:color="auto"/>
        <w:right w:val="none" w:sz="0" w:space="0" w:color="auto"/>
      </w:divBdr>
    </w:div>
    <w:div w:id="1254968919">
      <w:marLeft w:val="0"/>
      <w:marRight w:val="0"/>
      <w:marTop w:val="0"/>
      <w:marBottom w:val="0"/>
      <w:divBdr>
        <w:top w:val="none" w:sz="0" w:space="0" w:color="auto"/>
        <w:left w:val="none" w:sz="0" w:space="0" w:color="auto"/>
        <w:bottom w:val="none" w:sz="0" w:space="0" w:color="auto"/>
        <w:right w:val="none" w:sz="0" w:space="0" w:color="auto"/>
      </w:divBdr>
    </w:div>
    <w:div w:id="1254968920">
      <w:marLeft w:val="0"/>
      <w:marRight w:val="0"/>
      <w:marTop w:val="0"/>
      <w:marBottom w:val="0"/>
      <w:divBdr>
        <w:top w:val="none" w:sz="0" w:space="0" w:color="auto"/>
        <w:left w:val="none" w:sz="0" w:space="0" w:color="auto"/>
        <w:bottom w:val="none" w:sz="0" w:space="0" w:color="auto"/>
        <w:right w:val="none" w:sz="0" w:space="0" w:color="auto"/>
      </w:divBdr>
    </w:div>
    <w:div w:id="1254968921">
      <w:marLeft w:val="0"/>
      <w:marRight w:val="0"/>
      <w:marTop w:val="0"/>
      <w:marBottom w:val="0"/>
      <w:divBdr>
        <w:top w:val="none" w:sz="0" w:space="0" w:color="auto"/>
        <w:left w:val="none" w:sz="0" w:space="0" w:color="auto"/>
        <w:bottom w:val="none" w:sz="0" w:space="0" w:color="auto"/>
        <w:right w:val="none" w:sz="0" w:space="0" w:color="auto"/>
      </w:divBdr>
    </w:div>
    <w:div w:id="1254968922">
      <w:marLeft w:val="0"/>
      <w:marRight w:val="0"/>
      <w:marTop w:val="0"/>
      <w:marBottom w:val="0"/>
      <w:divBdr>
        <w:top w:val="none" w:sz="0" w:space="0" w:color="auto"/>
        <w:left w:val="none" w:sz="0" w:space="0" w:color="auto"/>
        <w:bottom w:val="none" w:sz="0" w:space="0" w:color="auto"/>
        <w:right w:val="none" w:sz="0" w:space="0" w:color="auto"/>
      </w:divBdr>
    </w:div>
    <w:div w:id="1254968923">
      <w:marLeft w:val="0"/>
      <w:marRight w:val="0"/>
      <w:marTop w:val="0"/>
      <w:marBottom w:val="0"/>
      <w:divBdr>
        <w:top w:val="none" w:sz="0" w:space="0" w:color="auto"/>
        <w:left w:val="none" w:sz="0" w:space="0" w:color="auto"/>
        <w:bottom w:val="none" w:sz="0" w:space="0" w:color="auto"/>
        <w:right w:val="none" w:sz="0" w:space="0" w:color="auto"/>
      </w:divBdr>
    </w:div>
    <w:div w:id="1254968926">
      <w:marLeft w:val="0"/>
      <w:marRight w:val="0"/>
      <w:marTop w:val="0"/>
      <w:marBottom w:val="0"/>
      <w:divBdr>
        <w:top w:val="none" w:sz="0" w:space="0" w:color="auto"/>
        <w:left w:val="none" w:sz="0" w:space="0" w:color="auto"/>
        <w:bottom w:val="none" w:sz="0" w:space="0" w:color="auto"/>
        <w:right w:val="none" w:sz="0" w:space="0" w:color="auto"/>
      </w:divBdr>
    </w:div>
    <w:div w:id="1254968928">
      <w:marLeft w:val="0"/>
      <w:marRight w:val="0"/>
      <w:marTop w:val="0"/>
      <w:marBottom w:val="0"/>
      <w:divBdr>
        <w:top w:val="none" w:sz="0" w:space="0" w:color="auto"/>
        <w:left w:val="none" w:sz="0" w:space="0" w:color="auto"/>
        <w:bottom w:val="none" w:sz="0" w:space="0" w:color="auto"/>
        <w:right w:val="none" w:sz="0" w:space="0" w:color="auto"/>
      </w:divBdr>
    </w:div>
    <w:div w:id="1254968929">
      <w:marLeft w:val="0"/>
      <w:marRight w:val="0"/>
      <w:marTop w:val="0"/>
      <w:marBottom w:val="0"/>
      <w:divBdr>
        <w:top w:val="none" w:sz="0" w:space="0" w:color="auto"/>
        <w:left w:val="none" w:sz="0" w:space="0" w:color="auto"/>
        <w:bottom w:val="none" w:sz="0" w:space="0" w:color="auto"/>
        <w:right w:val="none" w:sz="0" w:space="0" w:color="auto"/>
      </w:divBdr>
    </w:div>
    <w:div w:id="1254968930">
      <w:marLeft w:val="0"/>
      <w:marRight w:val="0"/>
      <w:marTop w:val="0"/>
      <w:marBottom w:val="0"/>
      <w:divBdr>
        <w:top w:val="none" w:sz="0" w:space="0" w:color="auto"/>
        <w:left w:val="none" w:sz="0" w:space="0" w:color="auto"/>
        <w:bottom w:val="none" w:sz="0" w:space="0" w:color="auto"/>
        <w:right w:val="none" w:sz="0" w:space="0" w:color="auto"/>
      </w:divBdr>
    </w:div>
    <w:div w:id="1254968934">
      <w:marLeft w:val="0"/>
      <w:marRight w:val="0"/>
      <w:marTop w:val="0"/>
      <w:marBottom w:val="0"/>
      <w:divBdr>
        <w:top w:val="none" w:sz="0" w:space="0" w:color="auto"/>
        <w:left w:val="none" w:sz="0" w:space="0" w:color="auto"/>
        <w:bottom w:val="none" w:sz="0" w:space="0" w:color="auto"/>
        <w:right w:val="none" w:sz="0" w:space="0" w:color="auto"/>
      </w:divBdr>
    </w:div>
    <w:div w:id="1254968935">
      <w:marLeft w:val="0"/>
      <w:marRight w:val="0"/>
      <w:marTop w:val="0"/>
      <w:marBottom w:val="0"/>
      <w:divBdr>
        <w:top w:val="none" w:sz="0" w:space="0" w:color="auto"/>
        <w:left w:val="none" w:sz="0" w:space="0" w:color="auto"/>
        <w:bottom w:val="none" w:sz="0" w:space="0" w:color="auto"/>
        <w:right w:val="none" w:sz="0" w:space="0" w:color="auto"/>
      </w:divBdr>
    </w:div>
    <w:div w:id="1254968937">
      <w:marLeft w:val="0"/>
      <w:marRight w:val="0"/>
      <w:marTop w:val="0"/>
      <w:marBottom w:val="0"/>
      <w:divBdr>
        <w:top w:val="none" w:sz="0" w:space="0" w:color="auto"/>
        <w:left w:val="none" w:sz="0" w:space="0" w:color="auto"/>
        <w:bottom w:val="none" w:sz="0" w:space="0" w:color="auto"/>
        <w:right w:val="none" w:sz="0" w:space="0" w:color="auto"/>
      </w:divBdr>
    </w:div>
    <w:div w:id="1254968938">
      <w:marLeft w:val="0"/>
      <w:marRight w:val="0"/>
      <w:marTop w:val="0"/>
      <w:marBottom w:val="0"/>
      <w:divBdr>
        <w:top w:val="none" w:sz="0" w:space="0" w:color="auto"/>
        <w:left w:val="none" w:sz="0" w:space="0" w:color="auto"/>
        <w:bottom w:val="none" w:sz="0" w:space="0" w:color="auto"/>
        <w:right w:val="none" w:sz="0" w:space="0" w:color="auto"/>
      </w:divBdr>
    </w:div>
    <w:div w:id="1254968939">
      <w:marLeft w:val="0"/>
      <w:marRight w:val="0"/>
      <w:marTop w:val="0"/>
      <w:marBottom w:val="0"/>
      <w:divBdr>
        <w:top w:val="none" w:sz="0" w:space="0" w:color="auto"/>
        <w:left w:val="none" w:sz="0" w:space="0" w:color="auto"/>
        <w:bottom w:val="none" w:sz="0" w:space="0" w:color="auto"/>
        <w:right w:val="none" w:sz="0" w:space="0" w:color="auto"/>
      </w:divBdr>
    </w:div>
    <w:div w:id="1254968941">
      <w:marLeft w:val="0"/>
      <w:marRight w:val="0"/>
      <w:marTop w:val="0"/>
      <w:marBottom w:val="0"/>
      <w:divBdr>
        <w:top w:val="none" w:sz="0" w:space="0" w:color="auto"/>
        <w:left w:val="none" w:sz="0" w:space="0" w:color="auto"/>
        <w:bottom w:val="none" w:sz="0" w:space="0" w:color="auto"/>
        <w:right w:val="none" w:sz="0" w:space="0" w:color="auto"/>
      </w:divBdr>
    </w:div>
    <w:div w:id="1254968944">
      <w:marLeft w:val="0"/>
      <w:marRight w:val="0"/>
      <w:marTop w:val="0"/>
      <w:marBottom w:val="0"/>
      <w:divBdr>
        <w:top w:val="none" w:sz="0" w:space="0" w:color="auto"/>
        <w:left w:val="none" w:sz="0" w:space="0" w:color="auto"/>
        <w:bottom w:val="none" w:sz="0" w:space="0" w:color="auto"/>
        <w:right w:val="none" w:sz="0" w:space="0" w:color="auto"/>
      </w:divBdr>
    </w:div>
    <w:div w:id="1254968947">
      <w:marLeft w:val="0"/>
      <w:marRight w:val="0"/>
      <w:marTop w:val="0"/>
      <w:marBottom w:val="0"/>
      <w:divBdr>
        <w:top w:val="none" w:sz="0" w:space="0" w:color="auto"/>
        <w:left w:val="none" w:sz="0" w:space="0" w:color="auto"/>
        <w:bottom w:val="none" w:sz="0" w:space="0" w:color="auto"/>
        <w:right w:val="none" w:sz="0" w:space="0" w:color="auto"/>
      </w:divBdr>
    </w:div>
    <w:div w:id="1254968948">
      <w:marLeft w:val="0"/>
      <w:marRight w:val="0"/>
      <w:marTop w:val="0"/>
      <w:marBottom w:val="0"/>
      <w:divBdr>
        <w:top w:val="none" w:sz="0" w:space="0" w:color="auto"/>
        <w:left w:val="none" w:sz="0" w:space="0" w:color="auto"/>
        <w:bottom w:val="none" w:sz="0" w:space="0" w:color="auto"/>
        <w:right w:val="none" w:sz="0" w:space="0" w:color="auto"/>
      </w:divBdr>
    </w:div>
    <w:div w:id="1254968949">
      <w:marLeft w:val="0"/>
      <w:marRight w:val="0"/>
      <w:marTop w:val="0"/>
      <w:marBottom w:val="0"/>
      <w:divBdr>
        <w:top w:val="none" w:sz="0" w:space="0" w:color="auto"/>
        <w:left w:val="none" w:sz="0" w:space="0" w:color="auto"/>
        <w:bottom w:val="none" w:sz="0" w:space="0" w:color="auto"/>
        <w:right w:val="none" w:sz="0" w:space="0" w:color="auto"/>
      </w:divBdr>
    </w:div>
    <w:div w:id="1254968950">
      <w:marLeft w:val="0"/>
      <w:marRight w:val="0"/>
      <w:marTop w:val="0"/>
      <w:marBottom w:val="0"/>
      <w:divBdr>
        <w:top w:val="none" w:sz="0" w:space="0" w:color="auto"/>
        <w:left w:val="none" w:sz="0" w:space="0" w:color="auto"/>
        <w:bottom w:val="none" w:sz="0" w:space="0" w:color="auto"/>
        <w:right w:val="none" w:sz="0" w:space="0" w:color="auto"/>
      </w:divBdr>
    </w:div>
    <w:div w:id="1254968951">
      <w:marLeft w:val="0"/>
      <w:marRight w:val="0"/>
      <w:marTop w:val="0"/>
      <w:marBottom w:val="0"/>
      <w:divBdr>
        <w:top w:val="none" w:sz="0" w:space="0" w:color="auto"/>
        <w:left w:val="none" w:sz="0" w:space="0" w:color="auto"/>
        <w:bottom w:val="none" w:sz="0" w:space="0" w:color="auto"/>
        <w:right w:val="none" w:sz="0" w:space="0" w:color="auto"/>
      </w:divBdr>
    </w:div>
    <w:div w:id="1254968952">
      <w:marLeft w:val="0"/>
      <w:marRight w:val="0"/>
      <w:marTop w:val="0"/>
      <w:marBottom w:val="0"/>
      <w:divBdr>
        <w:top w:val="none" w:sz="0" w:space="0" w:color="auto"/>
        <w:left w:val="none" w:sz="0" w:space="0" w:color="auto"/>
        <w:bottom w:val="none" w:sz="0" w:space="0" w:color="auto"/>
        <w:right w:val="none" w:sz="0" w:space="0" w:color="auto"/>
      </w:divBdr>
    </w:div>
    <w:div w:id="1254968953">
      <w:marLeft w:val="0"/>
      <w:marRight w:val="0"/>
      <w:marTop w:val="0"/>
      <w:marBottom w:val="0"/>
      <w:divBdr>
        <w:top w:val="none" w:sz="0" w:space="0" w:color="auto"/>
        <w:left w:val="none" w:sz="0" w:space="0" w:color="auto"/>
        <w:bottom w:val="none" w:sz="0" w:space="0" w:color="auto"/>
        <w:right w:val="none" w:sz="0" w:space="0" w:color="auto"/>
      </w:divBdr>
    </w:div>
    <w:div w:id="1254968954">
      <w:marLeft w:val="0"/>
      <w:marRight w:val="0"/>
      <w:marTop w:val="0"/>
      <w:marBottom w:val="0"/>
      <w:divBdr>
        <w:top w:val="none" w:sz="0" w:space="0" w:color="auto"/>
        <w:left w:val="none" w:sz="0" w:space="0" w:color="auto"/>
        <w:bottom w:val="none" w:sz="0" w:space="0" w:color="auto"/>
        <w:right w:val="none" w:sz="0" w:space="0" w:color="auto"/>
      </w:divBdr>
      <w:divsChild>
        <w:div w:id="1254968906">
          <w:marLeft w:val="0"/>
          <w:marRight w:val="0"/>
          <w:marTop w:val="0"/>
          <w:marBottom w:val="0"/>
          <w:divBdr>
            <w:top w:val="none" w:sz="0" w:space="0" w:color="auto"/>
            <w:left w:val="none" w:sz="0" w:space="0" w:color="auto"/>
            <w:bottom w:val="none" w:sz="0" w:space="0" w:color="auto"/>
            <w:right w:val="none" w:sz="0" w:space="0" w:color="auto"/>
          </w:divBdr>
          <w:divsChild>
            <w:div w:id="1254969013">
              <w:marLeft w:val="0"/>
              <w:marRight w:val="0"/>
              <w:marTop w:val="0"/>
              <w:marBottom w:val="0"/>
              <w:divBdr>
                <w:top w:val="none" w:sz="0" w:space="0" w:color="auto"/>
                <w:left w:val="none" w:sz="0" w:space="0" w:color="auto"/>
                <w:bottom w:val="none" w:sz="0" w:space="0" w:color="auto"/>
                <w:right w:val="none" w:sz="0" w:space="0" w:color="auto"/>
              </w:divBdr>
              <w:divsChild>
                <w:div w:id="1254968865">
                  <w:marLeft w:val="0"/>
                  <w:marRight w:val="0"/>
                  <w:marTop w:val="0"/>
                  <w:marBottom w:val="0"/>
                  <w:divBdr>
                    <w:top w:val="none" w:sz="0" w:space="0" w:color="auto"/>
                    <w:left w:val="none" w:sz="0" w:space="0" w:color="auto"/>
                    <w:bottom w:val="none" w:sz="0" w:space="0" w:color="auto"/>
                    <w:right w:val="none" w:sz="0" w:space="0" w:color="auto"/>
                  </w:divBdr>
                  <w:divsChild>
                    <w:div w:id="1254968791">
                      <w:marLeft w:val="0"/>
                      <w:marRight w:val="0"/>
                      <w:marTop w:val="0"/>
                      <w:marBottom w:val="0"/>
                      <w:divBdr>
                        <w:top w:val="none" w:sz="0" w:space="0" w:color="auto"/>
                        <w:left w:val="none" w:sz="0" w:space="0" w:color="auto"/>
                        <w:bottom w:val="none" w:sz="0" w:space="0" w:color="auto"/>
                        <w:right w:val="none" w:sz="0" w:space="0" w:color="auto"/>
                      </w:divBdr>
                      <w:divsChild>
                        <w:div w:id="1254968996">
                          <w:marLeft w:val="0"/>
                          <w:marRight w:val="0"/>
                          <w:marTop w:val="0"/>
                          <w:marBottom w:val="0"/>
                          <w:divBdr>
                            <w:top w:val="none" w:sz="0" w:space="0" w:color="auto"/>
                            <w:left w:val="none" w:sz="0" w:space="0" w:color="auto"/>
                            <w:bottom w:val="none" w:sz="0" w:space="0" w:color="auto"/>
                            <w:right w:val="none" w:sz="0" w:space="0" w:color="auto"/>
                          </w:divBdr>
                          <w:divsChild>
                            <w:div w:id="1254969003">
                              <w:marLeft w:val="0"/>
                              <w:marRight w:val="0"/>
                              <w:marTop w:val="0"/>
                              <w:marBottom w:val="0"/>
                              <w:divBdr>
                                <w:top w:val="none" w:sz="0" w:space="0" w:color="auto"/>
                                <w:left w:val="none" w:sz="0" w:space="0" w:color="auto"/>
                                <w:bottom w:val="none" w:sz="0" w:space="0" w:color="auto"/>
                                <w:right w:val="none" w:sz="0" w:space="0" w:color="auto"/>
                              </w:divBdr>
                              <w:divsChild>
                                <w:div w:id="1254968946">
                                  <w:marLeft w:val="0"/>
                                  <w:marRight w:val="0"/>
                                  <w:marTop w:val="0"/>
                                  <w:marBottom w:val="0"/>
                                  <w:divBdr>
                                    <w:top w:val="none" w:sz="0" w:space="0" w:color="auto"/>
                                    <w:left w:val="none" w:sz="0" w:space="0" w:color="auto"/>
                                    <w:bottom w:val="none" w:sz="0" w:space="0" w:color="auto"/>
                                    <w:right w:val="none" w:sz="0" w:space="0" w:color="auto"/>
                                  </w:divBdr>
                                  <w:divsChild>
                                    <w:div w:id="1254968955">
                                      <w:marLeft w:val="0"/>
                                      <w:marRight w:val="0"/>
                                      <w:marTop w:val="0"/>
                                      <w:marBottom w:val="0"/>
                                      <w:divBdr>
                                        <w:top w:val="none" w:sz="0" w:space="0" w:color="auto"/>
                                        <w:left w:val="none" w:sz="0" w:space="0" w:color="auto"/>
                                        <w:bottom w:val="none" w:sz="0" w:space="0" w:color="auto"/>
                                        <w:right w:val="none" w:sz="0" w:space="0" w:color="auto"/>
                                      </w:divBdr>
                                      <w:divsChild>
                                        <w:div w:id="12549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968958">
      <w:marLeft w:val="0"/>
      <w:marRight w:val="0"/>
      <w:marTop w:val="0"/>
      <w:marBottom w:val="0"/>
      <w:divBdr>
        <w:top w:val="none" w:sz="0" w:space="0" w:color="auto"/>
        <w:left w:val="none" w:sz="0" w:space="0" w:color="auto"/>
        <w:bottom w:val="none" w:sz="0" w:space="0" w:color="auto"/>
        <w:right w:val="none" w:sz="0" w:space="0" w:color="auto"/>
      </w:divBdr>
    </w:div>
    <w:div w:id="1254968959">
      <w:marLeft w:val="0"/>
      <w:marRight w:val="0"/>
      <w:marTop w:val="0"/>
      <w:marBottom w:val="0"/>
      <w:divBdr>
        <w:top w:val="none" w:sz="0" w:space="0" w:color="auto"/>
        <w:left w:val="none" w:sz="0" w:space="0" w:color="auto"/>
        <w:bottom w:val="none" w:sz="0" w:space="0" w:color="auto"/>
        <w:right w:val="none" w:sz="0" w:space="0" w:color="auto"/>
      </w:divBdr>
    </w:div>
    <w:div w:id="1254968960">
      <w:marLeft w:val="0"/>
      <w:marRight w:val="0"/>
      <w:marTop w:val="0"/>
      <w:marBottom w:val="0"/>
      <w:divBdr>
        <w:top w:val="none" w:sz="0" w:space="0" w:color="auto"/>
        <w:left w:val="none" w:sz="0" w:space="0" w:color="auto"/>
        <w:bottom w:val="none" w:sz="0" w:space="0" w:color="auto"/>
        <w:right w:val="none" w:sz="0" w:space="0" w:color="auto"/>
      </w:divBdr>
    </w:div>
    <w:div w:id="1254968961">
      <w:marLeft w:val="0"/>
      <w:marRight w:val="0"/>
      <w:marTop w:val="0"/>
      <w:marBottom w:val="0"/>
      <w:divBdr>
        <w:top w:val="none" w:sz="0" w:space="0" w:color="auto"/>
        <w:left w:val="none" w:sz="0" w:space="0" w:color="auto"/>
        <w:bottom w:val="none" w:sz="0" w:space="0" w:color="auto"/>
        <w:right w:val="none" w:sz="0" w:space="0" w:color="auto"/>
      </w:divBdr>
    </w:div>
    <w:div w:id="1254968962">
      <w:marLeft w:val="0"/>
      <w:marRight w:val="0"/>
      <w:marTop w:val="0"/>
      <w:marBottom w:val="0"/>
      <w:divBdr>
        <w:top w:val="none" w:sz="0" w:space="0" w:color="auto"/>
        <w:left w:val="none" w:sz="0" w:space="0" w:color="auto"/>
        <w:bottom w:val="none" w:sz="0" w:space="0" w:color="auto"/>
        <w:right w:val="none" w:sz="0" w:space="0" w:color="auto"/>
      </w:divBdr>
    </w:div>
    <w:div w:id="1254968963">
      <w:marLeft w:val="0"/>
      <w:marRight w:val="0"/>
      <w:marTop w:val="0"/>
      <w:marBottom w:val="0"/>
      <w:divBdr>
        <w:top w:val="none" w:sz="0" w:space="0" w:color="auto"/>
        <w:left w:val="none" w:sz="0" w:space="0" w:color="auto"/>
        <w:bottom w:val="none" w:sz="0" w:space="0" w:color="auto"/>
        <w:right w:val="none" w:sz="0" w:space="0" w:color="auto"/>
      </w:divBdr>
    </w:div>
    <w:div w:id="1254968964">
      <w:marLeft w:val="0"/>
      <w:marRight w:val="0"/>
      <w:marTop w:val="0"/>
      <w:marBottom w:val="0"/>
      <w:divBdr>
        <w:top w:val="none" w:sz="0" w:space="0" w:color="auto"/>
        <w:left w:val="none" w:sz="0" w:space="0" w:color="auto"/>
        <w:bottom w:val="none" w:sz="0" w:space="0" w:color="auto"/>
        <w:right w:val="none" w:sz="0" w:space="0" w:color="auto"/>
      </w:divBdr>
    </w:div>
    <w:div w:id="1254968967">
      <w:marLeft w:val="0"/>
      <w:marRight w:val="0"/>
      <w:marTop w:val="0"/>
      <w:marBottom w:val="0"/>
      <w:divBdr>
        <w:top w:val="none" w:sz="0" w:space="0" w:color="auto"/>
        <w:left w:val="none" w:sz="0" w:space="0" w:color="auto"/>
        <w:bottom w:val="none" w:sz="0" w:space="0" w:color="auto"/>
        <w:right w:val="none" w:sz="0" w:space="0" w:color="auto"/>
      </w:divBdr>
    </w:div>
    <w:div w:id="1254968968">
      <w:marLeft w:val="0"/>
      <w:marRight w:val="0"/>
      <w:marTop w:val="0"/>
      <w:marBottom w:val="0"/>
      <w:divBdr>
        <w:top w:val="none" w:sz="0" w:space="0" w:color="auto"/>
        <w:left w:val="none" w:sz="0" w:space="0" w:color="auto"/>
        <w:bottom w:val="none" w:sz="0" w:space="0" w:color="auto"/>
        <w:right w:val="none" w:sz="0" w:space="0" w:color="auto"/>
      </w:divBdr>
    </w:div>
    <w:div w:id="1254968969">
      <w:marLeft w:val="0"/>
      <w:marRight w:val="0"/>
      <w:marTop w:val="0"/>
      <w:marBottom w:val="0"/>
      <w:divBdr>
        <w:top w:val="none" w:sz="0" w:space="0" w:color="auto"/>
        <w:left w:val="none" w:sz="0" w:space="0" w:color="auto"/>
        <w:bottom w:val="none" w:sz="0" w:space="0" w:color="auto"/>
        <w:right w:val="none" w:sz="0" w:space="0" w:color="auto"/>
      </w:divBdr>
    </w:div>
    <w:div w:id="1254968970">
      <w:marLeft w:val="0"/>
      <w:marRight w:val="0"/>
      <w:marTop w:val="0"/>
      <w:marBottom w:val="0"/>
      <w:divBdr>
        <w:top w:val="none" w:sz="0" w:space="0" w:color="auto"/>
        <w:left w:val="none" w:sz="0" w:space="0" w:color="auto"/>
        <w:bottom w:val="none" w:sz="0" w:space="0" w:color="auto"/>
        <w:right w:val="none" w:sz="0" w:space="0" w:color="auto"/>
      </w:divBdr>
    </w:div>
    <w:div w:id="1254968971">
      <w:marLeft w:val="0"/>
      <w:marRight w:val="0"/>
      <w:marTop w:val="0"/>
      <w:marBottom w:val="0"/>
      <w:divBdr>
        <w:top w:val="none" w:sz="0" w:space="0" w:color="auto"/>
        <w:left w:val="none" w:sz="0" w:space="0" w:color="auto"/>
        <w:bottom w:val="none" w:sz="0" w:space="0" w:color="auto"/>
        <w:right w:val="none" w:sz="0" w:space="0" w:color="auto"/>
      </w:divBdr>
    </w:div>
    <w:div w:id="1254968972">
      <w:marLeft w:val="0"/>
      <w:marRight w:val="0"/>
      <w:marTop w:val="0"/>
      <w:marBottom w:val="0"/>
      <w:divBdr>
        <w:top w:val="none" w:sz="0" w:space="0" w:color="auto"/>
        <w:left w:val="none" w:sz="0" w:space="0" w:color="auto"/>
        <w:bottom w:val="none" w:sz="0" w:space="0" w:color="auto"/>
        <w:right w:val="none" w:sz="0" w:space="0" w:color="auto"/>
      </w:divBdr>
    </w:div>
    <w:div w:id="1254968973">
      <w:marLeft w:val="0"/>
      <w:marRight w:val="0"/>
      <w:marTop w:val="0"/>
      <w:marBottom w:val="0"/>
      <w:divBdr>
        <w:top w:val="none" w:sz="0" w:space="0" w:color="auto"/>
        <w:left w:val="none" w:sz="0" w:space="0" w:color="auto"/>
        <w:bottom w:val="none" w:sz="0" w:space="0" w:color="auto"/>
        <w:right w:val="none" w:sz="0" w:space="0" w:color="auto"/>
      </w:divBdr>
    </w:div>
    <w:div w:id="1254968974">
      <w:marLeft w:val="0"/>
      <w:marRight w:val="0"/>
      <w:marTop w:val="0"/>
      <w:marBottom w:val="0"/>
      <w:divBdr>
        <w:top w:val="none" w:sz="0" w:space="0" w:color="auto"/>
        <w:left w:val="none" w:sz="0" w:space="0" w:color="auto"/>
        <w:bottom w:val="none" w:sz="0" w:space="0" w:color="auto"/>
        <w:right w:val="none" w:sz="0" w:space="0" w:color="auto"/>
      </w:divBdr>
    </w:div>
    <w:div w:id="1254968975">
      <w:marLeft w:val="0"/>
      <w:marRight w:val="0"/>
      <w:marTop w:val="0"/>
      <w:marBottom w:val="0"/>
      <w:divBdr>
        <w:top w:val="none" w:sz="0" w:space="0" w:color="auto"/>
        <w:left w:val="none" w:sz="0" w:space="0" w:color="auto"/>
        <w:bottom w:val="none" w:sz="0" w:space="0" w:color="auto"/>
        <w:right w:val="none" w:sz="0" w:space="0" w:color="auto"/>
      </w:divBdr>
    </w:div>
    <w:div w:id="1254968976">
      <w:marLeft w:val="0"/>
      <w:marRight w:val="0"/>
      <w:marTop w:val="0"/>
      <w:marBottom w:val="0"/>
      <w:divBdr>
        <w:top w:val="none" w:sz="0" w:space="0" w:color="auto"/>
        <w:left w:val="none" w:sz="0" w:space="0" w:color="auto"/>
        <w:bottom w:val="none" w:sz="0" w:space="0" w:color="auto"/>
        <w:right w:val="none" w:sz="0" w:space="0" w:color="auto"/>
      </w:divBdr>
    </w:div>
    <w:div w:id="1254968977">
      <w:marLeft w:val="0"/>
      <w:marRight w:val="0"/>
      <w:marTop w:val="0"/>
      <w:marBottom w:val="0"/>
      <w:divBdr>
        <w:top w:val="none" w:sz="0" w:space="0" w:color="auto"/>
        <w:left w:val="none" w:sz="0" w:space="0" w:color="auto"/>
        <w:bottom w:val="none" w:sz="0" w:space="0" w:color="auto"/>
        <w:right w:val="none" w:sz="0" w:space="0" w:color="auto"/>
      </w:divBdr>
    </w:div>
    <w:div w:id="1254968978">
      <w:marLeft w:val="0"/>
      <w:marRight w:val="0"/>
      <w:marTop w:val="0"/>
      <w:marBottom w:val="0"/>
      <w:divBdr>
        <w:top w:val="none" w:sz="0" w:space="0" w:color="auto"/>
        <w:left w:val="none" w:sz="0" w:space="0" w:color="auto"/>
        <w:bottom w:val="none" w:sz="0" w:space="0" w:color="auto"/>
        <w:right w:val="none" w:sz="0" w:space="0" w:color="auto"/>
      </w:divBdr>
    </w:div>
    <w:div w:id="1254968979">
      <w:marLeft w:val="0"/>
      <w:marRight w:val="0"/>
      <w:marTop w:val="0"/>
      <w:marBottom w:val="0"/>
      <w:divBdr>
        <w:top w:val="none" w:sz="0" w:space="0" w:color="auto"/>
        <w:left w:val="none" w:sz="0" w:space="0" w:color="auto"/>
        <w:bottom w:val="none" w:sz="0" w:space="0" w:color="auto"/>
        <w:right w:val="none" w:sz="0" w:space="0" w:color="auto"/>
      </w:divBdr>
    </w:div>
    <w:div w:id="1254968980">
      <w:marLeft w:val="0"/>
      <w:marRight w:val="0"/>
      <w:marTop w:val="0"/>
      <w:marBottom w:val="0"/>
      <w:divBdr>
        <w:top w:val="none" w:sz="0" w:space="0" w:color="auto"/>
        <w:left w:val="none" w:sz="0" w:space="0" w:color="auto"/>
        <w:bottom w:val="none" w:sz="0" w:space="0" w:color="auto"/>
        <w:right w:val="none" w:sz="0" w:space="0" w:color="auto"/>
      </w:divBdr>
    </w:div>
    <w:div w:id="1254968981">
      <w:marLeft w:val="0"/>
      <w:marRight w:val="0"/>
      <w:marTop w:val="0"/>
      <w:marBottom w:val="0"/>
      <w:divBdr>
        <w:top w:val="none" w:sz="0" w:space="0" w:color="auto"/>
        <w:left w:val="none" w:sz="0" w:space="0" w:color="auto"/>
        <w:bottom w:val="none" w:sz="0" w:space="0" w:color="auto"/>
        <w:right w:val="none" w:sz="0" w:space="0" w:color="auto"/>
      </w:divBdr>
    </w:div>
    <w:div w:id="1254968982">
      <w:marLeft w:val="0"/>
      <w:marRight w:val="0"/>
      <w:marTop w:val="0"/>
      <w:marBottom w:val="0"/>
      <w:divBdr>
        <w:top w:val="none" w:sz="0" w:space="0" w:color="auto"/>
        <w:left w:val="none" w:sz="0" w:space="0" w:color="auto"/>
        <w:bottom w:val="none" w:sz="0" w:space="0" w:color="auto"/>
        <w:right w:val="none" w:sz="0" w:space="0" w:color="auto"/>
      </w:divBdr>
    </w:div>
    <w:div w:id="1254968983">
      <w:marLeft w:val="0"/>
      <w:marRight w:val="0"/>
      <w:marTop w:val="0"/>
      <w:marBottom w:val="0"/>
      <w:divBdr>
        <w:top w:val="none" w:sz="0" w:space="0" w:color="auto"/>
        <w:left w:val="none" w:sz="0" w:space="0" w:color="auto"/>
        <w:bottom w:val="none" w:sz="0" w:space="0" w:color="auto"/>
        <w:right w:val="none" w:sz="0" w:space="0" w:color="auto"/>
      </w:divBdr>
    </w:div>
    <w:div w:id="1254968984">
      <w:marLeft w:val="0"/>
      <w:marRight w:val="0"/>
      <w:marTop w:val="0"/>
      <w:marBottom w:val="0"/>
      <w:divBdr>
        <w:top w:val="none" w:sz="0" w:space="0" w:color="auto"/>
        <w:left w:val="none" w:sz="0" w:space="0" w:color="auto"/>
        <w:bottom w:val="none" w:sz="0" w:space="0" w:color="auto"/>
        <w:right w:val="none" w:sz="0" w:space="0" w:color="auto"/>
      </w:divBdr>
    </w:div>
    <w:div w:id="1254968985">
      <w:marLeft w:val="0"/>
      <w:marRight w:val="0"/>
      <w:marTop w:val="0"/>
      <w:marBottom w:val="0"/>
      <w:divBdr>
        <w:top w:val="none" w:sz="0" w:space="0" w:color="auto"/>
        <w:left w:val="none" w:sz="0" w:space="0" w:color="auto"/>
        <w:bottom w:val="none" w:sz="0" w:space="0" w:color="auto"/>
        <w:right w:val="none" w:sz="0" w:space="0" w:color="auto"/>
      </w:divBdr>
      <w:divsChild>
        <w:div w:id="1254968986">
          <w:marLeft w:val="0"/>
          <w:marRight w:val="0"/>
          <w:marTop w:val="0"/>
          <w:marBottom w:val="0"/>
          <w:divBdr>
            <w:top w:val="none" w:sz="0" w:space="0" w:color="auto"/>
            <w:left w:val="none" w:sz="0" w:space="0" w:color="auto"/>
            <w:bottom w:val="none" w:sz="0" w:space="0" w:color="auto"/>
            <w:right w:val="none" w:sz="0" w:space="0" w:color="auto"/>
          </w:divBdr>
        </w:div>
      </w:divsChild>
    </w:div>
    <w:div w:id="1254968987">
      <w:marLeft w:val="0"/>
      <w:marRight w:val="0"/>
      <w:marTop w:val="0"/>
      <w:marBottom w:val="0"/>
      <w:divBdr>
        <w:top w:val="none" w:sz="0" w:space="0" w:color="auto"/>
        <w:left w:val="none" w:sz="0" w:space="0" w:color="auto"/>
        <w:bottom w:val="none" w:sz="0" w:space="0" w:color="auto"/>
        <w:right w:val="none" w:sz="0" w:space="0" w:color="auto"/>
      </w:divBdr>
    </w:div>
    <w:div w:id="1254968988">
      <w:marLeft w:val="0"/>
      <w:marRight w:val="0"/>
      <w:marTop w:val="0"/>
      <w:marBottom w:val="0"/>
      <w:divBdr>
        <w:top w:val="none" w:sz="0" w:space="0" w:color="auto"/>
        <w:left w:val="none" w:sz="0" w:space="0" w:color="auto"/>
        <w:bottom w:val="none" w:sz="0" w:space="0" w:color="auto"/>
        <w:right w:val="none" w:sz="0" w:space="0" w:color="auto"/>
      </w:divBdr>
      <w:divsChild>
        <w:div w:id="1254968990">
          <w:marLeft w:val="0"/>
          <w:marRight w:val="0"/>
          <w:marTop w:val="0"/>
          <w:marBottom w:val="0"/>
          <w:divBdr>
            <w:top w:val="none" w:sz="0" w:space="0" w:color="auto"/>
            <w:left w:val="none" w:sz="0" w:space="0" w:color="auto"/>
            <w:bottom w:val="none" w:sz="0" w:space="0" w:color="auto"/>
            <w:right w:val="none" w:sz="0" w:space="0" w:color="auto"/>
          </w:divBdr>
          <w:divsChild>
            <w:div w:id="1254968989">
              <w:marLeft w:val="0"/>
              <w:marRight w:val="0"/>
              <w:marTop w:val="0"/>
              <w:marBottom w:val="0"/>
              <w:divBdr>
                <w:top w:val="none" w:sz="0" w:space="0" w:color="auto"/>
                <w:left w:val="none" w:sz="0" w:space="0" w:color="auto"/>
                <w:bottom w:val="none" w:sz="0" w:space="0" w:color="auto"/>
                <w:right w:val="none" w:sz="0" w:space="0" w:color="auto"/>
              </w:divBdr>
              <w:divsChild>
                <w:div w:id="12549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968992">
      <w:marLeft w:val="0"/>
      <w:marRight w:val="0"/>
      <w:marTop w:val="0"/>
      <w:marBottom w:val="0"/>
      <w:divBdr>
        <w:top w:val="none" w:sz="0" w:space="0" w:color="auto"/>
        <w:left w:val="none" w:sz="0" w:space="0" w:color="auto"/>
        <w:bottom w:val="none" w:sz="0" w:space="0" w:color="auto"/>
        <w:right w:val="none" w:sz="0" w:space="0" w:color="auto"/>
      </w:divBdr>
    </w:div>
    <w:div w:id="1254968993">
      <w:marLeft w:val="0"/>
      <w:marRight w:val="0"/>
      <w:marTop w:val="0"/>
      <w:marBottom w:val="0"/>
      <w:divBdr>
        <w:top w:val="none" w:sz="0" w:space="0" w:color="auto"/>
        <w:left w:val="none" w:sz="0" w:space="0" w:color="auto"/>
        <w:bottom w:val="none" w:sz="0" w:space="0" w:color="auto"/>
        <w:right w:val="none" w:sz="0" w:space="0" w:color="auto"/>
      </w:divBdr>
    </w:div>
    <w:div w:id="1254968995">
      <w:marLeft w:val="0"/>
      <w:marRight w:val="0"/>
      <w:marTop w:val="0"/>
      <w:marBottom w:val="0"/>
      <w:divBdr>
        <w:top w:val="none" w:sz="0" w:space="0" w:color="auto"/>
        <w:left w:val="none" w:sz="0" w:space="0" w:color="auto"/>
        <w:bottom w:val="none" w:sz="0" w:space="0" w:color="auto"/>
        <w:right w:val="none" w:sz="0" w:space="0" w:color="auto"/>
      </w:divBdr>
    </w:div>
    <w:div w:id="1254969000">
      <w:marLeft w:val="0"/>
      <w:marRight w:val="0"/>
      <w:marTop w:val="0"/>
      <w:marBottom w:val="0"/>
      <w:divBdr>
        <w:top w:val="none" w:sz="0" w:space="0" w:color="auto"/>
        <w:left w:val="none" w:sz="0" w:space="0" w:color="auto"/>
        <w:bottom w:val="none" w:sz="0" w:space="0" w:color="auto"/>
        <w:right w:val="none" w:sz="0" w:space="0" w:color="auto"/>
      </w:divBdr>
    </w:div>
    <w:div w:id="1254969001">
      <w:marLeft w:val="0"/>
      <w:marRight w:val="0"/>
      <w:marTop w:val="0"/>
      <w:marBottom w:val="0"/>
      <w:divBdr>
        <w:top w:val="none" w:sz="0" w:space="0" w:color="auto"/>
        <w:left w:val="none" w:sz="0" w:space="0" w:color="auto"/>
        <w:bottom w:val="none" w:sz="0" w:space="0" w:color="auto"/>
        <w:right w:val="none" w:sz="0" w:space="0" w:color="auto"/>
      </w:divBdr>
    </w:div>
    <w:div w:id="1254969005">
      <w:marLeft w:val="0"/>
      <w:marRight w:val="0"/>
      <w:marTop w:val="0"/>
      <w:marBottom w:val="0"/>
      <w:divBdr>
        <w:top w:val="none" w:sz="0" w:space="0" w:color="auto"/>
        <w:left w:val="none" w:sz="0" w:space="0" w:color="auto"/>
        <w:bottom w:val="none" w:sz="0" w:space="0" w:color="auto"/>
        <w:right w:val="none" w:sz="0" w:space="0" w:color="auto"/>
      </w:divBdr>
    </w:div>
    <w:div w:id="1254969006">
      <w:marLeft w:val="0"/>
      <w:marRight w:val="0"/>
      <w:marTop w:val="0"/>
      <w:marBottom w:val="0"/>
      <w:divBdr>
        <w:top w:val="none" w:sz="0" w:space="0" w:color="auto"/>
        <w:left w:val="none" w:sz="0" w:space="0" w:color="auto"/>
        <w:bottom w:val="none" w:sz="0" w:space="0" w:color="auto"/>
        <w:right w:val="none" w:sz="0" w:space="0" w:color="auto"/>
      </w:divBdr>
    </w:div>
    <w:div w:id="1254969009">
      <w:marLeft w:val="0"/>
      <w:marRight w:val="0"/>
      <w:marTop w:val="0"/>
      <w:marBottom w:val="0"/>
      <w:divBdr>
        <w:top w:val="none" w:sz="0" w:space="0" w:color="auto"/>
        <w:left w:val="none" w:sz="0" w:space="0" w:color="auto"/>
        <w:bottom w:val="none" w:sz="0" w:space="0" w:color="auto"/>
        <w:right w:val="none" w:sz="0" w:space="0" w:color="auto"/>
      </w:divBdr>
    </w:div>
    <w:div w:id="1254969010">
      <w:marLeft w:val="0"/>
      <w:marRight w:val="0"/>
      <w:marTop w:val="0"/>
      <w:marBottom w:val="0"/>
      <w:divBdr>
        <w:top w:val="none" w:sz="0" w:space="0" w:color="auto"/>
        <w:left w:val="none" w:sz="0" w:space="0" w:color="auto"/>
        <w:bottom w:val="none" w:sz="0" w:space="0" w:color="auto"/>
        <w:right w:val="none" w:sz="0" w:space="0" w:color="auto"/>
      </w:divBdr>
    </w:div>
    <w:div w:id="1254969015">
      <w:marLeft w:val="0"/>
      <w:marRight w:val="0"/>
      <w:marTop w:val="0"/>
      <w:marBottom w:val="0"/>
      <w:divBdr>
        <w:top w:val="none" w:sz="0" w:space="0" w:color="auto"/>
        <w:left w:val="none" w:sz="0" w:space="0" w:color="auto"/>
        <w:bottom w:val="none" w:sz="0" w:space="0" w:color="auto"/>
        <w:right w:val="none" w:sz="0" w:space="0" w:color="auto"/>
      </w:divBdr>
    </w:div>
    <w:div w:id="1254969016">
      <w:marLeft w:val="0"/>
      <w:marRight w:val="0"/>
      <w:marTop w:val="0"/>
      <w:marBottom w:val="0"/>
      <w:divBdr>
        <w:top w:val="none" w:sz="0" w:space="0" w:color="auto"/>
        <w:left w:val="none" w:sz="0" w:space="0" w:color="auto"/>
        <w:bottom w:val="none" w:sz="0" w:space="0" w:color="auto"/>
        <w:right w:val="none" w:sz="0" w:space="0" w:color="auto"/>
      </w:divBdr>
    </w:div>
    <w:div w:id="1254969019">
      <w:marLeft w:val="0"/>
      <w:marRight w:val="0"/>
      <w:marTop w:val="0"/>
      <w:marBottom w:val="0"/>
      <w:divBdr>
        <w:top w:val="none" w:sz="0" w:space="0" w:color="auto"/>
        <w:left w:val="none" w:sz="0" w:space="0" w:color="auto"/>
        <w:bottom w:val="none" w:sz="0" w:space="0" w:color="auto"/>
        <w:right w:val="none" w:sz="0" w:space="0" w:color="auto"/>
      </w:divBdr>
    </w:div>
    <w:div w:id="1254969020">
      <w:marLeft w:val="0"/>
      <w:marRight w:val="0"/>
      <w:marTop w:val="0"/>
      <w:marBottom w:val="0"/>
      <w:divBdr>
        <w:top w:val="none" w:sz="0" w:space="0" w:color="auto"/>
        <w:left w:val="none" w:sz="0" w:space="0" w:color="auto"/>
        <w:bottom w:val="none" w:sz="0" w:space="0" w:color="auto"/>
        <w:right w:val="none" w:sz="0" w:space="0" w:color="auto"/>
      </w:divBdr>
    </w:div>
    <w:div w:id="1254969023">
      <w:marLeft w:val="0"/>
      <w:marRight w:val="0"/>
      <w:marTop w:val="0"/>
      <w:marBottom w:val="0"/>
      <w:divBdr>
        <w:top w:val="none" w:sz="0" w:space="0" w:color="auto"/>
        <w:left w:val="none" w:sz="0" w:space="0" w:color="auto"/>
        <w:bottom w:val="none" w:sz="0" w:space="0" w:color="auto"/>
        <w:right w:val="none" w:sz="0" w:space="0" w:color="auto"/>
      </w:divBdr>
    </w:div>
    <w:div w:id="1254969024">
      <w:marLeft w:val="0"/>
      <w:marRight w:val="0"/>
      <w:marTop w:val="0"/>
      <w:marBottom w:val="0"/>
      <w:divBdr>
        <w:top w:val="none" w:sz="0" w:space="0" w:color="auto"/>
        <w:left w:val="none" w:sz="0" w:space="0" w:color="auto"/>
        <w:bottom w:val="none" w:sz="0" w:space="0" w:color="auto"/>
        <w:right w:val="none" w:sz="0" w:space="0" w:color="auto"/>
      </w:divBdr>
    </w:div>
    <w:div w:id="1254969026">
      <w:marLeft w:val="0"/>
      <w:marRight w:val="0"/>
      <w:marTop w:val="0"/>
      <w:marBottom w:val="0"/>
      <w:divBdr>
        <w:top w:val="none" w:sz="0" w:space="0" w:color="auto"/>
        <w:left w:val="none" w:sz="0" w:space="0" w:color="auto"/>
        <w:bottom w:val="none" w:sz="0" w:space="0" w:color="auto"/>
        <w:right w:val="none" w:sz="0" w:space="0" w:color="auto"/>
      </w:divBdr>
    </w:div>
    <w:div w:id="12549690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612EE081BA2B9D5CFFD69236427AE3F2786740C30FF0B22710E3A04FB5E9134CF4FAE4B7209X6f9G" TargetMode="External"/><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footer" Target="footer11.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footer" Target="footer16.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3.png"/><Relationship Id="rId29"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oleObject" Target="embeddings/oleObject4.bin"/><Relationship Id="rId37"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footer" Target="footer13.xml"/><Relationship Id="rId36" Type="http://schemas.openxmlformats.org/officeDocument/2006/relationships/oleObject" Target="embeddings/oleObject6.bin"/><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177</Pages>
  <Words>-32766</Words>
  <Characters>-32766</Characters>
  <Application>Microsoft Office Outlook</Application>
  <DocSecurity>0</DocSecurity>
  <Lines>0</Lines>
  <Paragraphs>0</Paragraphs>
  <ScaleCrop>false</ScaleCrop>
  <Company>11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subject/>
  <dc:creator>11</dc:creator>
  <cp:keywords/>
  <dc:description/>
  <cp:lastModifiedBy>sveta</cp:lastModifiedBy>
  <cp:revision>2</cp:revision>
  <cp:lastPrinted>2017-06-26T05:44:00Z</cp:lastPrinted>
  <dcterms:created xsi:type="dcterms:W3CDTF">2017-10-30T10:41:00Z</dcterms:created>
  <dcterms:modified xsi:type="dcterms:W3CDTF">2017-10-30T10:41:00Z</dcterms:modified>
</cp:coreProperties>
</file>